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4DA" w:rsidRPr="000A44DA" w:rsidRDefault="000A44DA" w:rsidP="00612D5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A44DA">
        <w:rPr>
          <w:rFonts w:ascii="Times New Roman" w:eastAsia="Times New Roman" w:hAnsi="Times New Roman" w:cs="Times New Roman"/>
          <w:sz w:val="28"/>
          <w:szCs w:val="28"/>
        </w:rPr>
        <w:t>Муниципальное  общеобразовательное  учреждение</w:t>
      </w:r>
    </w:p>
    <w:p w:rsidR="00212778" w:rsidRPr="000A44DA" w:rsidRDefault="000A44DA" w:rsidP="00612D5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A44DA">
        <w:rPr>
          <w:rFonts w:ascii="Times New Roman" w:eastAsia="Times New Roman" w:hAnsi="Times New Roman" w:cs="Times New Roman"/>
          <w:sz w:val="28"/>
          <w:szCs w:val="28"/>
        </w:rPr>
        <w:t xml:space="preserve">«Средняя  общеобразовательная школа № 10» </w:t>
      </w:r>
      <w:r w:rsidR="00212778" w:rsidRPr="000A44DA">
        <w:rPr>
          <w:rFonts w:ascii="Times New Roman" w:hAnsi="Times New Roman" w:cs="Times New Roman"/>
          <w:sz w:val="28"/>
          <w:szCs w:val="28"/>
        </w:rPr>
        <w:t>г. Ухты</w:t>
      </w:r>
      <w:r w:rsidR="00450902" w:rsidRPr="000A44DA">
        <w:rPr>
          <w:rFonts w:ascii="Times New Roman" w:hAnsi="Times New Roman" w:cs="Times New Roman"/>
          <w:sz w:val="28"/>
          <w:szCs w:val="28"/>
        </w:rPr>
        <w:t xml:space="preserve"> РК</w:t>
      </w:r>
    </w:p>
    <w:p w:rsidR="00212778" w:rsidRPr="00FC23C0" w:rsidRDefault="00212778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2778" w:rsidRPr="00FC23C0" w:rsidRDefault="00212778" w:rsidP="00612D50">
      <w:pPr>
        <w:pStyle w:val="2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2778" w:rsidRPr="001E5EAD" w:rsidRDefault="00254478" w:rsidP="001E5EAD">
      <w:pPr>
        <w:pStyle w:val="2"/>
        <w:spacing w:line="360" w:lineRule="auto"/>
        <w:jc w:val="center"/>
        <w:rPr>
          <w:rFonts w:ascii="Times New Roman" w:hAnsi="Times New Roman" w:cs="Times New Roman"/>
          <w:color w:val="17365D" w:themeColor="text2" w:themeShade="BF"/>
          <w:sz w:val="28"/>
          <w:szCs w:val="28"/>
        </w:rPr>
      </w:pPr>
      <w:r w:rsidRPr="001E5EAD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Творческий проект</w:t>
      </w:r>
    </w:p>
    <w:p w:rsidR="00730A4B" w:rsidRPr="00B023FF" w:rsidRDefault="00730A4B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E5EAD" w:rsidRPr="001E5EAD" w:rsidRDefault="00730A4B" w:rsidP="00612D50">
      <w:pPr>
        <w:spacing w:line="360" w:lineRule="auto"/>
        <w:jc w:val="center"/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</w:pPr>
      <w:r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«</w:t>
      </w:r>
      <w:r w:rsidR="00184F71"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Декоративное и</w:t>
      </w:r>
      <w:r w:rsidR="00212778"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 xml:space="preserve">зготовление кукол </w:t>
      </w:r>
    </w:p>
    <w:p w:rsidR="00212778" w:rsidRPr="001E5EAD" w:rsidRDefault="0025709F" w:rsidP="00612D50">
      <w:pPr>
        <w:spacing w:line="360" w:lineRule="auto"/>
        <w:jc w:val="center"/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</w:pPr>
      <w:r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с эл</w:t>
      </w:r>
      <w:r w:rsidR="0038131B"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ементами национального костюма к</w:t>
      </w:r>
      <w:r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оми народа</w:t>
      </w:r>
      <w:r w:rsidR="00730A4B" w:rsidRPr="001E5EAD">
        <w:rPr>
          <w:rFonts w:ascii="Times New Roman" w:hAnsi="Times New Roman" w:cs="Times New Roman"/>
          <w:i/>
          <w:color w:val="17365D" w:themeColor="text2" w:themeShade="BF"/>
          <w:sz w:val="36"/>
          <w:szCs w:val="36"/>
        </w:rPr>
        <w:t>»</w:t>
      </w:r>
    </w:p>
    <w:p w:rsidR="001408E1" w:rsidRDefault="001408E1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30A4B" w:rsidRPr="00FC23C0" w:rsidRDefault="001408E1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625830" wp14:editId="21DE157C">
            <wp:extent cx="3733800" cy="2800350"/>
            <wp:effectExtent l="0" t="0" r="0" b="0"/>
            <wp:docPr id="20" name="Рисунок 20" descr="https://pp.vk.me/c636828/v636828426/39c61/u_u70-0o93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6828/v636828426/39c61/u_u70-0o93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07" cy="27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A4B" w:rsidRDefault="00730A4B" w:rsidP="00612D50">
      <w:pPr>
        <w:tabs>
          <w:tab w:val="left" w:pos="5007"/>
          <w:tab w:val="left" w:pos="5459"/>
          <w:tab w:val="left" w:pos="6028"/>
          <w:tab w:val="left" w:pos="6329"/>
          <w:tab w:val="right" w:pos="935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</w:p>
    <w:p w:rsidR="00730A4B" w:rsidRDefault="00730A4B" w:rsidP="001E5EAD">
      <w:pPr>
        <w:tabs>
          <w:tab w:val="left" w:pos="5007"/>
          <w:tab w:val="left" w:pos="5459"/>
          <w:tab w:val="left" w:pos="6028"/>
          <w:tab w:val="left" w:pos="6329"/>
          <w:tab w:val="right" w:pos="935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1E5EAD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>Автор проекта: Горбунова  Ольга Юрьевна,</w:t>
      </w:r>
      <w:r w:rsidR="00212778" w:rsidRPr="00FC23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1E5EAD" w:rsidRDefault="00730A4B" w:rsidP="001E5EAD">
      <w:pPr>
        <w:tabs>
          <w:tab w:val="left" w:pos="5023"/>
          <w:tab w:val="left" w:pos="5475"/>
          <w:tab w:val="left" w:pos="6028"/>
          <w:tab w:val="left" w:pos="6329"/>
          <w:tab w:val="right" w:pos="9355"/>
        </w:tabs>
        <w:spacing w:after="0" w:line="36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учитель </w:t>
      </w:r>
      <w:r w:rsidR="00212778" w:rsidRPr="00FC23C0">
        <w:rPr>
          <w:rFonts w:ascii="Times New Roman" w:hAnsi="Times New Roman" w:cs="Times New Roman"/>
          <w:sz w:val="28"/>
          <w:szCs w:val="28"/>
        </w:rPr>
        <w:t xml:space="preserve">  </w:t>
      </w:r>
      <w:r w:rsidR="00752A19">
        <w:rPr>
          <w:rFonts w:ascii="Times New Roman" w:hAnsi="Times New Roman" w:cs="Times New Roman"/>
          <w:sz w:val="28"/>
          <w:szCs w:val="28"/>
        </w:rPr>
        <w:t xml:space="preserve">изобразительного </w:t>
      </w:r>
      <w:r>
        <w:rPr>
          <w:rFonts w:ascii="Times New Roman" w:hAnsi="Times New Roman" w:cs="Times New Roman"/>
          <w:sz w:val="28"/>
          <w:szCs w:val="28"/>
        </w:rPr>
        <w:t>искусства и черчения</w:t>
      </w:r>
    </w:p>
    <w:p w:rsidR="001E5EAD" w:rsidRDefault="001E5EAD" w:rsidP="001E5EAD">
      <w:pPr>
        <w:tabs>
          <w:tab w:val="left" w:pos="5023"/>
          <w:tab w:val="left" w:pos="5475"/>
          <w:tab w:val="left" w:pos="6028"/>
          <w:tab w:val="left" w:pos="6329"/>
          <w:tab w:val="right" w:pos="9355"/>
        </w:tabs>
        <w:spacing w:after="0" w:line="360" w:lineRule="auto"/>
        <w:ind w:left="57" w:right="57"/>
        <w:jc w:val="right"/>
        <w:rPr>
          <w:rFonts w:ascii="Times New Roman" w:hAnsi="Times New Roman" w:cs="Times New Roman"/>
          <w:sz w:val="28"/>
          <w:szCs w:val="28"/>
        </w:rPr>
      </w:pPr>
    </w:p>
    <w:p w:rsidR="001415E1" w:rsidRDefault="001415E1" w:rsidP="001E5EAD">
      <w:pPr>
        <w:tabs>
          <w:tab w:val="left" w:pos="5023"/>
          <w:tab w:val="left" w:pos="5475"/>
          <w:tab w:val="left" w:pos="6028"/>
          <w:tab w:val="left" w:pos="6329"/>
          <w:tab w:val="right" w:pos="9355"/>
        </w:tabs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Ухта</w:t>
      </w:r>
    </w:p>
    <w:p w:rsidR="00730A4B" w:rsidRPr="001B35FE" w:rsidRDefault="00212778" w:rsidP="00612D50">
      <w:pPr>
        <w:tabs>
          <w:tab w:val="left" w:pos="5023"/>
          <w:tab w:val="left" w:pos="5475"/>
          <w:tab w:val="left" w:pos="6028"/>
          <w:tab w:val="left" w:pos="6329"/>
          <w:tab w:val="right" w:pos="935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2016</w:t>
      </w:r>
    </w:p>
    <w:p w:rsidR="00212778" w:rsidRPr="00752A19" w:rsidRDefault="00212778" w:rsidP="001E5EAD">
      <w:pPr>
        <w:tabs>
          <w:tab w:val="left" w:pos="5023"/>
          <w:tab w:val="left" w:pos="5475"/>
          <w:tab w:val="right" w:pos="935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  <w:r w:rsidR="00254478">
        <w:rPr>
          <w:rFonts w:ascii="Times New Roman" w:hAnsi="Times New Roman" w:cs="Times New Roman"/>
          <w:b/>
          <w:sz w:val="28"/>
          <w:szCs w:val="28"/>
        </w:rPr>
        <w:t>.</w:t>
      </w:r>
    </w:p>
    <w:p w:rsidR="00057C4F" w:rsidRPr="00057C4F" w:rsidRDefault="00057C4F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57C4F">
        <w:rPr>
          <w:rFonts w:ascii="Times New Roman" w:hAnsi="Times New Roman" w:cs="Times New Roman"/>
          <w:sz w:val="28"/>
          <w:szCs w:val="28"/>
        </w:rPr>
        <w:t>Краткая аннотация проекта.</w:t>
      </w:r>
    </w:p>
    <w:p w:rsidR="00212778" w:rsidRPr="00FC23C0" w:rsidRDefault="00212778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Проектное портфолио</w:t>
      </w:r>
    </w:p>
    <w:p w:rsidR="00212778" w:rsidRPr="00FC23C0" w:rsidRDefault="00196F59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</w:p>
    <w:p w:rsidR="00212778" w:rsidRPr="00FC23C0" w:rsidRDefault="00212778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Этапы реализации проекта</w:t>
      </w:r>
    </w:p>
    <w:p w:rsidR="00196F59" w:rsidRPr="00196F59" w:rsidRDefault="00196F59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96F59">
        <w:rPr>
          <w:rFonts w:ascii="Times New Roman" w:hAnsi="Times New Roman" w:cs="Times New Roman"/>
          <w:sz w:val="28"/>
          <w:szCs w:val="28"/>
        </w:rPr>
        <w:t>Информационный этап проекта</w:t>
      </w:r>
      <w:r w:rsidR="00131C6C">
        <w:rPr>
          <w:rFonts w:ascii="Times New Roman" w:hAnsi="Times New Roman" w:cs="Times New Roman"/>
          <w:sz w:val="28"/>
          <w:szCs w:val="28"/>
        </w:rPr>
        <w:t>. Урок изучения новых знаний.</w:t>
      </w:r>
    </w:p>
    <w:p w:rsidR="00212778" w:rsidRPr="00FC23C0" w:rsidRDefault="00131C6C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практический этап проекта</w:t>
      </w:r>
    </w:p>
    <w:p w:rsidR="00131C6C" w:rsidRDefault="00131C6C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Аналитический этап проекта</w:t>
      </w:r>
    </w:p>
    <w:p w:rsidR="00131C6C" w:rsidRDefault="00131C6C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Анкетирование</w:t>
      </w:r>
    </w:p>
    <w:p w:rsidR="00131C6C" w:rsidRDefault="00131C6C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</w:p>
    <w:p w:rsidR="00212778" w:rsidRPr="00FC23C0" w:rsidRDefault="00212778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Приложение 1</w:t>
      </w:r>
    </w:p>
    <w:p w:rsidR="00212778" w:rsidRDefault="00212778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Приложение 2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C6C">
        <w:rPr>
          <w:rFonts w:ascii="Times New Roman" w:hAnsi="Times New Roman" w:cs="Times New Roman"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</w:rPr>
        <w:t>0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C6C">
        <w:rPr>
          <w:rFonts w:ascii="Times New Roman" w:hAnsi="Times New Roman" w:cs="Times New Roman"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C6C">
        <w:rPr>
          <w:rFonts w:ascii="Times New Roman" w:hAnsi="Times New Roman" w:cs="Times New Roman"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131C6C" w:rsidRPr="00131C6C" w:rsidRDefault="00131C6C" w:rsidP="00612D50">
      <w:pPr>
        <w:pStyle w:val="a4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C6C">
        <w:rPr>
          <w:rFonts w:ascii="Times New Roman" w:hAnsi="Times New Roman" w:cs="Times New Roman"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131C6C" w:rsidRPr="00FC23C0" w:rsidRDefault="00131C6C" w:rsidP="00612D50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Используемая литература</w:t>
      </w:r>
      <w:r w:rsidR="001B35FE" w:rsidRPr="001B35F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212778" w:rsidRPr="00FC23C0" w:rsidRDefault="0021277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12778" w:rsidRPr="00FC23C0" w:rsidRDefault="0021277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12778" w:rsidRPr="00FC23C0" w:rsidRDefault="0021277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4478" w:rsidRPr="00254478" w:rsidRDefault="00254478" w:rsidP="001E5EAD">
      <w:pPr>
        <w:tabs>
          <w:tab w:val="left" w:pos="1470"/>
        </w:tabs>
        <w:spacing w:after="0" w:line="360" w:lineRule="auto"/>
        <w:ind w:right="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25447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1. Краткая аннотация проекта.</w:t>
      </w:r>
    </w:p>
    <w:p w:rsidR="00254478" w:rsidRPr="00254478" w:rsidRDefault="00254478" w:rsidP="00612D50">
      <w:pPr>
        <w:tabs>
          <w:tab w:val="left" w:pos="1470"/>
        </w:tabs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254478" w:rsidRPr="00254478" w:rsidRDefault="00254478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            Создание и реализация данного проекта </w:t>
      </w:r>
      <w:proofErr w:type="gramStart"/>
      <w:r w:rsidRPr="00254478">
        <w:rPr>
          <w:rFonts w:ascii="Times New Roman" w:eastAsia="Times New Roman" w:hAnsi="Times New Roman" w:cs="Times New Roman"/>
          <w:sz w:val="28"/>
          <w:szCs w:val="28"/>
        </w:rPr>
        <w:t>направлены</w:t>
      </w:r>
      <w:proofErr w:type="gramEnd"/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на художественно-эстетическое развитие детей школьного возраста (</w:t>
      </w:r>
      <w:r>
        <w:rPr>
          <w:rFonts w:ascii="Times New Roman" w:eastAsia="Times New Roman" w:hAnsi="Times New Roman" w:cs="Times New Roman"/>
          <w:sz w:val="28"/>
          <w:szCs w:val="28"/>
        </w:rPr>
        <w:t>5-8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класс). 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>Форму урок</w:t>
      </w:r>
      <w:r w:rsidR="003A6D5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C23C0">
        <w:rPr>
          <w:rFonts w:ascii="Times New Roman" w:hAnsi="Times New Roman" w:cs="Times New Roman"/>
          <w:sz w:val="28"/>
          <w:szCs w:val="28"/>
        </w:rPr>
        <w:t xml:space="preserve">Декоративное изготовление кукол </w:t>
      </w:r>
      <w:r>
        <w:rPr>
          <w:rFonts w:ascii="Times New Roman" w:hAnsi="Times New Roman" w:cs="Times New Roman"/>
          <w:sz w:val="28"/>
          <w:szCs w:val="28"/>
        </w:rPr>
        <w:t>с эл</w:t>
      </w:r>
      <w:r w:rsidR="006649EB">
        <w:rPr>
          <w:rFonts w:ascii="Times New Roman" w:hAnsi="Times New Roman" w:cs="Times New Roman"/>
          <w:sz w:val="28"/>
          <w:szCs w:val="28"/>
        </w:rPr>
        <w:t>ементами национального костюма к</w:t>
      </w:r>
      <w:r>
        <w:rPr>
          <w:rFonts w:ascii="Times New Roman" w:hAnsi="Times New Roman" w:cs="Times New Roman"/>
          <w:sz w:val="28"/>
          <w:szCs w:val="28"/>
        </w:rPr>
        <w:t>оми народа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>можно использовать как на внеклассном мероприятии, уроках изобразительного искусства</w:t>
      </w:r>
      <w:r w:rsidR="003A6D52">
        <w:rPr>
          <w:rFonts w:ascii="Times New Roman" w:eastAsia="Times New Roman" w:hAnsi="Times New Roman" w:cs="Times New Roman"/>
          <w:sz w:val="28"/>
          <w:szCs w:val="28"/>
        </w:rPr>
        <w:t>, краеведения</w:t>
      </w:r>
      <w:r w:rsidR="001B35FE">
        <w:rPr>
          <w:rFonts w:ascii="Times New Roman" w:eastAsia="Times New Roman" w:hAnsi="Times New Roman" w:cs="Times New Roman"/>
          <w:sz w:val="28"/>
          <w:szCs w:val="28"/>
        </w:rPr>
        <w:t>,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 так и на уроках технологии. Такая 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>форма организации внеклассной деятельности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детей является эффективным средством творческого</w:t>
      </w:r>
      <w:r w:rsidR="001B35FE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культурного, нравственного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воспитания в области </w:t>
      </w:r>
      <w:r>
        <w:rPr>
          <w:rFonts w:ascii="Times New Roman" w:eastAsia="Times New Roman" w:hAnsi="Times New Roman" w:cs="Times New Roman"/>
          <w:sz w:val="28"/>
          <w:szCs w:val="28"/>
        </w:rPr>
        <w:t>изобразительного и декоративно-прикладного искусства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54478" w:rsidRPr="00254478" w:rsidRDefault="00254478" w:rsidP="00612D50">
      <w:pPr>
        <w:tabs>
          <w:tab w:val="left" w:pos="1470"/>
        </w:tabs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            В проекте раскрывается идея проведения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творческого проекта</w:t>
      </w:r>
      <w:r w:rsidR="00057C4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="00057C4F">
        <w:rPr>
          <w:rFonts w:ascii="Times New Roman" w:eastAsia="Times New Roman" w:hAnsi="Times New Roman" w:cs="Times New Roman"/>
          <w:sz w:val="28"/>
          <w:szCs w:val="28"/>
        </w:rPr>
        <w:t>урок-открытия</w:t>
      </w:r>
      <w:proofErr w:type="gramEnd"/>
      <w:r w:rsidR="00057C4F">
        <w:rPr>
          <w:rFonts w:ascii="Times New Roman" w:eastAsia="Times New Roman" w:hAnsi="Times New Roman" w:cs="Times New Roman"/>
          <w:sz w:val="28"/>
          <w:szCs w:val="28"/>
        </w:rPr>
        <w:t xml:space="preserve"> новых знаний), технология подготовки и этапы</w:t>
      </w:r>
      <w:r w:rsidR="00EB208D">
        <w:rPr>
          <w:rFonts w:ascii="Times New Roman" w:eastAsia="Times New Roman" w:hAnsi="Times New Roman" w:cs="Times New Roman"/>
          <w:sz w:val="28"/>
          <w:szCs w:val="28"/>
        </w:rPr>
        <w:t xml:space="preserve"> реализации. О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исываются формы, методы работы. 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>В приложении представлены апробир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ованные материалы </w:t>
      </w:r>
      <w:r w:rsidR="00CA65D4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Мастер </w:t>
      </w:r>
      <w:r w:rsidR="001415E1">
        <w:rPr>
          <w:rFonts w:ascii="Times New Roman" w:eastAsia="Times New Roman" w:hAnsi="Times New Roman" w:cs="Times New Roman"/>
          <w:sz w:val="28"/>
          <w:szCs w:val="28"/>
        </w:rPr>
        <w:t xml:space="preserve">– класс: «Изготовление кукол в </w:t>
      </w:r>
      <w:proofErr w:type="spellStart"/>
      <w:r w:rsidR="001415E1">
        <w:rPr>
          <w:rFonts w:ascii="Times New Roman" w:eastAsia="Times New Roman" w:hAnsi="Times New Roman" w:cs="Times New Roman"/>
          <w:sz w:val="28"/>
          <w:szCs w:val="28"/>
        </w:rPr>
        <w:t>прилузском</w:t>
      </w:r>
      <w:proofErr w:type="spellEnd"/>
      <w:r w:rsidR="001415E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1415E1">
        <w:rPr>
          <w:rFonts w:ascii="Times New Roman" w:eastAsia="Times New Roman" w:hAnsi="Times New Roman" w:cs="Times New Roman"/>
          <w:sz w:val="28"/>
          <w:szCs w:val="28"/>
        </w:rPr>
        <w:t>усть</w:t>
      </w:r>
      <w:proofErr w:type="spellEnd"/>
      <w:r w:rsidR="001415E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="001415E1">
        <w:rPr>
          <w:rFonts w:ascii="Times New Roman" w:eastAsia="Times New Roman" w:hAnsi="Times New Roman" w:cs="Times New Roman"/>
          <w:sz w:val="28"/>
          <w:szCs w:val="28"/>
        </w:rPr>
        <w:t>ц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>илемском</w:t>
      </w:r>
      <w:proofErr w:type="spellEnd"/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 костюмах».</w:t>
      </w:r>
      <w:r w:rsidR="001415E1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Пр</w:t>
      </w:r>
      <w:r w:rsidR="001F6819">
        <w:rPr>
          <w:rFonts w:ascii="Times New Roman" w:eastAsia="Times New Roman" w:hAnsi="Times New Roman" w:cs="Times New Roman"/>
          <w:sz w:val="28"/>
          <w:szCs w:val="28"/>
        </w:rPr>
        <w:t xml:space="preserve">оект обобщён на школьном уровне. </w:t>
      </w:r>
      <w:r w:rsidR="00EB208D">
        <w:rPr>
          <w:rFonts w:ascii="Times New Roman" w:eastAsia="Times New Roman" w:hAnsi="Times New Roman" w:cs="Times New Roman"/>
          <w:sz w:val="28"/>
          <w:szCs w:val="28"/>
        </w:rPr>
        <w:t>Планируется выход на муниципальный уровень.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             Проект предназначен для учителей искусства, МХК,</w:t>
      </w:r>
      <w:r w:rsidR="003A6D52">
        <w:rPr>
          <w:rFonts w:ascii="Times New Roman" w:eastAsia="Times New Roman" w:hAnsi="Times New Roman" w:cs="Times New Roman"/>
          <w:sz w:val="28"/>
          <w:szCs w:val="28"/>
        </w:rPr>
        <w:t xml:space="preserve"> краеведения,</w:t>
      </w:r>
      <w:r w:rsidRPr="00254478">
        <w:rPr>
          <w:rFonts w:ascii="Times New Roman" w:eastAsia="Times New Roman" w:hAnsi="Times New Roman" w:cs="Times New Roman"/>
          <w:sz w:val="28"/>
          <w:szCs w:val="28"/>
        </w:rPr>
        <w:t xml:space="preserve"> педагогов дополнительного образования, организаторов внеклассной работы, учителей начальной школы.   </w:t>
      </w:r>
    </w:p>
    <w:p w:rsidR="00254478" w:rsidRDefault="0025447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D52" w:rsidRDefault="003A6D5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D52" w:rsidRDefault="003A6D5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D52" w:rsidRDefault="003A6D5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D52" w:rsidRDefault="003A6D5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D52" w:rsidRDefault="003A6D5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65D4" w:rsidRPr="00FC23C0" w:rsidRDefault="00CA65D4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02"/>
        <w:gridCol w:w="6769"/>
      </w:tblGrid>
      <w:tr w:rsidR="00212778" w:rsidRPr="000B65F1" w:rsidTr="00D651ED">
        <w:tc>
          <w:tcPr>
            <w:tcW w:w="9571" w:type="dxa"/>
            <w:gridSpan w:val="2"/>
          </w:tcPr>
          <w:p w:rsidR="00212778" w:rsidRPr="00057C4F" w:rsidRDefault="00057C4F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C4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2. </w:t>
            </w:r>
            <w:r w:rsidR="00212778" w:rsidRPr="00057C4F">
              <w:rPr>
                <w:rFonts w:ascii="Times New Roman" w:hAnsi="Times New Roman" w:cs="Times New Roman"/>
                <w:b/>
                <w:sz w:val="24"/>
                <w:szCs w:val="24"/>
              </w:rPr>
              <w:t>Проектное портфолио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6769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МОУ «СОШ №10»</w:t>
            </w:r>
            <w:r w:rsidR="00257E11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г. Ухта, Республика Коми</w:t>
            </w:r>
          </w:p>
        </w:tc>
      </w:tr>
      <w:tr w:rsidR="00D0287D" w:rsidRPr="000B65F1" w:rsidTr="00D651ED">
        <w:tc>
          <w:tcPr>
            <w:tcW w:w="2802" w:type="dxa"/>
          </w:tcPr>
          <w:p w:rsidR="00D0287D" w:rsidRPr="000B65F1" w:rsidRDefault="00D0287D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учреждения</w:t>
            </w:r>
          </w:p>
        </w:tc>
        <w:tc>
          <w:tcPr>
            <w:tcW w:w="6769" w:type="dxa"/>
          </w:tcPr>
          <w:p w:rsidR="00D0287D" w:rsidRDefault="00D0287D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Директор «МОУ СОШ» № 10 г. Ухты </w:t>
            </w:r>
          </w:p>
          <w:p w:rsidR="00D0287D" w:rsidRPr="000B65F1" w:rsidRDefault="00D0287D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Пенкина Людмила Николаевна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Тип и наименование проекта</w:t>
            </w:r>
          </w:p>
        </w:tc>
        <w:tc>
          <w:tcPr>
            <w:tcW w:w="6769" w:type="dxa"/>
          </w:tcPr>
          <w:p w:rsidR="005E5238" w:rsidRPr="000B65F1" w:rsidRDefault="005E523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Творческий проект «Изготовление</w:t>
            </w:r>
            <w:r w:rsidR="001E5EAD">
              <w:rPr>
                <w:rFonts w:ascii="Times New Roman" w:hAnsi="Times New Roman" w:cs="Times New Roman"/>
                <w:sz w:val="24"/>
                <w:szCs w:val="24"/>
              </w:rPr>
              <w:t xml:space="preserve"> кукол с элементами национального костюма</w:t>
            </w:r>
            <w:r w:rsidR="008E2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286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оми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народа</w:t>
            </w:r>
            <w:r w:rsidR="008E286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Предметно-содержательная область</w:t>
            </w:r>
          </w:p>
        </w:tc>
        <w:tc>
          <w:tcPr>
            <w:tcW w:w="6769" w:type="dxa"/>
          </w:tcPr>
          <w:p w:rsidR="00212778" w:rsidRPr="000B65F1" w:rsidRDefault="004A16BB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Межпредметный проект</w:t>
            </w:r>
          </w:p>
        </w:tc>
      </w:tr>
      <w:tr w:rsidR="00212778" w:rsidRPr="000B65F1" w:rsidTr="00F13948">
        <w:tc>
          <w:tcPr>
            <w:tcW w:w="2802" w:type="dxa"/>
            <w:tcBorders>
              <w:bottom w:val="single" w:sz="4" w:space="0" w:color="000000" w:themeColor="text1"/>
            </w:tcBorders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Характер координации проекта</w:t>
            </w:r>
          </w:p>
        </w:tc>
        <w:tc>
          <w:tcPr>
            <w:tcW w:w="6769" w:type="dxa"/>
          </w:tcPr>
          <w:p w:rsidR="00212778" w:rsidRPr="000B65F1" w:rsidRDefault="004A16BB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Проект с открытой</w:t>
            </w: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</w:rPr>
              <w:t>, явной координацией</w:t>
            </w:r>
          </w:p>
        </w:tc>
      </w:tr>
      <w:tr w:rsidR="001F0C6E" w:rsidRPr="000B65F1" w:rsidTr="00F13948">
        <w:tc>
          <w:tcPr>
            <w:tcW w:w="2802" w:type="dxa"/>
            <w:tcBorders>
              <w:bottom w:val="single" w:sz="4" w:space="0" w:color="000000" w:themeColor="text1"/>
            </w:tcBorders>
          </w:tcPr>
          <w:p w:rsidR="001F0C6E" w:rsidRPr="000B65F1" w:rsidRDefault="001F0C6E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количеству участников</w:t>
            </w:r>
          </w:p>
        </w:tc>
        <w:tc>
          <w:tcPr>
            <w:tcW w:w="6769" w:type="dxa"/>
          </w:tcPr>
          <w:p w:rsidR="001F0C6E" w:rsidRPr="000B65F1" w:rsidRDefault="001F0C6E" w:rsidP="00612D50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Личностный (индивидуальный)</w:t>
            </w:r>
          </w:p>
        </w:tc>
      </w:tr>
      <w:tr w:rsidR="001F0C6E" w:rsidRPr="000B65F1" w:rsidTr="00F13948">
        <w:tc>
          <w:tcPr>
            <w:tcW w:w="2802" w:type="dxa"/>
            <w:tcBorders>
              <w:bottom w:val="single" w:sz="4" w:space="0" w:color="000000" w:themeColor="text1"/>
            </w:tcBorders>
          </w:tcPr>
          <w:p w:rsidR="001F0C6E" w:rsidRDefault="001F0C6E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Разработчик проекта</w:t>
            </w:r>
          </w:p>
        </w:tc>
        <w:tc>
          <w:tcPr>
            <w:tcW w:w="6769" w:type="dxa"/>
          </w:tcPr>
          <w:p w:rsidR="001F0C6E" w:rsidRDefault="001F0C6E" w:rsidP="00612D50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Учитель изобразительного искусства и черчения «МОУ СОШ» № 10 г. Ухты Горбунова Ольга Юрьевна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Характер контактов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участников.</w:t>
            </w:r>
          </w:p>
        </w:tc>
        <w:tc>
          <w:tcPr>
            <w:tcW w:w="6769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Среди участ</w:t>
            </w:r>
            <w:r w:rsidR="008E2866">
              <w:rPr>
                <w:rFonts w:ascii="Times New Roman" w:hAnsi="Times New Roman" w:cs="Times New Roman"/>
                <w:sz w:val="24"/>
                <w:szCs w:val="24"/>
              </w:rPr>
              <w:t>ников образовательного процесса:</w:t>
            </w:r>
          </w:p>
          <w:p w:rsidR="00212778" w:rsidRPr="000B65F1" w:rsidRDefault="005E5238" w:rsidP="00612D50">
            <w:pPr>
              <w:pStyle w:val="a4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Лысакова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Людмила – ученица 8</w:t>
            </w:r>
            <w:r w:rsidR="00471FF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«Б»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класса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«МОУ СОШ» № 10 </w:t>
            </w:r>
            <w:r w:rsidR="00471FF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г. Ухты 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главный участник проекта;</w:t>
            </w:r>
          </w:p>
          <w:p w:rsidR="00854AE4" w:rsidRPr="000B65F1" w:rsidRDefault="00854AE4" w:rsidP="00612D50">
            <w:pPr>
              <w:pStyle w:val="a4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Сухомлинова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Алина - ученица8</w:t>
            </w:r>
            <w:r w:rsidR="006A307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471FFA" w:rsidRPr="000B65F1">
              <w:rPr>
                <w:rFonts w:ascii="Times New Roman" w:hAnsi="Times New Roman" w:cs="Times New Roman"/>
                <w:sz w:val="24"/>
                <w:szCs w:val="24"/>
              </w:rPr>
              <w:t>Б»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класса «МОУ СОШ» № 10</w:t>
            </w:r>
            <w:r w:rsidR="00471FF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г. Ухты</w:t>
            </w:r>
          </w:p>
          <w:p w:rsidR="00471FFA" w:rsidRPr="000B65F1" w:rsidRDefault="00471FFA" w:rsidP="00612D50">
            <w:pPr>
              <w:pStyle w:val="a4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Фоменко Дарья – ученица 8 «Б» класса «МОУ «СОШ №10» г. Ухты</w:t>
            </w:r>
          </w:p>
          <w:p w:rsidR="00212778" w:rsidRPr="008047D1" w:rsidRDefault="005E5238" w:rsidP="00612D50">
            <w:pPr>
              <w:pStyle w:val="a4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Горбунова О.Ю. 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(руководитель-консультант);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Основная цель проекта</w:t>
            </w:r>
          </w:p>
        </w:tc>
        <w:tc>
          <w:tcPr>
            <w:tcW w:w="6769" w:type="dxa"/>
          </w:tcPr>
          <w:p w:rsidR="00212778" w:rsidRPr="000B65F1" w:rsidRDefault="004A16BB" w:rsidP="001E5EAD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E17E3" w:rsidRPr="000B65F1">
              <w:rPr>
                <w:rFonts w:ascii="Times New Roman" w:hAnsi="Times New Roman" w:cs="Times New Roman"/>
                <w:sz w:val="24"/>
                <w:szCs w:val="24"/>
              </w:rPr>
              <w:t>Декоративное и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зготовление</w:t>
            </w:r>
            <w:r w:rsidR="008E2866">
              <w:rPr>
                <w:rFonts w:ascii="Times New Roman" w:hAnsi="Times New Roman" w:cs="Times New Roman"/>
                <w:sz w:val="24"/>
                <w:szCs w:val="24"/>
              </w:rPr>
              <w:t xml:space="preserve"> кукол </w:t>
            </w:r>
            <w:r w:rsidR="001E5EAD">
              <w:rPr>
                <w:rFonts w:ascii="Times New Roman" w:hAnsi="Times New Roman" w:cs="Times New Roman"/>
                <w:sz w:val="24"/>
                <w:szCs w:val="24"/>
              </w:rPr>
              <w:t>с элементами национального костюма</w:t>
            </w:r>
            <w:r w:rsidR="008E2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286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8047D1">
              <w:rPr>
                <w:rFonts w:ascii="Times New Roman" w:hAnsi="Times New Roman" w:cs="Times New Roman"/>
                <w:sz w:val="24"/>
                <w:szCs w:val="24"/>
              </w:rPr>
              <w:t>оми</w:t>
            </w:r>
            <w:proofErr w:type="spellEnd"/>
            <w:r w:rsidR="008047D1">
              <w:rPr>
                <w:rFonts w:ascii="Times New Roman" w:hAnsi="Times New Roman" w:cs="Times New Roman"/>
                <w:sz w:val="24"/>
                <w:szCs w:val="24"/>
              </w:rPr>
              <w:t xml:space="preserve"> народа».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Основные задачи проекта</w:t>
            </w:r>
          </w:p>
        </w:tc>
        <w:tc>
          <w:tcPr>
            <w:tcW w:w="6769" w:type="dxa"/>
          </w:tcPr>
          <w:p w:rsidR="00212778" w:rsidRPr="000B65F1" w:rsidRDefault="008047D1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Образовательны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е: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Обучить учащегося умению планировать свою работу;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Формировать навык сбора и обработки информации, материалов;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Обучать умению анализировать;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Формировать позитивное отношение к работе;</w:t>
            </w:r>
          </w:p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Развивающие:</w:t>
            </w:r>
          </w:p>
          <w:p w:rsidR="00212778" w:rsidRPr="000B65F1" w:rsidRDefault="008E2866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Развивать  творческое  мышление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12778" w:rsidRPr="000B65F1" w:rsidRDefault="008E2866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Повышать  нравственный  потенциал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детей;</w:t>
            </w:r>
          </w:p>
          <w:p w:rsidR="00212778" w:rsidRPr="000B65F1" w:rsidRDefault="008E2866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Развивать  креативность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12778" w:rsidRPr="000B65F1" w:rsidRDefault="008E2866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Воспитательные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4A16BB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Прививать любовь и интерес к культуре и традициям</w:t>
            </w:r>
            <w:r w:rsidR="008047D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="004A16BB" w:rsidRPr="000B65F1">
              <w:rPr>
                <w:rFonts w:ascii="Times New Roman" w:hAnsi="Times New Roman" w:cs="Times New Roman"/>
                <w:sz w:val="24"/>
                <w:szCs w:val="24"/>
              </w:rPr>
              <w:t>оми народа</w:t>
            </w:r>
          </w:p>
          <w:p w:rsidR="00212778" w:rsidRPr="000B65F1" w:rsidRDefault="008047D1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Воспитать  интерес у учащихся </w:t>
            </w:r>
            <w:r w:rsidR="0021277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  <w:r w:rsidR="00257E11" w:rsidRPr="000B65F1">
              <w:rPr>
                <w:rFonts w:ascii="Times New Roman" w:hAnsi="Times New Roman" w:cs="Times New Roman"/>
                <w:sz w:val="24"/>
                <w:szCs w:val="24"/>
              </w:rPr>
              <w:t>целенаправленной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самостоятельной работе.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Сроки реализации</w:t>
            </w:r>
          </w:p>
        </w:tc>
        <w:tc>
          <w:tcPr>
            <w:tcW w:w="6769" w:type="dxa"/>
          </w:tcPr>
          <w:p w:rsidR="00212778" w:rsidRPr="000B65F1" w:rsidRDefault="004C7D8A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Средней продолжительности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6769" w:type="dxa"/>
          </w:tcPr>
          <w:p w:rsidR="00212778" w:rsidRPr="000B65F1" w:rsidRDefault="005E523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МОУ «СОШ №10» г. Ухты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реализации проекта</w:t>
            </w:r>
          </w:p>
        </w:tc>
        <w:tc>
          <w:tcPr>
            <w:tcW w:w="6769" w:type="dxa"/>
          </w:tcPr>
          <w:p w:rsidR="00257E11" w:rsidRPr="000B65F1" w:rsidRDefault="00257E1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</w:t>
            </w:r>
            <w:r w:rsidR="008047D1">
              <w:rPr>
                <w:rFonts w:ascii="Times New Roman" w:hAnsi="Times New Roman" w:cs="Times New Roman"/>
                <w:sz w:val="24"/>
                <w:szCs w:val="24"/>
              </w:rPr>
              <w:t>творческих работ учащихся.</w:t>
            </w:r>
          </w:p>
          <w:p w:rsidR="00212778" w:rsidRPr="000B65F1" w:rsidRDefault="00257E1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Участие в школьной научно-практической конференции «Шаг в науку»</w:t>
            </w:r>
            <w:r w:rsidR="008047D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12778" w:rsidRPr="000B65F1" w:rsidTr="00D651ED">
        <w:tc>
          <w:tcPr>
            <w:tcW w:w="2802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Рефлексия деятельности</w:t>
            </w:r>
          </w:p>
        </w:tc>
        <w:tc>
          <w:tcPr>
            <w:tcW w:w="6769" w:type="dxa"/>
          </w:tcPr>
          <w:p w:rsidR="00212778" w:rsidRPr="000B65F1" w:rsidRDefault="00212778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Оценивание степени достижения поставленных целей. Оценивание качества результатов. Приобретенные умения, знания, навыки.</w:t>
            </w:r>
          </w:p>
        </w:tc>
      </w:tr>
    </w:tbl>
    <w:p w:rsidR="00B023FF" w:rsidRDefault="00B023FF" w:rsidP="00612D50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2778" w:rsidRPr="001408E1" w:rsidRDefault="00057C4F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196F59" w:rsidRPr="001408E1">
        <w:rPr>
          <w:rFonts w:ascii="Times New Roman" w:hAnsi="Times New Roman" w:cs="Times New Roman"/>
          <w:b/>
          <w:sz w:val="28"/>
          <w:szCs w:val="28"/>
        </w:rPr>
        <w:t>. Введение</w:t>
      </w:r>
    </w:p>
    <w:p w:rsidR="00590AF1" w:rsidRPr="00FC23C0" w:rsidRDefault="000A07D9" w:rsidP="00612D50">
      <w:pPr>
        <w:spacing w:after="0" w:line="360" w:lineRule="auto"/>
        <w:ind w:left="57" w:right="5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C23C0">
        <w:rPr>
          <w:rFonts w:ascii="Times New Roman" w:hAnsi="Times New Roman" w:cs="Times New Roman"/>
          <w:i/>
          <w:sz w:val="28"/>
          <w:szCs w:val="28"/>
        </w:rPr>
        <w:t xml:space="preserve">Ученик – это не сосуд, который нужно </w:t>
      </w:r>
    </w:p>
    <w:p w:rsidR="000A07D9" w:rsidRPr="00FC23C0" w:rsidRDefault="000A07D9" w:rsidP="00612D50">
      <w:pPr>
        <w:spacing w:after="0" w:line="360" w:lineRule="auto"/>
        <w:ind w:left="57" w:right="5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C23C0">
        <w:rPr>
          <w:rFonts w:ascii="Times New Roman" w:hAnsi="Times New Roman" w:cs="Times New Roman"/>
          <w:i/>
          <w:sz w:val="28"/>
          <w:szCs w:val="28"/>
        </w:rPr>
        <w:t>наполнить, а факел, который надо зажечь</w:t>
      </w:r>
    </w:p>
    <w:p w:rsidR="00096428" w:rsidRPr="00C41D29" w:rsidRDefault="000A07D9" w:rsidP="00612D50">
      <w:pPr>
        <w:spacing w:after="0" w:line="360" w:lineRule="auto"/>
        <w:ind w:left="57" w:right="5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1D29">
        <w:rPr>
          <w:rFonts w:ascii="Times New Roman" w:hAnsi="Times New Roman" w:cs="Times New Roman"/>
          <w:i/>
          <w:sz w:val="28"/>
          <w:szCs w:val="28"/>
        </w:rPr>
        <w:t>Сократ.</w:t>
      </w:r>
    </w:p>
    <w:p w:rsidR="000A07D9" w:rsidRPr="00FC23C0" w:rsidRDefault="001B1563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C934DA" w:rsidRPr="00FC23C0">
        <w:rPr>
          <w:rFonts w:ascii="Times New Roman" w:eastAsia="Times New Roman" w:hAnsi="Times New Roman" w:cs="Times New Roman"/>
          <w:sz w:val="28"/>
          <w:szCs w:val="28"/>
        </w:rPr>
        <w:t xml:space="preserve">Проблема возрождения и сохранения традиций, исконных обрядов, праздников и фольклора всё острее встаёт  в нашей жизни. </w:t>
      </w:r>
    </w:p>
    <w:p w:rsidR="00014D46" w:rsidRPr="00FC23C0" w:rsidRDefault="00590AF1" w:rsidP="00612D50">
      <w:pPr>
        <w:pStyle w:val="1"/>
        <w:spacing w:line="360" w:lineRule="auto"/>
        <w:ind w:left="57" w:right="57" w:firstLine="420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З</w:t>
      </w:r>
      <w:r w:rsidR="00C7615C" w:rsidRPr="00FC23C0">
        <w:rPr>
          <w:rFonts w:ascii="Times New Roman" w:hAnsi="Times New Roman" w:cs="Times New Roman"/>
          <w:sz w:val="28"/>
          <w:szCs w:val="28"/>
        </w:rPr>
        <w:t>абота об умственном, нравственном и физическом воспитании детей всегда была одной из главных задач взр</w:t>
      </w:r>
      <w:r w:rsidR="00096428" w:rsidRPr="00FC23C0">
        <w:rPr>
          <w:rFonts w:ascii="Times New Roman" w:hAnsi="Times New Roman" w:cs="Times New Roman"/>
          <w:sz w:val="28"/>
          <w:szCs w:val="28"/>
        </w:rPr>
        <w:t>ослых. И</w:t>
      </w:r>
      <w:r w:rsidR="00C7615C" w:rsidRPr="00FC23C0">
        <w:rPr>
          <w:rFonts w:ascii="Times New Roman" w:hAnsi="Times New Roman" w:cs="Times New Roman"/>
          <w:sz w:val="28"/>
          <w:szCs w:val="28"/>
        </w:rPr>
        <w:t>менно дети должны стать частью общества,</w:t>
      </w:r>
      <w:r w:rsidR="00096428" w:rsidRPr="00FC23C0">
        <w:rPr>
          <w:rFonts w:ascii="Times New Roman" w:hAnsi="Times New Roman" w:cs="Times New Roman"/>
          <w:sz w:val="28"/>
          <w:szCs w:val="28"/>
        </w:rPr>
        <w:t xml:space="preserve"> знающей</w:t>
      </w:r>
      <w:r w:rsidR="00C7615C" w:rsidRPr="00FC23C0">
        <w:rPr>
          <w:rFonts w:ascii="Times New Roman" w:hAnsi="Times New Roman" w:cs="Times New Roman"/>
          <w:sz w:val="28"/>
          <w:szCs w:val="28"/>
        </w:rPr>
        <w:t xml:space="preserve"> свой родной язык, традиции и ремесла, чтобы, научившись сохранять свою культуру, они смогли передать ее своим детям и родственникам. Поэтому проце</w:t>
      </w:r>
      <w:r w:rsidR="00096428" w:rsidRPr="00FC23C0">
        <w:rPr>
          <w:rFonts w:ascii="Times New Roman" w:hAnsi="Times New Roman" w:cs="Times New Roman"/>
          <w:sz w:val="28"/>
          <w:szCs w:val="28"/>
        </w:rPr>
        <w:t>сс воспитания детей представля</w:t>
      </w:r>
      <w:r w:rsidR="00C7615C" w:rsidRPr="00FC23C0">
        <w:rPr>
          <w:rFonts w:ascii="Times New Roman" w:hAnsi="Times New Roman" w:cs="Times New Roman"/>
          <w:sz w:val="28"/>
          <w:szCs w:val="28"/>
        </w:rPr>
        <w:t>ет большой интерес для поним</w:t>
      </w:r>
      <w:r w:rsidR="00096428" w:rsidRPr="00FC23C0">
        <w:rPr>
          <w:rFonts w:ascii="Times New Roman" w:hAnsi="Times New Roman" w:cs="Times New Roman"/>
          <w:sz w:val="28"/>
          <w:szCs w:val="28"/>
        </w:rPr>
        <w:t>ания процессов сохранения историко-культурного наследия.</w:t>
      </w:r>
    </w:p>
    <w:p w:rsidR="00483EB9" w:rsidRPr="00FC23C0" w:rsidRDefault="004B6BB0" w:rsidP="00612D50">
      <w:pPr>
        <w:pStyle w:val="1"/>
        <w:spacing w:line="360" w:lineRule="auto"/>
        <w:ind w:left="57" w:right="57" w:firstLine="4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как </w:t>
      </w:r>
      <w:r w:rsidR="00014D46" w:rsidRPr="00FC23C0">
        <w:rPr>
          <w:rFonts w:ascii="Times New Roman" w:hAnsi="Times New Roman" w:cs="Times New Roman"/>
          <w:sz w:val="28"/>
          <w:szCs w:val="28"/>
        </w:rPr>
        <w:t xml:space="preserve"> в 8 классах по </w:t>
      </w:r>
      <w:r w:rsidR="00B353BC" w:rsidRPr="00FC23C0">
        <w:rPr>
          <w:rFonts w:ascii="Times New Roman" w:hAnsi="Times New Roman" w:cs="Times New Roman"/>
          <w:sz w:val="28"/>
          <w:szCs w:val="28"/>
        </w:rPr>
        <w:t xml:space="preserve">программе Б. М. </w:t>
      </w:r>
      <w:proofErr w:type="spellStart"/>
      <w:r w:rsidR="00B353BC" w:rsidRPr="00FC23C0">
        <w:rPr>
          <w:rFonts w:ascii="Times New Roman" w:hAnsi="Times New Roman" w:cs="Times New Roman"/>
          <w:sz w:val="28"/>
          <w:szCs w:val="28"/>
        </w:rPr>
        <w:t>Неменского</w:t>
      </w:r>
      <w:proofErr w:type="spellEnd"/>
      <w:r w:rsidR="00B353BC" w:rsidRPr="00FC23C0">
        <w:rPr>
          <w:rFonts w:ascii="Times New Roman" w:hAnsi="Times New Roman" w:cs="Times New Roman"/>
          <w:sz w:val="28"/>
          <w:szCs w:val="28"/>
        </w:rPr>
        <w:t xml:space="preserve"> есть тема </w:t>
      </w:r>
      <w:r w:rsidR="00014D46" w:rsidRPr="00FC23C0">
        <w:rPr>
          <w:rFonts w:ascii="Times New Roman" w:hAnsi="Times New Roman" w:cs="Times New Roman"/>
          <w:sz w:val="28"/>
          <w:szCs w:val="28"/>
        </w:rPr>
        <w:t xml:space="preserve"> «Мода, культура и ты», я решила </w:t>
      </w:r>
      <w:r>
        <w:rPr>
          <w:rFonts w:ascii="Times New Roman" w:hAnsi="Times New Roman" w:cs="Times New Roman"/>
          <w:sz w:val="28"/>
          <w:szCs w:val="28"/>
        </w:rPr>
        <w:t>ввести в данную тему этно</w:t>
      </w:r>
      <w:r w:rsidR="00B353BC" w:rsidRPr="00FC23C0">
        <w:rPr>
          <w:rFonts w:ascii="Times New Roman" w:hAnsi="Times New Roman" w:cs="Times New Roman"/>
          <w:sz w:val="28"/>
          <w:szCs w:val="28"/>
        </w:rPr>
        <w:t>культурный компонент.</w:t>
      </w:r>
      <w:r w:rsidR="00483EB9" w:rsidRPr="00FC23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67AB5" w:rsidRPr="00B023FF" w:rsidRDefault="00AC3F1A" w:rsidP="00612D50">
      <w:pPr>
        <w:pStyle w:val="1"/>
        <w:spacing w:line="360" w:lineRule="auto"/>
        <w:ind w:left="57" w:right="57" w:firstLine="42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Особую актуальность приобретает вовлечение в процесс возрождения культуры детей, формирование их интереса к традиционным ремеслам, стилю жизни, родному языку,</w:t>
      </w:r>
      <w:r w:rsidR="00667AB5" w:rsidRPr="00FC23C0">
        <w:rPr>
          <w:rFonts w:ascii="Times New Roman" w:hAnsi="Times New Roman" w:cs="Times New Roman"/>
          <w:sz w:val="28"/>
          <w:szCs w:val="28"/>
        </w:rPr>
        <w:t xml:space="preserve"> декоративно-прикладному искусству</w:t>
      </w:r>
      <w:r w:rsidR="00F21425">
        <w:rPr>
          <w:rFonts w:ascii="Times New Roman" w:hAnsi="Times New Roman" w:cs="Times New Roman"/>
          <w:sz w:val="28"/>
          <w:szCs w:val="28"/>
        </w:rPr>
        <w:t>. В</w:t>
      </w:r>
      <w:r w:rsidRPr="00FC23C0">
        <w:rPr>
          <w:rFonts w:ascii="Times New Roman" w:hAnsi="Times New Roman" w:cs="Times New Roman"/>
          <w:sz w:val="28"/>
          <w:szCs w:val="28"/>
        </w:rPr>
        <w:t xml:space="preserve">ключение устного народного творчества в процесс воспитания детей имеет огромное значение. </w:t>
      </w:r>
    </w:p>
    <w:p w:rsidR="00613F50" w:rsidRPr="00FC23C0" w:rsidRDefault="00667AB5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="00483EB9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В наше время разные</w:t>
      </w:r>
      <w:r w:rsidR="00F214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виды творчества и декора находя</w:t>
      </w:r>
      <w:r w:rsidR="00483EB9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тся на пике моды. И это неудивительно. У человека всегда была потребность в создании чего-либо, </w:t>
      </w:r>
      <w:r w:rsidR="003A45D2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="00483EB9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творчестве и самовыражении. У современных людей отпала необходимость самим шить одежду, мастерить посуду и предметы быта. Но, так или иначе, часто хочется придать обычным вещам индивидуальность. 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</w:t>
      </w:r>
      <w:r w:rsidR="002F0F35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F214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данном проекте учащие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ся не т</w:t>
      </w:r>
      <w:r w:rsidR="003F60B8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олько открывают для себя знани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я о разнов</w:t>
      </w:r>
      <w:r w:rsidR="00F21425">
        <w:rPr>
          <w:rFonts w:ascii="Times New Roman" w:hAnsi="Times New Roman" w:cs="Times New Roman"/>
          <w:sz w:val="28"/>
          <w:szCs w:val="28"/>
          <w:shd w:val="clear" w:color="auto" w:fill="FFFFFF"/>
        </w:rPr>
        <w:t>идностях национального костюма к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оми, но и сами</w:t>
      </w:r>
      <w:r w:rsidR="00275EC5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используя свои знания</w:t>
      </w:r>
      <w:r w:rsidR="00275EC5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3A45D2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выступают в роли художников – модельеров и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62F24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посредством декоративно-прикладного искусства</w:t>
      </w:r>
      <w:r w:rsidR="00C250E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созд</w:t>
      </w:r>
      <w:r w:rsidR="00F21425">
        <w:rPr>
          <w:rFonts w:ascii="Times New Roman" w:hAnsi="Times New Roman" w:cs="Times New Roman"/>
          <w:sz w:val="28"/>
          <w:szCs w:val="28"/>
          <w:shd w:val="clear" w:color="auto" w:fill="FFFFFF"/>
        </w:rPr>
        <w:t>ают дизайн одежды с элементами к</w:t>
      </w:r>
      <w:r w:rsidR="00C250E3">
        <w:rPr>
          <w:rFonts w:ascii="Times New Roman" w:hAnsi="Times New Roman" w:cs="Times New Roman"/>
          <w:sz w:val="28"/>
          <w:szCs w:val="28"/>
          <w:shd w:val="clear" w:color="auto" w:fill="FFFFFF"/>
        </w:rPr>
        <w:t>оми костюма.</w:t>
      </w:r>
      <w:r w:rsidR="00412E5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96428" w:rsidRPr="00FC23C0" w:rsidRDefault="00483EB9" w:rsidP="00612D50">
      <w:pPr>
        <w:pStyle w:val="1"/>
        <w:spacing w:line="360" w:lineRule="auto"/>
        <w:ind w:left="57" w:right="57" w:firstLine="4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C3F1A" w:rsidRPr="00FC23C0">
        <w:rPr>
          <w:rFonts w:ascii="Times New Roman" w:hAnsi="Times New Roman" w:cs="Times New Roman"/>
          <w:sz w:val="28"/>
          <w:szCs w:val="28"/>
        </w:rPr>
        <w:t>Проект открывает для д</w:t>
      </w:r>
      <w:r w:rsidR="00B023FF">
        <w:rPr>
          <w:rFonts w:ascii="Times New Roman" w:hAnsi="Times New Roman" w:cs="Times New Roman"/>
          <w:sz w:val="28"/>
          <w:szCs w:val="28"/>
        </w:rPr>
        <w:t>етей доступ к народной культуре</w:t>
      </w:r>
      <w:r w:rsidR="00F334FF">
        <w:rPr>
          <w:rFonts w:ascii="Times New Roman" w:hAnsi="Times New Roman" w:cs="Times New Roman"/>
          <w:sz w:val="28"/>
          <w:szCs w:val="28"/>
        </w:rPr>
        <w:t>, дает возможность выступить в новой для себя роли – художника модельера и воплотить свои замыслы в реальность.</w:t>
      </w:r>
    </w:p>
    <w:p w:rsidR="00B10F08" w:rsidRDefault="00C934DA" w:rsidP="00B10F08">
      <w:pPr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eastAsia="Times New Roman" w:hAnsi="Times New Roman" w:cs="Times New Roman"/>
          <w:sz w:val="28"/>
          <w:szCs w:val="28"/>
          <w:u w:val="single"/>
        </w:rPr>
        <w:t>Цель творческого проекта</w:t>
      </w:r>
      <w:r w:rsidR="00590AF1" w:rsidRPr="00FC23C0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FC23C0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B10F08">
        <w:rPr>
          <w:rFonts w:ascii="Times New Roman" w:hAnsi="Times New Roman" w:cs="Times New Roman"/>
          <w:sz w:val="28"/>
          <w:szCs w:val="28"/>
        </w:rPr>
        <w:t>Приобщить</w:t>
      </w:r>
      <w:r w:rsidR="00B10F08" w:rsidRPr="00DC373A">
        <w:rPr>
          <w:rFonts w:ascii="Times New Roman" w:hAnsi="Times New Roman" w:cs="Times New Roman"/>
          <w:sz w:val="28"/>
          <w:szCs w:val="28"/>
        </w:rPr>
        <w:t xml:space="preserve"> учащихся к </w:t>
      </w:r>
      <w:r w:rsidR="00B10F08">
        <w:rPr>
          <w:rFonts w:ascii="Times New Roman" w:hAnsi="Times New Roman" w:cs="Times New Roman"/>
          <w:sz w:val="28"/>
          <w:szCs w:val="28"/>
        </w:rPr>
        <w:t xml:space="preserve">культуре и искусству </w:t>
      </w:r>
      <w:r w:rsidR="00B10F08" w:rsidRPr="00DC373A">
        <w:rPr>
          <w:rFonts w:ascii="Times New Roman" w:hAnsi="Times New Roman" w:cs="Times New Roman"/>
          <w:sz w:val="28"/>
          <w:szCs w:val="28"/>
        </w:rPr>
        <w:t xml:space="preserve">народа </w:t>
      </w:r>
      <w:proofErr w:type="spellStart"/>
      <w:r w:rsidR="00B10F08" w:rsidRPr="00DC373A">
        <w:rPr>
          <w:rFonts w:ascii="Times New Roman" w:hAnsi="Times New Roman" w:cs="Times New Roman"/>
          <w:sz w:val="28"/>
          <w:szCs w:val="28"/>
        </w:rPr>
        <w:t>коми</w:t>
      </w:r>
      <w:proofErr w:type="spellEnd"/>
      <w:r w:rsidR="00B10F08" w:rsidRPr="00DC373A">
        <w:rPr>
          <w:rFonts w:ascii="Times New Roman" w:hAnsi="Times New Roman" w:cs="Times New Roman"/>
          <w:sz w:val="28"/>
          <w:szCs w:val="28"/>
        </w:rPr>
        <w:t xml:space="preserve"> через</w:t>
      </w:r>
      <w:r w:rsidR="00B10F08" w:rsidRPr="00D97B1B">
        <w:rPr>
          <w:sz w:val="28"/>
          <w:szCs w:val="28"/>
        </w:rPr>
        <w:t xml:space="preserve"> </w:t>
      </w:r>
      <w:r w:rsidR="00B10F08" w:rsidRPr="00DC373A">
        <w:rPr>
          <w:rFonts w:ascii="Times New Roman" w:hAnsi="Times New Roman" w:cs="Times New Roman"/>
          <w:sz w:val="28"/>
          <w:szCs w:val="28"/>
        </w:rPr>
        <w:t xml:space="preserve">созидательно – творческую деятельность, связанную с созданием куклы в </w:t>
      </w:r>
      <w:proofErr w:type="spellStart"/>
      <w:r w:rsidR="00B10F08" w:rsidRPr="00DC373A">
        <w:rPr>
          <w:rFonts w:ascii="Times New Roman" w:hAnsi="Times New Roman" w:cs="Times New Roman"/>
          <w:sz w:val="28"/>
          <w:szCs w:val="28"/>
        </w:rPr>
        <w:t>коми</w:t>
      </w:r>
      <w:proofErr w:type="spellEnd"/>
      <w:r w:rsidR="00B10F08" w:rsidRPr="00DC373A">
        <w:rPr>
          <w:rFonts w:ascii="Times New Roman" w:hAnsi="Times New Roman" w:cs="Times New Roman"/>
          <w:sz w:val="28"/>
          <w:szCs w:val="28"/>
        </w:rPr>
        <w:t xml:space="preserve"> костюме. </w:t>
      </w:r>
    </w:p>
    <w:p w:rsidR="007F4A23" w:rsidRDefault="00854AE4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FC23C0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З</w:t>
      </w:r>
      <w:r w:rsidR="00C934DA" w:rsidRPr="00FC23C0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адачи:</w:t>
      </w:r>
      <w:r w:rsidR="00C934DA" w:rsidRPr="00FC23C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F21425" w:rsidRPr="00C4158B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4158B">
        <w:rPr>
          <w:rFonts w:ascii="Times New Roman" w:eastAsia="Times New Roman" w:hAnsi="Times New Roman" w:cs="Times New Roman"/>
          <w:b/>
          <w:sz w:val="28"/>
          <w:szCs w:val="28"/>
        </w:rPr>
        <w:t>Образовательные: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Обучить учащегося умению планировать свою работу;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Формировать навык сбора и обработки информации, материалов;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Обучать умению анализировать;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Формировать позитивное отношение к работе;</w:t>
      </w:r>
    </w:p>
    <w:p w:rsidR="00F21425" w:rsidRPr="00C4158B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4158B">
        <w:rPr>
          <w:rFonts w:ascii="Times New Roman" w:eastAsia="Times New Roman" w:hAnsi="Times New Roman" w:cs="Times New Roman"/>
          <w:b/>
          <w:sz w:val="28"/>
          <w:szCs w:val="28"/>
        </w:rPr>
        <w:t>Развивающие: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Развивать  творческое  мышление;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Повышать  нравственный  потенциал детей;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Развивать  креативность.</w:t>
      </w:r>
    </w:p>
    <w:p w:rsidR="00F21425" w:rsidRPr="00C4158B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4158B">
        <w:rPr>
          <w:rFonts w:ascii="Times New Roman" w:eastAsia="Times New Roman" w:hAnsi="Times New Roman" w:cs="Times New Roman"/>
          <w:b/>
          <w:sz w:val="28"/>
          <w:szCs w:val="28"/>
        </w:rPr>
        <w:t>Воспитательные: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>- Прививать любовь и интерес к культуре и традициям коми народа</w:t>
      </w:r>
    </w:p>
    <w:p w:rsidR="00F21425" w:rsidRPr="00F21425" w:rsidRDefault="00F21425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F21425">
        <w:rPr>
          <w:rFonts w:ascii="Times New Roman" w:eastAsia="Times New Roman" w:hAnsi="Times New Roman" w:cs="Times New Roman"/>
          <w:sz w:val="28"/>
          <w:szCs w:val="28"/>
        </w:rPr>
        <w:t xml:space="preserve"> - Воспитать  интерес у учащихся  к целенаправленной, самостоятельной работе.</w:t>
      </w:r>
    </w:p>
    <w:p w:rsidR="00B6373C" w:rsidRPr="00FC23C0" w:rsidRDefault="00C4158B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реализации проекта </w:t>
      </w:r>
      <w:r w:rsidR="00727162" w:rsidRPr="00FC23C0">
        <w:rPr>
          <w:rFonts w:ascii="Times New Roman" w:eastAsia="Times New Roman" w:hAnsi="Times New Roman" w:cs="Times New Roman"/>
          <w:sz w:val="28"/>
          <w:szCs w:val="28"/>
        </w:rPr>
        <w:t xml:space="preserve"> использую </w:t>
      </w:r>
      <w:r w:rsidR="00B6373C" w:rsidRPr="00FC23C0">
        <w:rPr>
          <w:rFonts w:ascii="Times New Roman" w:eastAsia="Times New Roman" w:hAnsi="Times New Roman" w:cs="Times New Roman"/>
          <w:sz w:val="28"/>
          <w:szCs w:val="28"/>
        </w:rPr>
        <w:t xml:space="preserve">следующие </w:t>
      </w:r>
      <w:r w:rsidR="00727162" w:rsidRPr="00FC23C0">
        <w:rPr>
          <w:rFonts w:ascii="Times New Roman" w:eastAsia="Times New Roman" w:hAnsi="Times New Roman" w:cs="Times New Roman"/>
          <w:b/>
          <w:sz w:val="28"/>
          <w:szCs w:val="28"/>
        </w:rPr>
        <w:t>методы</w:t>
      </w:r>
      <w:r w:rsidR="00B6373C" w:rsidRPr="00FC23C0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7F4A23" w:rsidRPr="00FC23C0" w:rsidRDefault="007F4A23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eastAsia="Times New Roman" w:hAnsi="Times New Roman" w:cs="Times New Roman"/>
          <w:b/>
          <w:sz w:val="28"/>
          <w:szCs w:val="28"/>
        </w:rPr>
        <w:t>Наблюдений.</w:t>
      </w:r>
      <w:r w:rsidR="00B6373C" w:rsidRPr="00FC23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18CB" w:rsidRPr="00FC23C0" w:rsidRDefault="00B6373C" w:rsidP="00612D50">
      <w:pPr>
        <w:pStyle w:val="1"/>
        <w:spacing w:line="360" w:lineRule="auto"/>
        <w:ind w:left="57" w:right="57" w:firstLine="6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C23C0">
        <w:rPr>
          <w:rFonts w:ascii="Times New Roman" w:eastAsia="Times New Roman" w:hAnsi="Times New Roman" w:cs="Times New Roman"/>
          <w:sz w:val="28"/>
          <w:szCs w:val="28"/>
        </w:rPr>
        <w:t>Метод наблюдений лежит в основе всей системы обучения</w:t>
      </w:r>
      <w:r w:rsidR="00C4158B">
        <w:rPr>
          <w:rFonts w:ascii="Times New Roman" w:eastAsia="Times New Roman" w:hAnsi="Times New Roman" w:cs="Times New Roman"/>
          <w:sz w:val="28"/>
          <w:szCs w:val="28"/>
        </w:rPr>
        <w:t xml:space="preserve"> изобразительному искусству. От</w:t>
      </w:r>
      <w:r w:rsidRPr="00FC23C0">
        <w:rPr>
          <w:rFonts w:ascii="Times New Roman" w:eastAsia="Times New Roman" w:hAnsi="Times New Roman" w:cs="Times New Roman"/>
          <w:sz w:val="28"/>
          <w:szCs w:val="28"/>
        </w:rPr>
        <w:t>того, насколько у детей будет развито умение наблюдать окружающее, устанавливать связи между явлениями действительности, выделять общее и индивидуальное, зависит успех развития их творческих способностей.</w:t>
      </w:r>
      <w:r w:rsidR="005D18CB" w:rsidRPr="00FC23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D18CB" w:rsidRPr="00FC23C0" w:rsidRDefault="004A2CC5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Частично-поисковый</w:t>
      </w:r>
      <w:r w:rsidRPr="00FC23C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D18CB" w:rsidRPr="00FC23C0">
        <w:rPr>
          <w:rFonts w:ascii="Times New Roman" w:eastAsia="Times New Roman" w:hAnsi="Times New Roman" w:cs="Times New Roman"/>
          <w:sz w:val="28"/>
          <w:szCs w:val="28"/>
        </w:rPr>
        <w:t>Поиск информа</w:t>
      </w:r>
      <w:r w:rsidR="00C4158B">
        <w:rPr>
          <w:rFonts w:ascii="Times New Roman" w:eastAsia="Times New Roman" w:hAnsi="Times New Roman" w:cs="Times New Roman"/>
          <w:sz w:val="28"/>
          <w:szCs w:val="28"/>
        </w:rPr>
        <w:t>ции об истории различных видов коми костюмов.</w:t>
      </w:r>
    </w:p>
    <w:p w:rsidR="007F4A23" w:rsidRPr="00FC23C0" w:rsidRDefault="00C250E3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Игровые приемы обучения (АМО)</w:t>
      </w:r>
      <w:r w:rsidR="00B6373C" w:rsidRPr="00FC23C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5D18CB" w:rsidRPr="00FC23C0" w:rsidRDefault="00B6373C" w:rsidP="00612D50">
      <w:pPr>
        <w:pStyle w:val="1"/>
        <w:spacing w:line="360" w:lineRule="auto"/>
        <w:ind w:left="57" w:right="57" w:firstLine="651"/>
        <w:contextualSpacing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Использование моментов игры в процессе изобразительной деятельности относится к наглядно-действенным приемам обучения.</w:t>
      </w:r>
      <w:r w:rsidRPr="00FC23C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5D18CB" w:rsidRPr="00FC23C0" w:rsidRDefault="00480BF0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eastAsia="Times New Roman" w:hAnsi="Times New Roman" w:cs="Times New Roman"/>
          <w:sz w:val="28"/>
          <w:szCs w:val="28"/>
        </w:rPr>
        <w:t>Составление методической разработки</w:t>
      </w:r>
      <w:r w:rsidR="005D18CB" w:rsidRPr="00FC23C0">
        <w:rPr>
          <w:rFonts w:ascii="Times New Roman" w:eastAsia="Times New Roman" w:hAnsi="Times New Roman" w:cs="Times New Roman"/>
          <w:sz w:val="28"/>
          <w:szCs w:val="28"/>
        </w:rPr>
        <w:t xml:space="preserve"> урока по теме проекта с элементами игры.</w:t>
      </w:r>
    </w:p>
    <w:p w:rsidR="007F4A23" w:rsidRPr="00FC23C0" w:rsidRDefault="005D18CB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C23C0">
        <w:rPr>
          <w:rFonts w:ascii="Times New Roman" w:eastAsia="Times New Roman" w:hAnsi="Times New Roman" w:cs="Times New Roman"/>
          <w:b/>
          <w:sz w:val="28"/>
          <w:szCs w:val="28"/>
        </w:rPr>
        <w:t>Наглядный.</w:t>
      </w:r>
      <w:r w:rsidRPr="00FC23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D18CB" w:rsidRPr="00FC23C0" w:rsidRDefault="005D18CB" w:rsidP="00612D50">
      <w:pPr>
        <w:pStyle w:val="1"/>
        <w:spacing w:line="360" w:lineRule="auto"/>
        <w:ind w:left="57" w:right="57" w:firstLine="651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К наглядным методам и приемам обучения относятся использование натуры.</w:t>
      </w:r>
      <w:r w:rsidRPr="00FC23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18CB" w:rsidRPr="00FC23C0" w:rsidRDefault="005D18CB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Показать мастер – класс (Изготовление кукол в </w:t>
      </w:r>
      <w:r w:rsidR="00932556">
        <w:rPr>
          <w:rFonts w:ascii="Times New Roman" w:hAnsi="Times New Roman" w:cs="Times New Roman"/>
          <w:sz w:val="28"/>
          <w:szCs w:val="28"/>
          <w:shd w:val="clear" w:color="auto" w:fill="FFFFFF"/>
        </w:rPr>
        <w:t>национальных  костюмах</w:t>
      </w:r>
      <w:r w:rsidR="00C415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</w:t>
      </w: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оми).</w:t>
      </w:r>
    </w:p>
    <w:p w:rsidR="00517631" w:rsidRPr="00FC23C0" w:rsidRDefault="00517631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Творческий поиск</w:t>
      </w: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4A2CC5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разработка и </w:t>
      </w: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создание </w:t>
      </w:r>
      <w:r w:rsidR="00C4158B">
        <w:rPr>
          <w:rFonts w:ascii="Times New Roman" w:hAnsi="Times New Roman" w:cs="Times New Roman"/>
          <w:sz w:val="28"/>
          <w:szCs w:val="28"/>
          <w:shd w:val="clear" w:color="auto" w:fill="FFFFFF"/>
        </w:rPr>
        <w:t>эскизов одного из к</w:t>
      </w:r>
      <w:r w:rsidR="004A2CC5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оми костюма.</w:t>
      </w:r>
    </w:p>
    <w:p w:rsidR="004A2CC5" w:rsidRPr="00FC23C0" w:rsidRDefault="004A2CC5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Объяснительно</w:t>
      </w:r>
      <w:r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FC23C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иллюстративный;</w:t>
      </w:r>
    </w:p>
    <w:p w:rsidR="004A2CC5" w:rsidRPr="00FC23C0" w:rsidRDefault="004A2CC5" w:rsidP="00612D50">
      <w:pPr>
        <w:pStyle w:val="1"/>
        <w:spacing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3C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Беседа.</w:t>
      </w:r>
    </w:p>
    <w:p w:rsidR="00144392" w:rsidRPr="00FC23C0" w:rsidRDefault="00144392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0BF0" w:rsidRPr="00FC23C0" w:rsidRDefault="00480BF0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334FF" w:rsidRDefault="00F334FF" w:rsidP="00612D50">
      <w:pPr>
        <w:spacing w:line="360" w:lineRule="auto"/>
        <w:ind w:right="57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5EAD" w:rsidRDefault="001E5EAD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6730" w:rsidRPr="00FC23C0" w:rsidRDefault="00057C4F" w:rsidP="00612D50">
      <w:pPr>
        <w:spacing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196F5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6730" w:rsidRPr="00FC23C0">
        <w:rPr>
          <w:rFonts w:ascii="Times New Roman" w:hAnsi="Times New Roman" w:cs="Times New Roman"/>
          <w:b/>
          <w:sz w:val="28"/>
          <w:szCs w:val="28"/>
        </w:rPr>
        <w:t>Реализация творческого проекта состоит из следующих этапов:</w:t>
      </w:r>
    </w:p>
    <w:p w:rsidR="00756730" w:rsidRDefault="00756730" w:rsidP="00612D50">
      <w:pPr>
        <w:spacing w:line="360" w:lineRule="auto"/>
        <w:ind w:left="57" w:right="5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Работа над проектом включает совместную деятельность педагога и учащихся.</w:t>
      </w:r>
      <w:r w:rsidR="00144392" w:rsidRPr="00FC23C0">
        <w:rPr>
          <w:rFonts w:ascii="Times New Roman" w:hAnsi="Times New Roman" w:cs="Times New Roman"/>
          <w:sz w:val="28"/>
          <w:szCs w:val="28"/>
        </w:rPr>
        <w:t xml:space="preserve"> Проект рассчитан на 4 учебных </w:t>
      </w:r>
      <w:r w:rsidR="00A80A36" w:rsidRPr="00FC23C0">
        <w:rPr>
          <w:rFonts w:ascii="Times New Roman" w:hAnsi="Times New Roman" w:cs="Times New Roman"/>
          <w:sz w:val="28"/>
          <w:szCs w:val="28"/>
        </w:rPr>
        <w:t>часа</w:t>
      </w:r>
      <w:r w:rsidR="0063563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1C6F" w:rsidRPr="00C91C6F" w:rsidRDefault="00C91C6F" w:rsidP="00612D50">
      <w:pPr>
        <w:spacing w:line="360" w:lineRule="auto"/>
        <w:ind w:left="57" w:right="57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1C6F">
        <w:rPr>
          <w:rFonts w:ascii="Times New Roman" w:hAnsi="Times New Roman" w:cs="Times New Roman"/>
          <w:b/>
          <w:sz w:val="28"/>
          <w:szCs w:val="28"/>
        </w:rPr>
        <w:t>Этапы работы над проектом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3376"/>
        <w:gridCol w:w="3144"/>
      </w:tblGrid>
      <w:tr w:rsidR="00117C65" w:rsidRPr="00FC23C0" w:rsidTr="00117C65">
        <w:trPr>
          <w:trHeight w:val="651"/>
        </w:trPr>
        <w:tc>
          <w:tcPr>
            <w:tcW w:w="2660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Этапы проекта</w:t>
            </w:r>
          </w:p>
        </w:tc>
        <w:tc>
          <w:tcPr>
            <w:tcW w:w="3376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Деятельность педагога</w:t>
            </w:r>
          </w:p>
        </w:tc>
        <w:tc>
          <w:tcPr>
            <w:tcW w:w="3144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Деятельность ученика</w:t>
            </w:r>
          </w:p>
        </w:tc>
      </w:tr>
      <w:tr w:rsidR="00117C65" w:rsidRPr="00FC23C0" w:rsidTr="00117C65">
        <w:trPr>
          <w:trHeight w:val="2909"/>
        </w:trPr>
        <w:tc>
          <w:tcPr>
            <w:tcW w:w="2660" w:type="dxa"/>
          </w:tcPr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1 этап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(информационный)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6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1.Формулирует проблему (цель) – при  постановке цели определяется и продукт проекта;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2.Вводит в сюжетную ситуацию;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3.Формулирует задачу;</w:t>
            </w:r>
          </w:p>
        </w:tc>
        <w:tc>
          <w:tcPr>
            <w:tcW w:w="3144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1.Вхождение в проблему;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2.Вживание в сюжетную ситуацию;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3.Принятие задачи;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4.Дополнение задач проекта;</w:t>
            </w:r>
          </w:p>
        </w:tc>
      </w:tr>
      <w:tr w:rsidR="00117C65" w:rsidRPr="00FC23C0" w:rsidTr="00117C65">
        <w:trPr>
          <w:trHeight w:val="4560"/>
        </w:trPr>
        <w:tc>
          <w:tcPr>
            <w:tcW w:w="2660" w:type="dxa"/>
          </w:tcPr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2 этап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(плановый)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6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4. Помогает в решении задач;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5.Помогает спланировать деятельность;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6.Организует деятельность;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7.Организует практическую помощь (по необходимости);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8.Направляет и контролирует осуществление проекта;</w:t>
            </w:r>
          </w:p>
        </w:tc>
        <w:tc>
          <w:tcPr>
            <w:tcW w:w="3144" w:type="dxa"/>
          </w:tcPr>
          <w:p w:rsidR="00117C65" w:rsidRPr="000B65F1" w:rsidRDefault="00F334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.Формирование специфических знаний, умений, навыков.</w:t>
            </w:r>
          </w:p>
        </w:tc>
      </w:tr>
      <w:tr w:rsidR="00117C65" w:rsidRPr="00FC23C0" w:rsidTr="00117C65">
        <w:trPr>
          <w:trHeight w:val="1621"/>
        </w:trPr>
        <w:tc>
          <w:tcPr>
            <w:tcW w:w="2660" w:type="dxa"/>
          </w:tcPr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3 этап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(основной, практический)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6" w:type="dxa"/>
          </w:tcPr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9.Дает консультации.</w:t>
            </w:r>
          </w:p>
          <w:p w:rsidR="00117C65" w:rsidRPr="000B65F1" w:rsidRDefault="0063563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Мастер-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класс. Изготовл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ение куклы в одном из костюмов к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оми народа</w:t>
            </w:r>
          </w:p>
        </w:tc>
        <w:tc>
          <w:tcPr>
            <w:tcW w:w="3144" w:type="dxa"/>
          </w:tcPr>
          <w:p w:rsidR="00117C65" w:rsidRPr="000B65F1" w:rsidRDefault="00BD7DD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.Работа над изготовлением куклы.</w:t>
            </w:r>
          </w:p>
        </w:tc>
      </w:tr>
      <w:tr w:rsidR="00117C65" w:rsidRPr="00FC23C0" w:rsidTr="00C91C6F">
        <w:trPr>
          <w:trHeight w:val="1201"/>
        </w:trPr>
        <w:tc>
          <w:tcPr>
            <w:tcW w:w="2660" w:type="dxa"/>
          </w:tcPr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4 этап</w:t>
            </w:r>
          </w:p>
          <w:p w:rsidR="00635638" w:rsidRDefault="00635638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7C65" w:rsidRPr="000B65F1" w:rsidRDefault="00635638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(аналити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ческий)</w:t>
            </w:r>
          </w:p>
          <w:p w:rsidR="00117C65" w:rsidRPr="000B65F1" w:rsidRDefault="00117C65" w:rsidP="00612D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76" w:type="dxa"/>
          </w:tcPr>
          <w:p w:rsidR="00117C65" w:rsidRPr="000B65F1" w:rsidRDefault="0063563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 Выслушивает учащих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ся;</w:t>
            </w:r>
          </w:p>
          <w:p w:rsidR="00117C65" w:rsidRPr="000B65F1" w:rsidRDefault="00117C65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11.Помогает в формировании целей и задач проекта.</w:t>
            </w:r>
          </w:p>
        </w:tc>
        <w:tc>
          <w:tcPr>
            <w:tcW w:w="3144" w:type="dxa"/>
          </w:tcPr>
          <w:p w:rsidR="00117C65" w:rsidRPr="000B65F1" w:rsidRDefault="00BD7DD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.Демонстрация работ</w:t>
            </w:r>
            <w:r w:rsidR="006356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7C65" w:rsidRPr="000B65F1">
              <w:rPr>
                <w:rFonts w:ascii="Times New Roman" w:hAnsi="Times New Roman" w:cs="Times New Roman"/>
                <w:sz w:val="24"/>
                <w:szCs w:val="24"/>
              </w:rPr>
              <w:t>(защита проектов).</w:t>
            </w:r>
          </w:p>
        </w:tc>
      </w:tr>
    </w:tbl>
    <w:p w:rsidR="00756730" w:rsidRPr="00B80865" w:rsidRDefault="0075462C" w:rsidP="00B80865">
      <w:pPr>
        <w:pStyle w:val="a4"/>
        <w:numPr>
          <w:ilvl w:val="0"/>
          <w:numId w:val="1"/>
        </w:num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8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Информационный этап проекта</w:t>
      </w:r>
    </w:p>
    <w:p w:rsidR="0069138A" w:rsidRPr="000B65F1" w:rsidRDefault="00B9207B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0B65F1">
        <w:rPr>
          <w:rFonts w:ascii="Times New Roman" w:hAnsi="Times New Roman" w:cs="Times New Roman"/>
          <w:b/>
          <w:sz w:val="28"/>
          <w:szCs w:val="28"/>
        </w:rPr>
        <w:t xml:space="preserve">Урок </w:t>
      </w:r>
      <w:r w:rsidR="00B60A64" w:rsidRPr="000B65F1">
        <w:rPr>
          <w:rFonts w:ascii="Times New Roman" w:hAnsi="Times New Roman" w:cs="Times New Roman"/>
          <w:b/>
          <w:sz w:val="28"/>
          <w:szCs w:val="28"/>
        </w:rPr>
        <w:t>1</w:t>
      </w:r>
      <w:r w:rsidRPr="000B65F1">
        <w:rPr>
          <w:rFonts w:ascii="Times New Roman" w:hAnsi="Times New Roman" w:cs="Times New Roman"/>
          <w:b/>
          <w:sz w:val="28"/>
          <w:szCs w:val="28"/>
        </w:rPr>
        <w:t xml:space="preserve">: Мода, культура и ты. </w:t>
      </w:r>
      <w:r w:rsidR="00BD7DDC" w:rsidRPr="00BD7DDC">
        <w:rPr>
          <w:rFonts w:ascii="Times New Roman" w:hAnsi="Times New Roman" w:cs="Times New Roman"/>
          <w:sz w:val="28"/>
          <w:szCs w:val="28"/>
        </w:rPr>
        <w:t>Декоративное</w:t>
      </w:r>
      <w:r w:rsidR="00BD7D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DDC">
        <w:rPr>
          <w:rFonts w:ascii="Times New Roman" w:hAnsi="Times New Roman" w:cs="Times New Roman"/>
          <w:sz w:val="28"/>
          <w:szCs w:val="28"/>
        </w:rPr>
        <w:t>и</w:t>
      </w:r>
      <w:r w:rsidR="00932556" w:rsidRPr="000B65F1">
        <w:rPr>
          <w:rFonts w:ascii="Times New Roman" w:hAnsi="Times New Roman" w:cs="Times New Roman"/>
          <w:sz w:val="28"/>
          <w:szCs w:val="28"/>
        </w:rPr>
        <w:t>зготовление кукол с элементами национального костюма</w:t>
      </w:r>
      <w:r w:rsidR="00635638">
        <w:rPr>
          <w:rFonts w:ascii="Times New Roman" w:hAnsi="Times New Roman" w:cs="Times New Roman"/>
          <w:sz w:val="28"/>
          <w:szCs w:val="28"/>
        </w:rPr>
        <w:t xml:space="preserve"> к</w:t>
      </w:r>
      <w:r w:rsidRPr="000B65F1">
        <w:rPr>
          <w:rFonts w:ascii="Times New Roman" w:hAnsi="Times New Roman" w:cs="Times New Roman"/>
          <w:sz w:val="28"/>
          <w:szCs w:val="28"/>
        </w:rPr>
        <w:t>оми народа.</w:t>
      </w:r>
    </w:p>
    <w:p w:rsidR="00B9207B" w:rsidRPr="000B65F1" w:rsidRDefault="00B9207B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0B65F1">
        <w:rPr>
          <w:rFonts w:ascii="Times New Roman" w:hAnsi="Times New Roman" w:cs="Times New Roman"/>
          <w:sz w:val="28"/>
          <w:szCs w:val="28"/>
        </w:rPr>
        <w:t>Тип урока: Урок изучения новых знаний</w:t>
      </w:r>
    </w:p>
    <w:p w:rsidR="000B575D" w:rsidRPr="000B65F1" w:rsidRDefault="00B9207B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935433">
        <w:rPr>
          <w:rFonts w:ascii="Times New Roman" w:hAnsi="Times New Roman" w:cs="Times New Roman"/>
          <w:b/>
          <w:sz w:val="28"/>
          <w:szCs w:val="28"/>
        </w:rPr>
        <w:t>Цели деятельности учителя:</w:t>
      </w:r>
      <w:r w:rsidR="00A80A36" w:rsidRPr="000B65F1">
        <w:rPr>
          <w:rFonts w:ascii="Times New Roman" w:hAnsi="Times New Roman" w:cs="Times New Roman"/>
          <w:sz w:val="28"/>
          <w:szCs w:val="28"/>
        </w:rPr>
        <w:t xml:space="preserve"> Формировать  представления о моде</w:t>
      </w:r>
      <w:r w:rsidR="0077047F" w:rsidRPr="000B65F1">
        <w:rPr>
          <w:rFonts w:ascii="Times New Roman" w:hAnsi="Times New Roman" w:cs="Times New Roman"/>
          <w:sz w:val="28"/>
          <w:szCs w:val="28"/>
        </w:rPr>
        <w:t>, декоре, дизайне одежды</w:t>
      </w:r>
      <w:r w:rsidR="00A80A36" w:rsidRPr="000B65F1">
        <w:rPr>
          <w:rFonts w:ascii="Times New Roman" w:hAnsi="Times New Roman" w:cs="Times New Roman"/>
          <w:sz w:val="28"/>
          <w:szCs w:val="28"/>
        </w:rPr>
        <w:t>;</w:t>
      </w:r>
    </w:p>
    <w:p w:rsidR="000B575D" w:rsidRPr="000B65F1" w:rsidRDefault="00A80A36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0B65F1">
        <w:rPr>
          <w:rFonts w:ascii="Times New Roman" w:hAnsi="Times New Roman" w:cs="Times New Roman"/>
          <w:sz w:val="28"/>
          <w:szCs w:val="28"/>
        </w:rPr>
        <w:t>Изучать разновидности костюмов</w:t>
      </w:r>
      <w:r w:rsidR="00635638">
        <w:rPr>
          <w:rFonts w:ascii="Times New Roman" w:hAnsi="Times New Roman" w:cs="Times New Roman"/>
          <w:sz w:val="28"/>
          <w:szCs w:val="28"/>
        </w:rPr>
        <w:t xml:space="preserve"> к</w:t>
      </w:r>
      <w:r w:rsidR="00B9207B" w:rsidRPr="000B65F1">
        <w:rPr>
          <w:rFonts w:ascii="Times New Roman" w:hAnsi="Times New Roman" w:cs="Times New Roman"/>
          <w:sz w:val="28"/>
          <w:szCs w:val="28"/>
        </w:rPr>
        <w:t>оми</w:t>
      </w:r>
      <w:r w:rsidRPr="000B65F1">
        <w:rPr>
          <w:rFonts w:ascii="Times New Roman" w:hAnsi="Times New Roman" w:cs="Times New Roman"/>
          <w:sz w:val="28"/>
          <w:szCs w:val="28"/>
        </w:rPr>
        <w:t xml:space="preserve"> их особенности</w:t>
      </w:r>
      <w:r w:rsidR="00B9207B" w:rsidRPr="000B65F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9207B" w:rsidRPr="000B65F1" w:rsidRDefault="000B575D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0B65F1">
        <w:rPr>
          <w:rFonts w:ascii="Times New Roman" w:hAnsi="Times New Roman" w:cs="Times New Roman"/>
          <w:sz w:val="28"/>
          <w:szCs w:val="28"/>
        </w:rPr>
        <w:t>Ф</w:t>
      </w:r>
      <w:r w:rsidR="00B9207B" w:rsidRPr="000B65F1">
        <w:rPr>
          <w:rFonts w:ascii="Times New Roman" w:hAnsi="Times New Roman" w:cs="Times New Roman"/>
          <w:sz w:val="28"/>
          <w:szCs w:val="28"/>
        </w:rPr>
        <w:t>ормировать умения декорирования оде</w:t>
      </w:r>
      <w:r w:rsidR="00635638">
        <w:rPr>
          <w:rFonts w:ascii="Times New Roman" w:hAnsi="Times New Roman" w:cs="Times New Roman"/>
          <w:sz w:val="28"/>
          <w:szCs w:val="28"/>
        </w:rPr>
        <w:t>жды при создании к</w:t>
      </w:r>
      <w:r w:rsidRPr="000B65F1">
        <w:rPr>
          <w:rFonts w:ascii="Times New Roman" w:hAnsi="Times New Roman" w:cs="Times New Roman"/>
          <w:sz w:val="28"/>
          <w:szCs w:val="28"/>
        </w:rPr>
        <w:t>оми костюма; Р</w:t>
      </w:r>
      <w:r w:rsidR="00B9207B" w:rsidRPr="000B65F1">
        <w:rPr>
          <w:rFonts w:ascii="Times New Roman" w:hAnsi="Times New Roman" w:cs="Times New Roman"/>
          <w:sz w:val="28"/>
          <w:szCs w:val="28"/>
        </w:rPr>
        <w:t>азвивать индивидуальность мышления</w:t>
      </w:r>
      <w:r w:rsidRPr="000B65F1">
        <w:rPr>
          <w:rFonts w:ascii="Times New Roman" w:hAnsi="Times New Roman" w:cs="Times New Roman"/>
          <w:sz w:val="28"/>
          <w:szCs w:val="28"/>
        </w:rPr>
        <w:t xml:space="preserve"> в выполнении эскизов </w:t>
      </w:r>
      <w:r w:rsidR="00635638">
        <w:rPr>
          <w:rFonts w:ascii="Times New Roman" w:hAnsi="Times New Roman" w:cs="Times New Roman"/>
          <w:sz w:val="28"/>
          <w:szCs w:val="28"/>
        </w:rPr>
        <w:t>к</w:t>
      </w:r>
      <w:r w:rsidR="003A1DE2" w:rsidRPr="000B65F1">
        <w:rPr>
          <w:rFonts w:ascii="Times New Roman" w:hAnsi="Times New Roman" w:cs="Times New Roman"/>
          <w:sz w:val="28"/>
          <w:szCs w:val="28"/>
        </w:rPr>
        <w:t>оми костюма.</w:t>
      </w:r>
    </w:p>
    <w:p w:rsidR="00651C7C" w:rsidRPr="000B65F1" w:rsidRDefault="00651C7C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0B65F1">
        <w:rPr>
          <w:rFonts w:ascii="Times New Roman" w:hAnsi="Times New Roman" w:cs="Times New Roman"/>
          <w:sz w:val="28"/>
          <w:szCs w:val="28"/>
        </w:rPr>
        <w:t>Развивать умения работы в группах</w:t>
      </w:r>
    </w:p>
    <w:tbl>
      <w:tblPr>
        <w:tblStyle w:val="a3"/>
        <w:tblW w:w="0" w:type="auto"/>
        <w:tblInd w:w="-601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3510"/>
        <w:gridCol w:w="1902"/>
        <w:gridCol w:w="2208"/>
      </w:tblGrid>
      <w:tr w:rsidR="00D1252D" w:rsidRPr="000B65F1" w:rsidTr="00D1252D">
        <w:tc>
          <w:tcPr>
            <w:tcW w:w="567" w:type="dxa"/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0B65F1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№ урока</w:t>
            </w:r>
          </w:p>
        </w:tc>
        <w:tc>
          <w:tcPr>
            <w:tcW w:w="1985" w:type="dxa"/>
          </w:tcPr>
          <w:p w:rsidR="00D1252D" w:rsidRPr="000B65F1" w:rsidRDefault="00F60EA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  <w:p w:rsidR="00F60EAC" w:rsidRPr="000B65F1" w:rsidRDefault="00F60EA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right w:val="single" w:sz="4" w:space="0" w:color="auto"/>
            </w:tcBorders>
          </w:tcPr>
          <w:p w:rsidR="00D1252D" w:rsidRPr="000B65F1" w:rsidRDefault="0013317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педагога</w:t>
            </w:r>
          </w:p>
        </w:tc>
        <w:tc>
          <w:tcPr>
            <w:tcW w:w="1902" w:type="dxa"/>
            <w:tcBorders>
              <w:left w:val="single" w:sz="4" w:space="0" w:color="auto"/>
            </w:tcBorders>
          </w:tcPr>
          <w:p w:rsidR="00D1252D" w:rsidRPr="000B65F1" w:rsidRDefault="0013317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ученика</w:t>
            </w:r>
          </w:p>
        </w:tc>
        <w:tc>
          <w:tcPr>
            <w:tcW w:w="2208" w:type="dxa"/>
          </w:tcPr>
          <w:p w:rsidR="00D1252D" w:rsidRPr="000B65F1" w:rsidRDefault="0013317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 УУД</w:t>
            </w:r>
          </w:p>
        </w:tc>
      </w:tr>
      <w:tr w:rsidR="00D1252D" w:rsidRPr="000B65F1" w:rsidTr="00BE67A4">
        <w:trPr>
          <w:trHeight w:val="3676"/>
        </w:trPr>
        <w:tc>
          <w:tcPr>
            <w:tcW w:w="567" w:type="dxa"/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85" w:type="dxa"/>
          </w:tcPr>
          <w:p w:rsidR="00F60EAC" w:rsidRPr="000B65F1" w:rsidRDefault="00F60EA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Организационный момент.</w:t>
            </w:r>
          </w:p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0" w:type="dxa"/>
            <w:tcBorders>
              <w:right w:val="single" w:sz="4" w:space="0" w:color="auto"/>
            </w:tcBorders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Орг</w:t>
            </w:r>
            <w:r w:rsidR="006356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момент.</w:t>
            </w:r>
            <w:r w:rsidR="00F63062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1252D" w:rsidRPr="000B65F1" w:rsidRDefault="00D1252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Добрый день ребята!</w:t>
            </w:r>
          </w:p>
          <w:p w:rsidR="00D1252D" w:rsidRPr="000B65F1" w:rsidRDefault="00635638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1252D" w:rsidRPr="000B65F1">
              <w:rPr>
                <w:rFonts w:ascii="Times New Roman" w:hAnsi="Times New Roman" w:cs="Times New Roman"/>
                <w:sz w:val="24"/>
                <w:szCs w:val="24"/>
              </w:rPr>
              <w:t>рошу вас проверить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1252D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как организованно ваше рабочее место.</w:t>
            </w:r>
          </w:p>
          <w:p w:rsidR="00D1252D" w:rsidRPr="000B65F1" w:rsidRDefault="00D1252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Сегодня мы отправимся на урок-экскурсию в музей.</w:t>
            </w:r>
          </w:p>
          <w:p w:rsidR="00D1252D" w:rsidRPr="000B65F1" w:rsidRDefault="00D1252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А вот  ответ на вопрос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чему была посвящена  экспо</w:t>
            </w:r>
            <w:r w:rsidR="000D11BD" w:rsidRPr="000B65F1">
              <w:rPr>
                <w:rFonts w:ascii="Times New Roman" w:hAnsi="Times New Roman" w:cs="Times New Roman"/>
                <w:sz w:val="24"/>
                <w:szCs w:val="24"/>
              </w:rPr>
              <w:t>зиция нашего виртуального музея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, вы  скажите мне</w:t>
            </w:r>
            <w:r w:rsidR="000D11BD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чуть позже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, договорились?</w:t>
            </w:r>
          </w:p>
          <w:p w:rsidR="003A45D2" w:rsidRPr="000B65F1" w:rsidRDefault="003A45D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-Какие вы знаете профессии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связанные с творчеством?</w:t>
            </w:r>
          </w:p>
          <w:p w:rsidR="003A45D2" w:rsidRPr="000B65F1" w:rsidRDefault="003A45D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45D2" w:rsidRPr="000B65F1" w:rsidRDefault="003A45D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45D2" w:rsidRPr="000B65F1" w:rsidRDefault="00437BDA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-А</w:t>
            </w:r>
            <w:r w:rsidR="003A45D2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чем занимается </w:t>
            </w:r>
            <w:r w:rsidR="003A45D2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художник-модельер</w:t>
            </w:r>
            <w:r w:rsidR="003A45D2" w:rsidRPr="000B65F1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3A45D2" w:rsidRPr="000B65F1" w:rsidRDefault="003A45D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-Верно, это специалист по изготовлению моделей одежды, дизайнер одежды, создатель экспериментальных образцов, определяющий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образ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стиль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, общее конструктивное решение</w:t>
            </w:r>
            <w:r w:rsidR="00E85E11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и разрабатывающий </w:t>
            </w:r>
            <w:r w:rsidR="00E85E11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декор</w:t>
            </w:r>
            <w:r w:rsidR="00E85E11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, выбирающий </w:t>
            </w:r>
            <w:r w:rsidR="00E85E11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цвет и материалы,</w:t>
            </w:r>
            <w:r w:rsidR="00E85E11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продумывающий </w:t>
            </w:r>
            <w:r w:rsidR="00E85E11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аксессуары и дополнения</w:t>
            </w:r>
            <w:r w:rsidR="00E85E11" w:rsidRPr="000B65F1">
              <w:rPr>
                <w:rFonts w:ascii="Times New Roman" w:hAnsi="Times New Roman" w:cs="Times New Roman"/>
                <w:sz w:val="24"/>
                <w:szCs w:val="24"/>
              </w:rPr>
              <w:t>. Вот сколько интересных дел ложится на плечи этого</w:t>
            </w:r>
            <w:r w:rsidR="00F60EAC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85E11" w:rsidRPr="000B65F1">
              <w:rPr>
                <w:rFonts w:ascii="Times New Roman" w:hAnsi="Times New Roman" w:cs="Times New Roman"/>
                <w:sz w:val="24"/>
                <w:szCs w:val="24"/>
              </w:rPr>
              <w:t>специалиста.</w:t>
            </w:r>
          </w:p>
          <w:p w:rsidR="005E7529" w:rsidRPr="000B65F1" w:rsidRDefault="005E752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вы наверно догадались, кем я предлагаю вам сегодня стать.</w:t>
            </w:r>
          </w:p>
          <w:p w:rsidR="00FA0C09" w:rsidRPr="000B65F1" w:rsidRDefault="0000703A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A0C09" w:rsidRPr="000B65F1">
              <w:rPr>
                <w:rFonts w:ascii="Times New Roman" w:hAnsi="Times New Roman" w:cs="Times New Roman"/>
                <w:sz w:val="24"/>
                <w:szCs w:val="24"/>
              </w:rPr>
              <w:t>рофессия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художни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к-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модельер</w:t>
            </w:r>
            <w:r w:rsidR="00FA0C09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имеет специализации:модельер-конструктор;модельер-закройщик,модельер–дизайнер</w:t>
            </w:r>
            <w:r w:rsidR="006A4F9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4435C" w:rsidRPr="000B65F1">
              <w:rPr>
                <w:rFonts w:ascii="Times New Roman" w:hAnsi="Times New Roman" w:cs="Times New Roman"/>
                <w:sz w:val="24"/>
                <w:szCs w:val="24"/>
              </w:rPr>
              <w:t>Поэтом</w:t>
            </w:r>
            <w:r w:rsidR="006A4F9A" w:rsidRPr="000B65F1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B4435C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вы будете сегодня</w:t>
            </w:r>
            <w:r w:rsidR="00FA0C09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работать в творческих группах.</w:t>
            </w:r>
          </w:p>
          <w:p w:rsidR="00FA0C09" w:rsidRPr="000B65F1" w:rsidRDefault="00FA0C0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1гр.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олодежные</w:t>
            </w:r>
          </w:p>
          <w:p w:rsidR="00FA0C09" w:rsidRPr="000B65F1" w:rsidRDefault="00FA0C0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2 гр.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ригинальные</w:t>
            </w:r>
          </w:p>
          <w:p w:rsidR="00FA0C09" w:rsidRPr="000B65F1" w:rsidRDefault="00FA0C0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3 гр.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ружные</w:t>
            </w:r>
          </w:p>
          <w:p w:rsidR="00FA0C09" w:rsidRPr="000B65F1" w:rsidRDefault="00FA0C0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4 гр.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0D11BD" w:rsidRPr="000B65F1">
              <w:rPr>
                <w:rFonts w:ascii="Times New Roman" w:hAnsi="Times New Roman" w:cs="Times New Roman"/>
                <w:sz w:val="24"/>
                <w:szCs w:val="24"/>
              </w:rPr>
              <w:t>ктивные</w:t>
            </w:r>
          </w:p>
          <w:p w:rsidR="0000703A" w:rsidRPr="000B65F1" w:rsidRDefault="00E74958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Составьте слово из заглавных букв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названий ваших творческих групп. </w:t>
            </w:r>
          </w:p>
          <w:p w:rsidR="0000703A" w:rsidRPr="000B65F1" w:rsidRDefault="0000703A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4958" w:rsidRPr="000B65F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Учитель открывает слово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E74958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МОДА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на доске</w:t>
            </w:r>
            <w:r w:rsidR="00E74958" w:rsidRPr="000B65F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00703A" w:rsidRPr="000B65F1" w:rsidRDefault="0000703A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-Найдите определение слова «Мода» в толковых словарях.</w:t>
            </w:r>
          </w:p>
          <w:p w:rsidR="0000703A" w:rsidRPr="000B65F1" w:rsidRDefault="0000703A" w:rsidP="00612D50">
            <w:pPr>
              <w:pStyle w:val="a4"/>
              <w:spacing w:line="360" w:lineRule="auto"/>
              <w:ind w:left="0"/>
              <w:jc w:val="both"/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Мода</w:t>
            </w:r>
            <w:r w:rsidRPr="000B65F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совокупность вкусов и </w:t>
            </w:r>
            <w:r w:rsidRPr="000B65F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взглядов, господствующих в определенной общественной среде в определенное, обычно недолгое время</w:t>
            </w:r>
            <w:r w:rsidRPr="000B65F1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0D11BD" w:rsidRPr="000B65F1" w:rsidRDefault="00D76016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Представьте, что здесь собрались известные художники – модельеры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и вас пригласили для работы над одним проектом. И как любые-художники мо</w:t>
            </w:r>
            <w:r w:rsidR="004F14C0" w:rsidRPr="000B65F1">
              <w:rPr>
                <w:rFonts w:ascii="Times New Roman" w:hAnsi="Times New Roman" w:cs="Times New Roman"/>
                <w:sz w:val="24"/>
                <w:szCs w:val="24"/>
              </w:rPr>
              <w:t>дельеры, вы много путешествуете, чтобы пополнить свои коллекции новыми идеями.</w:t>
            </w:r>
            <w:r w:rsidR="00AB495F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B495F" w:rsidRPr="000B65F1" w:rsidRDefault="000D11B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B495F" w:rsidRPr="000B65F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1B7985" w:rsidRPr="000B65F1">
              <w:rPr>
                <w:rFonts w:ascii="Times New Roman" w:hAnsi="Times New Roman" w:cs="Times New Roman"/>
                <w:sz w:val="24"/>
                <w:szCs w:val="24"/>
              </w:rPr>
              <w:t>тобы ваша коллекция получилось удачной</w:t>
            </w:r>
            <w:r w:rsidR="00AB495F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, как вы думаете, нужно ли изучить предложенный материал? </w:t>
            </w:r>
            <w:r w:rsidR="001B7985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6016" w:rsidRPr="00437BDA" w:rsidRDefault="00480BF0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А путешествие сегодня мы начнем с экспозиции одной выставки.</w:t>
            </w:r>
            <w:r w:rsidR="00BE67A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Чему посвящена выставка</w:t>
            </w:r>
            <w:r w:rsidR="004B5642" w:rsidRPr="000B65F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E67A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вы узнаете</w:t>
            </w:r>
            <w:r w:rsidR="009C0023" w:rsidRPr="000B65F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E67A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E67A4" w:rsidRPr="00437BDA">
              <w:rPr>
                <w:rFonts w:ascii="Times New Roman" w:hAnsi="Times New Roman" w:cs="Times New Roman"/>
                <w:sz w:val="24"/>
                <w:szCs w:val="24"/>
              </w:rPr>
              <w:t>прослушав стихотво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рение</w:t>
            </w:r>
            <w:r w:rsidR="00437BDA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Станислав</w:t>
            </w:r>
            <w:r w:rsidR="00437BD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</w:t>
            </w:r>
            <w:r w:rsidR="00437BDA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437BDA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Пахтушкин</w:t>
            </w:r>
            <w:r w:rsidR="00437BD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</w:t>
            </w:r>
            <w:proofErr w:type="spellEnd"/>
          </w:p>
          <w:p w:rsidR="00315413" w:rsidRPr="00437BDA" w:rsidRDefault="00437BDA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315413" w:rsidRPr="00437BDA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Республике Коми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Заснеженная, щедрая, лесная, 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Бурлящих рек крутые берега,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Таёжная</w:t>
            </w:r>
            <w:proofErr w:type="gramEnd"/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от края и до края,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Земля зырян, ты сердцу дорога.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 Брусничный дух, черемухи дыханье,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Лилового багульника настой.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Не дышим мы, а пьём благоуханье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Твоей земли суровой и лесной.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 Здесь с юных лет всё дорого и мило,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К столетью вместе будем мы идти.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Чтоб обрести невиданную силу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Для дальнего нелёгкого пути.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 Как в Гимне том, союз наш нерушимый,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Единой стала нам судьба твоя.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Поклон тебе нижайший, край родимый,</w:t>
            </w:r>
          </w:p>
          <w:p w:rsidR="00D1252D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Любимая Республика моя!</w:t>
            </w:r>
            <w:r w:rsidRPr="000B65F1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br/>
            </w:r>
          </w:p>
        </w:tc>
        <w:tc>
          <w:tcPr>
            <w:tcW w:w="1902" w:type="dxa"/>
            <w:tcBorders>
              <w:left w:val="single" w:sz="4" w:space="0" w:color="auto"/>
            </w:tcBorders>
          </w:tcPr>
          <w:p w:rsidR="00D1252D" w:rsidRPr="000B65F1" w:rsidRDefault="0013317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проверяют  наличие необходимых учебных принадлежностей, отвечают на вопросы.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45D2" w:rsidRPr="000B65F1" w:rsidRDefault="003A45D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-Художники, дизайнеры, стилисты, художники-модельеры.</w:t>
            </w:r>
          </w:p>
          <w:p w:rsidR="003A45D2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Высказывают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предположения.</w:t>
            </w: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Моделирова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нием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одежды.</w:t>
            </w: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-Да, художниками-модельерами</w:t>
            </w: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Работа в группах. </w:t>
            </w: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35C" w:rsidRPr="000B65F1" w:rsidRDefault="00B4435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Пои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ск в сл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оварях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определения слова «Мода»</w:t>
            </w: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495F" w:rsidRPr="000B65F1" w:rsidRDefault="00AB495F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Да, необходимо изучить материал и тему, над которой мы будем работать, а затем приступать к работе. 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Один из уч-ся зачитывает стихотворение С. </w:t>
            </w: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Пахтушкина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Республике Коми</w:t>
            </w:r>
            <w:r w:rsidR="00437BD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3AB2" w:rsidRDefault="002E3AB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15413" w:rsidRPr="000B65F1" w:rsidRDefault="0031541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Уч-ся хором произносят последнюю строчку.</w:t>
            </w:r>
          </w:p>
        </w:tc>
        <w:tc>
          <w:tcPr>
            <w:tcW w:w="2208" w:type="dxa"/>
          </w:tcPr>
          <w:p w:rsidR="004B5642" w:rsidRPr="000B65F1" w:rsidRDefault="004B5642" w:rsidP="00612D50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lastRenderedPageBreak/>
              <w:t>Регулятивные</w:t>
            </w:r>
            <w:proofErr w:type="gramEnd"/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уметь организовать место занятий.: правильность выбора учебных принадлежностей</w:t>
            </w:r>
          </w:p>
          <w:p w:rsidR="004B5642" w:rsidRPr="000B65F1" w:rsidRDefault="004B5642" w:rsidP="00612D50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Личностные</w:t>
            </w:r>
            <w:proofErr w:type="gramEnd"/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доброжелательность, эмоционально-нравственная отзывчивость.</w:t>
            </w:r>
          </w:p>
          <w:p w:rsidR="004B5642" w:rsidRPr="000B65F1" w:rsidRDefault="004B5642" w:rsidP="00612D50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Готовность к уроку.</w:t>
            </w:r>
          </w:p>
          <w:p w:rsidR="004B5642" w:rsidRPr="000B65F1" w:rsidRDefault="00C16860" w:rsidP="00612D50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(Контроль, взаимоконтрол</w:t>
            </w:r>
            <w:r w:rsidR="006356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="004B5642"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самоконтроль.</w:t>
            </w:r>
            <w:proofErr w:type="gramEnd"/>
            <w:r w:rsidR="004B5642"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4B5642"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Оценка, </w:t>
            </w:r>
            <w:r w:rsidR="004B5642"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самооценка).</w:t>
            </w:r>
            <w:proofErr w:type="gramEnd"/>
          </w:p>
          <w:p w:rsidR="004B5642" w:rsidRPr="000B65F1" w:rsidRDefault="004B564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D1252D" w:rsidRPr="000B65F1" w:rsidTr="00D76016">
        <w:trPr>
          <w:trHeight w:val="11655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</w:tcBorders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0" w:type="dxa"/>
            <w:tcBorders>
              <w:bottom w:val="single" w:sz="4" w:space="0" w:color="auto"/>
              <w:right w:val="single" w:sz="4" w:space="0" w:color="auto"/>
            </w:tcBorders>
          </w:tcPr>
          <w:p w:rsidR="00133178" w:rsidRPr="000B65F1" w:rsidRDefault="00F66E73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Вопрос</w:t>
            </w:r>
            <w:r w:rsidR="00133178" w:rsidRPr="000B65F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:</w:t>
            </w:r>
          </w:p>
          <w:p w:rsidR="00133178" w:rsidRPr="000B65F1" w:rsidRDefault="00133178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Как вы думаете, о чё</w:t>
            </w:r>
            <w:r w:rsidR="00850E15" w:rsidRPr="000B65F1">
              <w:rPr>
                <w:rFonts w:ascii="Times New Roman" w:hAnsi="Times New Roman" w:cs="Times New Roman"/>
                <w:sz w:val="24"/>
                <w:szCs w:val="24"/>
              </w:rPr>
              <w:t>м говорится в этом стихотворении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F66E73" w:rsidRPr="000B65F1" w:rsidRDefault="00F66E7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6211" w:rsidRPr="000B65F1" w:rsidRDefault="00FF621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6211" w:rsidRPr="000B65F1" w:rsidRDefault="00FF621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-Верно, ребята. А как вы думаете, чем занимались женщины нашей республики в холодные зимние вечера? </w:t>
            </w:r>
          </w:p>
          <w:p w:rsidR="00BE67A4" w:rsidRPr="000B65F1" w:rsidRDefault="00BE67A4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.е</w:t>
            </w:r>
            <w:proofErr w:type="spellEnd"/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занималась декоративно- прикладным искусством.</w:t>
            </w:r>
          </w:p>
          <w:p w:rsidR="00D651ED" w:rsidRPr="000B65F1" w:rsidRDefault="00D651E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«Декор»</w:t>
            </w:r>
            <w:r w:rsidR="006421A2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латинского</w:t>
            </w:r>
            <w:r w:rsidR="00023F5B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80BF0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="00023F5B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украшать</w:t>
            </w:r>
            <w:r w:rsidR="00480BF0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23F5B" w:rsidRPr="000B65F1">
              <w:rPr>
                <w:rFonts w:ascii="Times New Roman" w:hAnsi="Times New Roman" w:cs="Times New Roman"/>
                <w:sz w:val="24"/>
                <w:szCs w:val="24"/>
              </w:rPr>
              <w:t>(запись на доске)</w:t>
            </w:r>
            <w:proofErr w:type="gramEnd"/>
          </w:p>
          <w:p w:rsidR="00BE67A4" w:rsidRPr="000B65F1" w:rsidRDefault="00FF621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-А</w:t>
            </w:r>
            <w:r w:rsidR="006B643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что </w:t>
            </w:r>
            <w:r w:rsidR="00D651ED" w:rsidRPr="000B65F1">
              <w:rPr>
                <w:rFonts w:ascii="Times New Roman" w:hAnsi="Times New Roman" w:cs="Times New Roman"/>
                <w:sz w:val="24"/>
                <w:szCs w:val="24"/>
              </w:rPr>
              <w:t>украшала</w:t>
            </w:r>
            <w:r w:rsidR="00023F5B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6438" w:rsidRPr="000B65F1">
              <w:rPr>
                <w:rFonts w:ascii="Times New Roman" w:hAnsi="Times New Roman" w:cs="Times New Roman"/>
                <w:sz w:val="24"/>
                <w:szCs w:val="24"/>
              </w:rPr>
              <w:t>рукодельница?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E67A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7A4" w:rsidRPr="000B65F1" w:rsidRDefault="00BE67A4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На смену декору пришел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дизайн.</w:t>
            </w:r>
          </w:p>
          <w:p w:rsidR="00023F5B" w:rsidRPr="000B65F1" w:rsidRDefault="00023F5B" w:rsidP="00612D50">
            <w:pPr>
              <w:spacing w:line="360" w:lineRule="auto"/>
              <w:jc w:val="both"/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«Дизайн» -</w:t>
            </w:r>
            <w:r w:rsidRPr="000B65F1">
              <w:rPr>
                <w:rStyle w:val="apple-converted-space"/>
                <w:rFonts w:ascii="Times New Roman" w:hAnsi="Times New Roman" w:cs="Times New Roman"/>
                <w:b/>
                <w:color w:val="545454"/>
                <w:sz w:val="24"/>
                <w:szCs w:val="24"/>
                <w:shd w:val="clear" w:color="auto" w:fill="FFFFFF"/>
              </w:rPr>
              <w:t> </w:t>
            </w:r>
            <w:r w:rsidRPr="000B65F1">
              <w:rPr>
                <w:rStyle w:val="apple-converted-space"/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проектировать, чертить, задумать </w:t>
            </w:r>
            <w:r w:rsidR="00F91472" w:rsidRPr="000B65F1">
              <w:rPr>
                <w:rStyle w:val="apple-converted-space"/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(проект, план, рисунок). </w:t>
            </w:r>
            <w:r w:rsidR="00480BF0" w:rsidRPr="000B65F1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Запись на доске.</w:t>
            </w:r>
          </w:p>
          <w:p w:rsidR="00BE67A4" w:rsidRPr="000B65F1" w:rsidRDefault="00560127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Современные художники модельеры занимаются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дизайном одежды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C49" w:rsidRPr="000B65F1" w:rsidRDefault="001C3C4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6438" w:rsidRPr="000B65F1" w:rsidRDefault="006B643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Чему будет посвящена выставка?</w:t>
            </w:r>
          </w:p>
          <w:p w:rsidR="006B6438" w:rsidRPr="000B65F1" w:rsidRDefault="006B643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Верно!</w:t>
            </w:r>
          </w:p>
          <w:p w:rsidR="006B6438" w:rsidRPr="000B65F1" w:rsidRDefault="007769B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-Тема нашего урока: Коми костюм (о</w:t>
            </w:r>
            <w:r w:rsidR="006B643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ткрываю тему урока на доске). </w:t>
            </w:r>
          </w:p>
          <w:p w:rsidR="00F66E73" w:rsidRPr="000B65F1" w:rsidRDefault="000D11B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А что будет выполнено</w:t>
            </w:r>
            <w:r w:rsidR="006B643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 в результате  наших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работ?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 xml:space="preserve">  (костюм к</w:t>
            </w:r>
            <w:r w:rsidR="006B6438" w:rsidRPr="000B65F1">
              <w:rPr>
                <w:rFonts w:ascii="Times New Roman" w:hAnsi="Times New Roman" w:cs="Times New Roman"/>
                <w:sz w:val="24"/>
                <w:szCs w:val="24"/>
              </w:rPr>
              <w:t>оми).</w:t>
            </w:r>
          </w:p>
          <w:p w:rsidR="000D11BD" w:rsidRPr="000B65F1" w:rsidRDefault="000D11B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Но так как здесь собрались художники-модельеры, то займетесь вы не просто 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выполнением костюма к</w:t>
            </w:r>
            <w:r w:rsidR="00DA5EF6" w:rsidRPr="000B65F1">
              <w:rPr>
                <w:rFonts w:ascii="Times New Roman" w:hAnsi="Times New Roman" w:cs="Times New Roman"/>
                <w:sz w:val="24"/>
                <w:szCs w:val="24"/>
              </w:rPr>
              <w:t>оми, а его дизайнерским решением.</w:t>
            </w:r>
          </w:p>
        </w:tc>
        <w:tc>
          <w:tcPr>
            <w:tcW w:w="1902" w:type="dxa"/>
            <w:tcBorders>
              <w:left w:val="single" w:sz="4" w:space="0" w:color="auto"/>
              <w:bottom w:val="single" w:sz="4" w:space="0" w:color="auto"/>
            </w:tcBorders>
          </w:tcPr>
          <w:p w:rsidR="00F66E73" w:rsidRPr="000B65F1" w:rsidRDefault="007769B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Отвечают на вопрос.</w:t>
            </w:r>
          </w:p>
          <w:p w:rsidR="00FF6211" w:rsidRPr="000B65F1" w:rsidRDefault="007769B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 красоте Коми к</w:t>
            </w:r>
            <w:r w:rsidR="00850E15" w:rsidRPr="000B65F1">
              <w:rPr>
                <w:rFonts w:ascii="Times New Roman" w:hAnsi="Times New Roman" w:cs="Times New Roman"/>
                <w:sz w:val="24"/>
                <w:szCs w:val="24"/>
              </w:rPr>
              <w:t>рая</w:t>
            </w:r>
            <w:r w:rsidR="00FF6211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F66E73" w:rsidRPr="000B65F1" w:rsidRDefault="00FF6211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 нашей Республике.</w:t>
            </w:r>
          </w:p>
          <w:p w:rsidR="00FF6211" w:rsidRPr="000B65F1" w:rsidRDefault="00FF6211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-Женщины шили и вышивали</w:t>
            </w:r>
          </w:p>
          <w:p w:rsidR="00FF6211" w:rsidRPr="000B65F1" w:rsidRDefault="00FF6211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6211" w:rsidRPr="000B65F1" w:rsidRDefault="00FF6211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127" w:rsidRPr="000B65F1" w:rsidRDefault="00560127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019E" w:rsidRDefault="00B8019E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019E" w:rsidRDefault="00B8019E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6211" w:rsidRPr="000B65F1" w:rsidRDefault="006B6438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Полотенца, костюмы</w:t>
            </w:r>
            <w:r w:rsidR="009C0023" w:rsidRPr="000B65F1">
              <w:rPr>
                <w:rFonts w:ascii="Times New Roman" w:hAnsi="Times New Roman" w:cs="Times New Roman"/>
                <w:sz w:val="24"/>
                <w:szCs w:val="24"/>
              </w:rPr>
              <w:t>, платки и т.д.</w:t>
            </w:r>
          </w:p>
          <w:p w:rsidR="00F45B5F" w:rsidRPr="000B65F1" w:rsidRDefault="006B6438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33178" w:rsidRPr="000B65F1">
              <w:rPr>
                <w:rFonts w:ascii="Times New Roman" w:hAnsi="Times New Roman" w:cs="Times New Roman"/>
                <w:sz w:val="24"/>
                <w:szCs w:val="24"/>
              </w:rPr>
              <w:t>Активизация мышления, анализ информации, построения ответа с точным изложением своей мысли. Определение прогноза  по поводу цели урока.</w:t>
            </w:r>
            <w:r w:rsidR="00480BF0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="00F45B5F" w:rsidRPr="000B65F1">
              <w:rPr>
                <w:rFonts w:ascii="Times New Roman" w:hAnsi="Times New Roman" w:cs="Times New Roman"/>
                <w:sz w:val="24"/>
                <w:szCs w:val="24"/>
              </w:rPr>
              <w:t>ысказывают свои прогнозы по теме урока и результату работы.</w:t>
            </w:r>
          </w:p>
          <w:p w:rsidR="006B6438" w:rsidRPr="000B65F1" w:rsidRDefault="007769B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к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оми костюму</w:t>
            </w:r>
          </w:p>
          <w:p w:rsidR="00133178" w:rsidRPr="000B65F1" w:rsidRDefault="00133178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6438" w:rsidRPr="000B65F1" w:rsidRDefault="006B6438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3178" w:rsidRPr="000B65F1" w:rsidRDefault="00133178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E73" w:rsidRPr="000B65F1" w:rsidRDefault="00F66E73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E73" w:rsidRPr="000B65F1" w:rsidRDefault="00F66E7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E73" w:rsidRPr="000B65F1" w:rsidRDefault="00F66E7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E73" w:rsidRPr="000B65F1" w:rsidRDefault="00F66E7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8" w:type="dxa"/>
            <w:tcBorders>
              <w:bottom w:val="single" w:sz="4" w:space="0" w:color="auto"/>
            </w:tcBorders>
          </w:tcPr>
          <w:p w:rsidR="004B5642" w:rsidRPr="000B65F1" w:rsidRDefault="004B5642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Личностные:</w:t>
            </w:r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положительное отношение к учению, к познавательной деятельности, желание приобретать новые знания, умения</w:t>
            </w:r>
          </w:p>
          <w:p w:rsidR="004B5642" w:rsidRPr="000B65F1" w:rsidRDefault="004B5642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</w:pPr>
            <w:proofErr w:type="gramStart"/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Познавательные</w:t>
            </w:r>
            <w:proofErr w:type="gramEnd"/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осознавать познавательную задачу; читать и слушать, извлекая нужную информацию, понимать информацию.</w:t>
            </w:r>
          </w:p>
          <w:p w:rsidR="00D1252D" w:rsidRPr="000B65F1" w:rsidRDefault="004B5642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Коммуникативные: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вступать в учебный диалог с учителем, одноклассниками, участвовать в общей беседе, соблюдая правила речевого поведения; слушать и отвечать на вопросы других, формулировать 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>собственные мысли, высказывать и обосновывать свою точку зрения.</w:t>
            </w:r>
          </w:p>
        </w:tc>
      </w:tr>
      <w:tr w:rsidR="00D76016" w:rsidRPr="000B65F1" w:rsidTr="00D76016">
        <w:trPr>
          <w:trHeight w:val="250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</w:tcPr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Изучение нового материала</w:t>
            </w: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Творческая практическая деятельность</w:t>
            </w: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5EF6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0FF" w:rsidRPr="000B65F1" w:rsidRDefault="000C30FF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Итоги урока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ефлексия</w:t>
            </w:r>
          </w:p>
        </w:tc>
        <w:tc>
          <w:tcPr>
            <w:tcW w:w="3510" w:type="dxa"/>
            <w:tcBorders>
              <w:top w:val="single" w:sz="4" w:space="0" w:color="auto"/>
              <w:right w:val="single" w:sz="4" w:space="0" w:color="auto"/>
            </w:tcBorders>
          </w:tcPr>
          <w:p w:rsidR="00D76016" w:rsidRPr="000B65F1" w:rsidRDefault="002D613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авайте поиграем и заодно определим,  из к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аких  элементов состоял костюм к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оми народа. Обратите внимание на ряд слов на доске.</w:t>
            </w:r>
          </w:p>
          <w:p w:rsidR="00CA58D4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На доске написаны слова: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головной убор, штаны, понева, рубаха, сарафан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A58D4" w:rsidRPr="000B65F1" w:rsidRDefault="00CA58D4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Чтобы </w:t>
            </w:r>
            <w:r w:rsidR="009902BE" w:rsidRPr="000B65F1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с чего начинать свою работу, как художники-модельеры </w:t>
            </w:r>
            <w:r w:rsidR="009902BE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попробуйте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справиться с первым заданием.</w:t>
            </w:r>
          </w:p>
          <w:p w:rsidR="0082328F" w:rsidRPr="000B65F1" w:rsidRDefault="00CA58D4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В каждой творческой группе на 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столах лежат конверты с частью 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оми костюма.  </w:t>
            </w:r>
            <w:r w:rsidR="009902BE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Соберите</w:t>
            </w:r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пазлы</w:t>
            </w:r>
            <w:proofErr w:type="spellEnd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9902BE" w:rsidRPr="000B65F1" w:rsidRDefault="0082328F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Уч-ся складывают </w:t>
            </w: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пазл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, получающиеся изображения постепенно накладывается на шаблон</w:t>
            </w:r>
            <w:r w:rsidR="00276A44" w:rsidRPr="000B65F1">
              <w:rPr>
                <w:rFonts w:ascii="Times New Roman" w:hAnsi="Times New Roman" w:cs="Times New Roman"/>
                <w:sz w:val="24"/>
                <w:szCs w:val="24"/>
              </w:rPr>
              <w:t>ы людей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76A4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вывешенные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на доске.</w:t>
            </w:r>
            <w:r w:rsidR="00276A4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 результате п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олучается об</w:t>
            </w:r>
            <w:r w:rsidR="007769B6">
              <w:rPr>
                <w:rFonts w:ascii="Times New Roman" w:hAnsi="Times New Roman" w:cs="Times New Roman"/>
                <w:sz w:val="24"/>
                <w:szCs w:val="24"/>
              </w:rPr>
              <w:t>раз крестьянки и крестьянина в 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оми костюме.</w:t>
            </w:r>
            <w:r w:rsidR="009902BE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D6139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D6139" w:rsidRPr="000B65F1" w:rsidRDefault="002D6139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1гр. Молодежные (составляют </w:t>
            </w:r>
            <w:proofErr w:type="spellStart"/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пазл</w:t>
            </w:r>
            <w:proofErr w:type="spellEnd"/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изображением рубахи)</w:t>
            </w:r>
          </w:p>
          <w:p w:rsidR="002D6139" w:rsidRPr="000B65F1" w:rsidRDefault="00862FC1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гр. </w:t>
            </w:r>
            <w:proofErr w:type="gramStart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Оригинальные</w:t>
            </w:r>
            <w:proofErr w:type="gramEnd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(составляют </w:t>
            </w:r>
            <w:proofErr w:type="spellStart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пазл</w:t>
            </w:r>
            <w:proofErr w:type="spellEnd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изображением сарафана)</w:t>
            </w:r>
          </w:p>
          <w:p w:rsidR="002D6139" w:rsidRPr="000B65F1" w:rsidRDefault="00862FC1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гр. Дружные (составляют </w:t>
            </w:r>
            <w:proofErr w:type="spellStart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пазл</w:t>
            </w:r>
            <w:proofErr w:type="spellEnd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изображением головного убора «сорока»)</w:t>
            </w:r>
          </w:p>
          <w:p w:rsidR="002D6139" w:rsidRPr="000B65F1" w:rsidRDefault="00862FC1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4гр</w:t>
            </w:r>
            <w:proofErr w:type="gramStart"/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End"/>
            <w:r w:rsidR="00984E00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ктивные</w:t>
            </w:r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(составляют </w:t>
            </w:r>
            <w:proofErr w:type="spellStart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пазл</w:t>
            </w:r>
            <w:proofErr w:type="spellEnd"/>
            <w:r w:rsidR="002D6139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изображением штанов)</w:t>
            </w:r>
          </w:p>
          <w:p w:rsidR="00D76016" w:rsidRPr="000B65F1" w:rsidRDefault="002D6139" w:rsidP="00612D50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Загадки вам помогут в составлении </w:t>
            </w: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пазлов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D76016" w:rsidRPr="000B65F1">
              <w:rPr>
                <w:rFonts w:ascii="Times New Roman" w:hAnsi="Times New Roman" w:cs="Times New Roman"/>
                <w:sz w:val="24"/>
                <w:szCs w:val="24"/>
              </w:rPr>
              <w:t>Это ваши помощники  в  ответах на загадки.</w:t>
            </w:r>
          </w:p>
          <w:p w:rsidR="00D76016" w:rsidRPr="000B65F1" w:rsidRDefault="00F9473D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1.Меня на тело одеваю</w:t>
            </w:r>
            <w:r w:rsidR="001B7985"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т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На Руси 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меня все знают.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Я не топик не папаха 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Догадались – 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я </w:t>
            </w:r>
            <w:r w:rsidR="00A94303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рубаха)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Очень любят здесь и там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Яркий красный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(сарафан)</w:t>
            </w:r>
          </w:p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На голове я восседаю и о тебе  я  всё уж знаю.</w:t>
            </w:r>
          </w:p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С тобой  не начинаю спор.</w:t>
            </w:r>
          </w:p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Так думал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(головной убор)</w:t>
            </w:r>
          </w:p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У ребят есть не одни свои удобные (любимые)</w:t>
            </w:r>
            <w:r w:rsidR="00A94303"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штаны)</w:t>
            </w:r>
          </w:p>
          <w:p w:rsidR="00D76016" w:rsidRPr="000B65F1" w:rsidRDefault="00023F5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D6139" w:rsidRPr="000B65F1">
              <w:rPr>
                <w:rFonts w:ascii="Times New Roman" w:hAnsi="Times New Roman" w:cs="Times New Roman"/>
                <w:sz w:val="24"/>
                <w:szCs w:val="24"/>
              </w:rPr>
              <w:t>Молодцы, вы хорошо справились с заданием.</w:t>
            </w:r>
          </w:p>
          <w:p w:rsidR="001F1441" w:rsidRPr="000B65F1" w:rsidRDefault="001F144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-Ребята, что вы 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узнали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выполняя это задание? (Из каких ча</w:t>
            </w:r>
            <w:r w:rsidR="00533E61">
              <w:rPr>
                <w:rFonts w:ascii="Times New Roman" w:hAnsi="Times New Roman" w:cs="Times New Roman"/>
                <w:sz w:val="24"/>
                <w:szCs w:val="24"/>
              </w:rPr>
              <w:t>стей одежды складывался костюм 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оми народа)</w:t>
            </w:r>
          </w:p>
          <w:p w:rsidR="001F1441" w:rsidRPr="000B65F1" w:rsidRDefault="001F144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Посмотрите, ребята, какие костюмы представлены для вашего просмотра на экспозиции в музее? (Костюмы различных регионов Коми)</w:t>
            </w:r>
            <w:r w:rsidR="00961864"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61864" w:rsidRPr="000B65F1" w:rsidRDefault="00394F5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Какие же разнообразные и красивые костюмы представлены на выставке. Чтобы узнать лучше о нашей 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экспозиции</w:t>
            </w:r>
            <w:r w:rsidR="00533E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мы послушаем </w:t>
            </w:r>
            <w:proofErr w:type="gram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выступающих</w:t>
            </w:r>
            <w:proofErr w:type="gram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96186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Каждой творческой группе я давала </w:t>
            </w:r>
            <w:r w:rsidR="00DA5EF6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домашнее </w:t>
            </w:r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  <w:r w:rsidR="00533E61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="00961864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подготовить сообщения по определенно</w:t>
            </w:r>
            <w:r w:rsidR="00533E61">
              <w:rPr>
                <w:rFonts w:ascii="Times New Roman" w:hAnsi="Times New Roman" w:cs="Times New Roman"/>
                <w:sz w:val="24"/>
                <w:szCs w:val="24"/>
              </w:rPr>
              <w:t>му костюму к</w:t>
            </w:r>
            <w:r w:rsidR="00961864" w:rsidRPr="000B65F1">
              <w:rPr>
                <w:rFonts w:ascii="Times New Roman" w:hAnsi="Times New Roman" w:cs="Times New Roman"/>
                <w:sz w:val="24"/>
                <w:szCs w:val="24"/>
              </w:rPr>
              <w:t>оми.</w:t>
            </w:r>
            <w:r w:rsidR="006A4F9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64B2B" w:rsidRPr="000B65F1" w:rsidRDefault="00DA5EF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Творческие группы выступают с сообщением </w:t>
            </w:r>
            <w:r w:rsidR="00964B2B" w:rsidRPr="000B65F1">
              <w:rPr>
                <w:rFonts w:ascii="Times New Roman" w:hAnsi="Times New Roman" w:cs="Times New Roman"/>
                <w:sz w:val="24"/>
                <w:szCs w:val="24"/>
              </w:rPr>
              <w:t>о  костюме.</w:t>
            </w:r>
          </w:p>
          <w:p w:rsidR="00961864" w:rsidRPr="000B65F1" w:rsidRDefault="00961864" w:rsidP="00612D50">
            <w:pPr>
              <w:tabs>
                <w:tab w:val="left" w:pos="5665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1гр. Молодежные </w:t>
            </w:r>
          </w:p>
          <w:p w:rsidR="00961864" w:rsidRPr="000B65F1" w:rsidRDefault="00961864" w:rsidP="00612D50">
            <w:pPr>
              <w:tabs>
                <w:tab w:val="left" w:pos="5665"/>
              </w:tabs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Ижемский</w:t>
            </w:r>
            <w:proofErr w:type="spellEnd"/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  костюм)</w:t>
            </w:r>
          </w:p>
          <w:p w:rsidR="00964B2B" w:rsidRPr="000B65F1" w:rsidRDefault="00964B2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гр. Оригинальные</w:t>
            </w:r>
          </w:p>
          <w:p w:rsidR="00961864" w:rsidRPr="000B65F1" w:rsidRDefault="00961864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fldChar w:fldCharType="begin"/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 xml:space="preserve"> 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HYPERLINK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 xml:space="preserve"> "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http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://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www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.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finnougoria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.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ru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/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upload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/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iblock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/568/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ulvuxpfygimg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%20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etdyol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.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jpg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" \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t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 xml:space="preserve"> "_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blank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>" \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instrText>o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instrText xml:space="preserve"> "1" </w:instrText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bidi="en-US"/>
              </w:rPr>
              <w:fldChar w:fldCharType="end"/>
            </w: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Удорский</w:t>
            </w:r>
            <w:proofErr w:type="spellEnd"/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  костюм)</w:t>
            </w:r>
          </w:p>
          <w:p w:rsidR="00964B2B" w:rsidRPr="000B65F1" w:rsidRDefault="00961864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 гр. Дружные </w:t>
            </w:r>
          </w:p>
          <w:p w:rsidR="00961864" w:rsidRPr="000B65F1" w:rsidRDefault="00964B2B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Сысольский</w:t>
            </w:r>
            <w:proofErr w:type="spellEnd"/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костюм</w:t>
            </w: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961864" w:rsidRDefault="00964B2B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4гр</w:t>
            </w:r>
            <w:proofErr w:type="gramStart"/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End"/>
            <w:r w:rsidR="00984E00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ктивные</w:t>
            </w:r>
            <w:r w:rsidR="00961864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="009C0023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Вычегодский </w:t>
            </w:r>
            <w:r w:rsidR="00961864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костюм; </w:t>
            </w:r>
            <w:proofErr w:type="spellStart"/>
            <w:r w:rsidR="00961864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Прилузский</w:t>
            </w:r>
            <w:proofErr w:type="spellEnd"/>
            <w:r w:rsidR="00961864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 костюм).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en-US"/>
              </w:rPr>
              <w:t>Как любой хороший художни</w:t>
            </w:r>
            <w:proofErr w:type="gramStart"/>
            <w:r w:rsidRPr="001271A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en-US"/>
              </w:rPr>
              <w:t>к-</w:t>
            </w:r>
            <w:proofErr w:type="gramEnd"/>
            <w:r w:rsidRPr="001271A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en-US"/>
              </w:rPr>
              <w:t xml:space="preserve"> модельер вам необходимо знать несколько правил, которыми вы будете пользоваться при создании художественного образа.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</w:pPr>
            <w:proofErr w:type="gramStart"/>
            <w:r w:rsidRPr="001271A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en-US"/>
              </w:rPr>
              <w:t xml:space="preserve">Основные компоненты композиции костюма 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en-US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>форма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(тяготение к той или иной геометрической фигуре), </w:t>
            </w: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силуэт</w:t>
            </w:r>
            <w:r w:rsidRPr="001271A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, </w:t>
            </w: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пропорции, линии, материал, цвет, ритм, отделка и дополнения.</w:t>
            </w:r>
            <w:proofErr w:type="gramEnd"/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Прямоугольный силуэт</w:t>
            </w: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</w:t>
            </w:r>
            <w:proofErr w:type="gramStart"/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>–</w:t>
            </w:r>
            <w:r w:rsidR="00533E61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>э</w:t>
            </w:r>
            <w:proofErr w:type="gramEnd"/>
            <w:r w:rsidR="00533E61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>то</w:t>
            </w: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когда линии контура тяготеют к параллельным.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Треугольный силуэт</w:t>
            </w: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lastRenderedPageBreak/>
              <w:t>получается, когда основные контурные линии находятся под углом друг к другу и пересекаются где-то в воображаемой точке.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Овальный</w:t>
            </w: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ab/>
              <w:t xml:space="preserve"> силуэт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получается, когда основные контурные линии костюма – плавные выпуклые кривые.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en-US"/>
              </w:rPr>
              <w:t>Сложные силуэты</w:t>
            </w:r>
            <w:r w:rsidRPr="001271A9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bidi="en-US"/>
              </w:rPr>
              <w:t xml:space="preserve"> 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нельзя вписать в простую геометрическую фигуру.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Цвет-язык народа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. </w:t>
            </w:r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proofErr w:type="gramStart"/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Цветовые соотношения в костюме обычно строятся на сочетании трех цветовых или тональных градаций (три сближенных или три контрастных цвета.</w:t>
            </w:r>
            <w:proofErr w:type="gramEnd"/>
          </w:p>
          <w:p w:rsidR="001271A9" w:rsidRPr="001271A9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1271A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bidi="en-US"/>
              </w:rPr>
              <w:t>Ритм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-</w:t>
            </w:r>
            <w:r w:rsidRPr="001271A9">
              <w:rPr>
                <w:rFonts w:hAnsi="Calibri"/>
                <w:color w:val="000000" w:themeColor="text1"/>
                <w:kern w:val="24"/>
                <w:sz w:val="32"/>
                <w:szCs w:val="32"/>
              </w:rPr>
              <w:t xml:space="preserve"> </w:t>
            </w:r>
            <w:r w:rsidRPr="001271A9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в композиции костюма – это закономерное чередование и повторы элементов формы.</w:t>
            </w:r>
          </w:p>
          <w:p w:rsidR="00AE36EA" w:rsidRPr="000B65F1" w:rsidRDefault="001271A9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- </w:t>
            </w:r>
            <w:r w:rsidR="009B3D6D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Чтобы вы лучше запомнили особенности каждого из костюмов</w:t>
            </w:r>
            <w:r w:rsidR="0082328F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,</w:t>
            </w:r>
            <w:r w:rsidR="00AE36EA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капитанов команд прошу взять задание для своей группы.</w:t>
            </w:r>
          </w:p>
          <w:p w:rsidR="00AE36EA" w:rsidRPr="000B65F1" w:rsidRDefault="00AE36EA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</w:pP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Капитаны вытягивают карточки с названием костюма</w:t>
            </w:r>
            <w:r w:rsidR="00B4435C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,</w:t>
            </w: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над которым будут работать в дальнейшем.</w:t>
            </w:r>
            <w:r w:rsidR="00F91472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</w:t>
            </w:r>
            <w:r w:rsidR="00F91472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 xml:space="preserve">Но так как вы являетесь художниками – модельерами, вы можете </w:t>
            </w:r>
            <w:r w:rsidR="00F91472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lastRenderedPageBreak/>
              <w:t>придумать свой дизайн костюмов, но используя те знания, которые сегодня п</w:t>
            </w:r>
            <w:r w:rsidR="00651C7C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о</w:t>
            </w:r>
            <w:r w:rsidR="00F91472"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лучили.</w:t>
            </w:r>
          </w:p>
          <w:p w:rsidR="00AE36EA" w:rsidRPr="000B65F1" w:rsidRDefault="00AE36EA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-Выполните эскиз полученного вами костюма.</w:t>
            </w:r>
            <w:r w:rsidR="001B3521"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 xml:space="preserve"> </w:t>
            </w:r>
          </w:p>
          <w:p w:rsidR="00895993" w:rsidRPr="000B65F1" w:rsidRDefault="00895993" w:rsidP="00612D5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  <w:r w:rsidRPr="000B65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en-US"/>
              </w:rPr>
              <w:t>-</w:t>
            </w:r>
            <w:r w:rsidRPr="000B65F1"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  <w:t>Молодцы, ребята!</w:t>
            </w:r>
          </w:p>
          <w:p w:rsidR="00961864" w:rsidRPr="000B65F1" w:rsidRDefault="00895993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Каждая творческая группа хорошо поработала.</w:t>
            </w:r>
            <w:r w:rsidR="00CE00C8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3)</w:t>
            </w:r>
          </w:p>
          <w:p w:rsidR="00895993" w:rsidRPr="000B65F1" w:rsidRDefault="00895993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862FC1" w:rsidRPr="000B65F1">
              <w:rPr>
                <w:rFonts w:ascii="Times New Roman" w:hAnsi="Times New Roman" w:cs="Times New Roman"/>
                <w:sz w:val="24"/>
                <w:szCs w:val="24"/>
              </w:rPr>
              <w:t>Итак, подведем итоги нашей выставки.</w:t>
            </w:r>
          </w:p>
          <w:p w:rsidR="0057458A" w:rsidRPr="000B65F1" w:rsidRDefault="00862FC1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Каждой творческой группе модератор на стол кладет кроссворд по теме данного урока.</w:t>
            </w:r>
            <w:r w:rsidR="00DA5EF6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1).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Разгадав кроссв</w:t>
            </w:r>
            <w:r w:rsidR="0057458A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орд, открывается фраза: </w:t>
            </w:r>
            <w:r w:rsidR="00533E6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33E6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F4418D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пасибо</w:t>
            </w:r>
            <w:r w:rsidR="00533E6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="00F4418D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</w:tcBorders>
          </w:tcPr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Работа в группе. Уч-ся выполняют задание. Собирают </w:t>
            </w:r>
            <w:proofErr w:type="spellStart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пазл</w:t>
            </w:r>
            <w:proofErr w:type="spellEnd"/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с изображением одежды.</w:t>
            </w: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6016" w:rsidRPr="000B65F1" w:rsidRDefault="00D76016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Дети высказывают своё мнение в ответах на загадки учителя.</w:t>
            </w: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023" w:rsidRPr="000B65F1" w:rsidRDefault="009C002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Каждая группа рассказывает о </w:t>
            </w:r>
            <w:r w:rsidR="0057458A" w:rsidRPr="000B65F1">
              <w:rPr>
                <w:rFonts w:ascii="Times New Roman" w:hAnsi="Times New Roman" w:cs="Times New Roman"/>
                <w:sz w:val="24"/>
                <w:szCs w:val="24"/>
              </w:rPr>
              <w:t>костюме, по которому готовила материал.</w:t>
            </w: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433" w:rsidRDefault="00935433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7DDC" w:rsidRDefault="00BD7DDC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7DDC" w:rsidRDefault="00BD7DDC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Уч-ся выполняют эскизы костюмов.</w:t>
            </w: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7DDC" w:rsidRDefault="00BD7DDC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7DDC" w:rsidRDefault="00BD7DDC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58A" w:rsidRPr="000B65F1" w:rsidRDefault="0057458A" w:rsidP="00612D50">
            <w:pPr>
              <w:tabs>
                <w:tab w:val="left" w:pos="1128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Решают </w:t>
            </w:r>
            <w:r w:rsidR="009B3184" w:rsidRPr="000B65F1">
              <w:rPr>
                <w:rFonts w:ascii="Times New Roman" w:hAnsi="Times New Roman" w:cs="Times New Roman"/>
                <w:sz w:val="24"/>
                <w:szCs w:val="24"/>
              </w:rPr>
              <w:t>кроссворд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08" w:type="dxa"/>
            <w:tcBorders>
              <w:top w:val="single" w:sz="4" w:space="0" w:color="auto"/>
            </w:tcBorders>
          </w:tcPr>
          <w:p w:rsidR="004B5642" w:rsidRPr="000B65F1" w:rsidRDefault="004B5642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Личностные:</w:t>
            </w:r>
            <w:r w:rsidRPr="000B65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положительное отношение к учению, к познавательной деятельности, желание приобретать новые знания, умения, совершенствовать имеющиеся, осознавать свои трудности и стремиться к их преодолению.</w:t>
            </w:r>
          </w:p>
          <w:p w:rsidR="00B4435C" w:rsidRPr="000B65F1" w:rsidRDefault="004B5642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proofErr w:type="gramStart"/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Познавательные</w:t>
            </w:r>
            <w:proofErr w:type="gramEnd"/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осознавать познавательную задачу; читать и слушать, извлекая нужную информацию, понимать информацию.</w:t>
            </w:r>
          </w:p>
          <w:p w:rsidR="004B5642" w:rsidRPr="000B65F1" w:rsidRDefault="004B5642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Коммуникативные: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вступать в учебный диалог с учителем, одноклассниками, участвовать в общей беседе, соблюдая правила 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>речевого поведения; слушать и отвечать на вопросы других, формулировать собственные мысли, высказывать и обосновывать свою точку зрения.</w:t>
            </w: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B4435C" w:rsidRPr="000B65F1" w:rsidRDefault="00B4435C" w:rsidP="00612D50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Регулятивные: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принимать и сохранять учебную задачу; планировать (в сотрудничестве с учителем и 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 xml:space="preserve">одноклассниками или самостоятельно) необходимые действия. </w:t>
            </w:r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Коммуникативные: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вступать в учебный диалог с учителем, одноклассниками, формулировать собственные мысли, высказывать и обосновывать свою точку зрения</w:t>
            </w:r>
          </w:p>
          <w:p w:rsidR="00D76016" w:rsidRPr="000B65F1" w:rsidRDefault="00D7601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D1252D" w:rsidRPr="000B65F1" w:rsidTr="00D1252D">
        <w:tc>
          <w:tcPr>
            <w:tcW w:w="567" w:type="dxa"/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985" w:type="dxa"/>
          </w:tcPr>
          <w:p w:rsidR="00114AB0" w:rsidRPr="000B65F1" w:rsidRDefault="00211F3A" w:rsidP="00612D50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D1252D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>лановый</w:t>
            </w:r>
            <w:r w:rsidR="00652AC3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 проекта</w:t>
            </w:r>
            <w:r w:rsidR="00114AB0" w:rsidRPr="000B65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D1252D" w:rsidRPr="000B65F1" w:rsidRDefault="00114AB0" w:rsidP="00612D50">
            <w:pPr>
              <w:spacing w:line="36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На данном этапе урока уч-ся определяются, кто из них хотел бы глубже изуч</w:t>
            </w:r>
            <w:r w:rsidR="00297E36">
              <w:rPr>
                <w:rFonts w:ascii="Times New Roman" w:hAnsi="Times New Roman" w:cs="Times New Roman"/>
                <w:i/>
                <w:sz w:val="24"/>
                <w:szCs w:val="24"/>
              </w:rPr>
              <w:t>ать национальный костюм к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оми </w:t>
            </w:r>
            <w:proofErr w:type="gramStart"/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народа</w:t>
            </w:r>
            <w:proofErr w:type="gramEnd"/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продумывают, какой именн</w:t>
            </w:r>
            <w:r w:rsidR="00F4418D"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>о костюм будет лежать в основе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0B65F1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творческого проекта.</w:t>
            </w:r>
          </w:p>
          <w:p w:rsidR="00211F3A" w:rsidRPr="000B65F1" w:rsidRDefault="00211F3A" w:rsidP="00612D50">
            <w:pPr>
              <w:spacing w:line="36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0" w:type="dxa"/>
            <w:tcBorders>
              <w:right w:val="single" w:sz="4" w:space="0" w:color="auto"/>
            </w:tcBorders>
          </w:tcPr>
          <w:p w:rsidR="00F4418D" w:rsidRPr="000B65F1" w:rsidRDefault="00F4418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Ответьте на вопросы:</w:t>
            </w:r>
          </w:p>
          <w:p w:rsidR="00F4418D" w:rsidRPr="000B65F1" w:rsidRDefault="00F4418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Сегодня я узнал…</w:t>
            </w:r>
          </w:p>
          <w:p w:rsidR="00F4418D" w:rsidRPr="000B65F1" w:rsidRDefault="00F4418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Было интересно…</w:t>
            </w:r>
          </w:p>
          <w:p w:rsidR="00F4418D" w:rsidRPr="000B65F1" w:rsidRDefault="00F4418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Было трудно…</w:t>
            </w:r>
          </w:p>
          <w:p w:rsidR="00F4418D" w:rsidRPr="000B65F1" w:rsidRDefault="00F4418D" w:rsidP="00612D50">
            <w:pPr>
              <w:pStyle w:val="a4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Я выполнял задания…</w:t>
            </w:r>
          </w:p>
          <w:p w:rsidR="00F4418D" w:rsidRPr="000B65F1" w:rsidRDefault="00F4418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Я понял, что могу...</w:t>
            </w:r>
          </w:p>
          <w:p w:rsidR="00F4418D" w:rsidRPr="000B65F1" w:rsidRDefault="00F4418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Вам понравилась тема сегодняшнего урока?</w:t>
            </w:r>
          </w:p>
          <w:p w:rsidR="00F4418D" w:rsidRPr="000B65F1" w:rsidRDefault="00297E3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Вам достаточно</w:t>
            </w:r>
            <w:r w:rsidR="00F4418D"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тех знаний, что сегодня получили?</w:t>
            </w:r>
          </w:p>
          <w:p w:rsidR="00F4418D" w:rsidRPr="000B65F1" w:rsidRDefault="00F4418D" w:rsidP="00612D5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- Кто хотел бы продолжить работу над проектом: «Декоративное изготовление кукол с эл</w:t>
            </w:r>
            <w:r w:rsidR="00297E36">
              <w:rPr>
                <w:rFonts w:ascii="Times New Roman" w:hAnsi="Times New Roman" w:cs="Times New Roman"/>
                <w:sz w:val="24"/>
                <w:szCs w:val="24"/>
              </w:rPr>
              <w:t>ементами национального костюма 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оми народа» </w:t>
            </w:r>
          </w:p>
          <w:p w:rsidR="00F4418D" w:rsidRPr="000B65F1" w:rsidRDefault="00F4418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:rsidR="002F589B" w:rsidRPr="000B65F1" w:rsidRDefault="002F589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У меня в руках послание вам от заказчиков. Давайте вместе прочитаем. </w:t>
            </w:r>
          </w:p>
          <w:p w:rsidR="00E70EC2" w:rsidRPr="000B65F1" w:rsidRDefault="00967D81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К следующему уроку вам нужно принести доработанные эскизы костюмов. Подобрать ткань, которую будете использовать для создания костюма. Декора</w:t>
            </w:r>
            <w:r w:rsidR="00297E36">
              <w:rPr>
                <w:rFonts w:ascii="Times New Roman" w:hAnsi="Times New Roman" w:cs="Times New Roman"/>
                <w:sz w:val="24"/>
                <w:szCs w:val="24"/>
              </w:rPr>
              <w:t>тивные элементы (тесьма, бисер);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97E36">
              <w:rPr>
                <w:rFonts w:ascii="Times New Roman" w:hAnsi="Times New Roman" w:cs="Times New Roman"/>
                <w:sz w:val="24"/>
                <w:szCs w:val="24"/>
              </w:rPr>
              <w:t>(к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лей, нитки, иголки</w:t>
            </w:r>
            <w:r w:rsidR="00075887" w:rsidRPr="000B65F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F589B" w:rsidRPr="000B65F1" w:rsidRDefault="002F589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Чтобы заказ получился хорошим</w:t>
            </w:r>
            <w:r w:rsidR="00297E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 xml:space="preserve"> необходимо быть готовыми к следующему уроку.</w:t>
            </w:r>
          </w:p>
          <w:p w:rsidR="00AF0557" w:rsidRPr="000B65F1" w:rsidRDefault="002F589B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5F1">
              <w:rPr>
                <w:rFonts w:ascii="Times New Roman" w:hAnsi="Times New Roman" w:cs="Times New Roman"/>
                <w:sz w:val="24"/>
                <w:szCs w:val="24"/>
              </w:rPr>
              <w:t>Спасибо за урок!</w:t>
            </w:r>
          </w:p>
          <w:p w:rsidR="002F589B" w:rsidRPr="000B65F1" w:rsidRDefault="00297E36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свидания</w:t>
            </w:r>
            <w:r w:rsidR="002F589B" w:rsidRPr="000B65F1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1902" w:type="dxa"/>
            <w:tcBorders>
              <w:left w:val="single" w:sz="4" w:space="0" w:color="auto"/>
            </w:tcBorders>
          </w:tcPr>
          <w:p w:rsidR="00D1252D" w:rsidRPr="000B65F1" w:rsidRDefault="00D1252D" w:rsidP="00612D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8" w:type="dxa"/>
          </w:tcPr>
          <w:p w:rsidR="00D1252D" w:rsidRPr="000B65F1" w:rsidRDefault="00BD7DDC" w:rsidP="00612D5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0B65F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Коммуникативные:</w:t>
            </w:r>
            <w:r w:rsidRPr="000B6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вступать в учебный диалог с учителем, одноклассниками, формулировать собственные мысли, высказывать и обосновывать свою точку зрения</w:t>
            </w:r>
          </w:p>
        </w:tc>
      </w:tr>
    </w:tbl>
    <w:p w:rsidR="00480F58" w:rsidRPr="000B65F1" w:rsidRDefault="00480F58" w:rsidP="00612D5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80F58" w:rsidRPr="000B65F1" w:rsidRDefault="00480F58" w:rsidP="00612D5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810B1" w:rsidRDefault="002810B1" w:rsidP="00612D5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271A9" w:rsidRDefault="001271A9" w:rsidP="00612D50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271A9" w:rsidRDefault="001271A9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E3AB2" w:rsidRDefault="002E3AB2" w:rsidP="00612D5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17C65" w:rsidRPr="00131C6C" w:rsidRDefault="00BD70F0" w:rsidP="00612D50">
      <w:pPr>
        <w:pStyle w:val="a4"/>
        <w:numPr>
          <w:ilvl w:val="0"/>
          <w:numId w:val="1"/>
        </w:numPr>
        <w:spacing w:after="0" w:line="360" w:lineRule="auto"/>
        <w:ind w:left="57" w:right="113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Основной </w:t>
      </w:r>
      <w:r w:rsidR="00117C65" w:rsidRPr="00131C6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практический этап</w:t>
      </w:r>
    </w:p>
    <w:p w:rsidR="0035646C" w:rsidRDefault="00297E36" w:rsidP="00612D50">
      <w:pPr>
        <w:spacing w:after="0" w:line="360" w:lineRule="auto"/>
        <w:ind w:left="57" w:right="113" w:firstLine="6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 данном этапе проекта</w:t>
      </w:r>
      <w:r w:rsidR="002810B1" w:rsidRPr="002810B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уч-ся уже определились с тем, кто хотел бы более глубоко изучать материал по теме: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«Разновидности</w:t>
      </w:r>
      <w:r w:rsidR="00131C6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</w:t>
      </w:r>
      <w:r w:rsidR="002810B1" w:rsidRPr="002810B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оми костюм</w:t>
      </w:r>
      <w:r w:rsidR="00131C6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»</w:t>
      </w:r>
      <w:r w:rsidR="002810B1" w:rsidRPr="002810B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Эти ребята пришли на урок подготовленные, имея</w:t>
      </w:r>
      <w:r w:rsidR="0035646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 наличии</w:t>
      </w:r>
      <w:r w:rsidR="002810B1" w:rsidRPr="002810B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все материалы для выполнения практической части творческого проекта.</w:t>
      </w:r>
      <w:r w:rsidR="002810B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677DD9" w:rsidRPr="00FC23C0" w:rsidRDefault="00677DD9" w:rsidP="00612D50">
      <w:pPr>
        <w:spacing w:after="0" w:line="360" w:lineRule="auto"/>
        <w:ind w:left="57" w:right="113" w:firstLine="6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Цель практичес</w:t>
      </w:r>
      <w:r w:rsidR="00297E3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кой части творческого проекта - </w:t>
      </w:r>
      <w:r w:rsidR="00A83D8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овлечение ребят в процесс создания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BC1D58">
        <w:rPr>
          <w:rFonts w:ascii="Times New Roman" w:hAnsi="Times New Roman" w:cs="Times New Roman"/>
          <w:sz w:val="28"/>
          <w:szCs w:val="28"/>
        </w:rPr>
        <w:t>екоративного изготовления</w:t>
      </w:r>
      <w:r w:rsidRPr="00FC23C0">
        <w:rPr>
          <w:rFonts w:ascii="Times New Roman" w:hAnsi="Times New Roman" w:cs="Times New Roman"/>
          <w:sz w:val="28"/>
          <w:szCs w:val="28"/>
        </w:rPr>
        <w:t xml:space="preserve"> кукол </w:t>
      </w:r>
      <w:r>
        <w:rPr>
          <w:rFonts w:ascii="Times New Roman" w:hAnsi="Times New Roman" w:cs="Times New Roman"/>
          <w:sz w:val="28"/>
          <w:szCs w:val="28"/>
        </w:rPr>
        <w:t>с элементами национального ко</w:t>
      </w:r>
      <w:r w:rsidR="00297E36">
        <w:rPr>
          <w:rFonts w:ascii="Times New Roman" w:hAnsi="Times New Roman" w:cs="Times New Roman"/>
          <w:sz w:val="28"/>
          <w:szCs w:val="28"/>
        </w:rPr>
        <w:t>стюма к</w:t>
      </w:r>
      <w:r>
        <w:rPr>
          <w:rFonts w:ascii="Times New Roman" w:hAnsi="Times New Roman" w:cs="Times New Roman"/>
          <w:sz w:val="28"/>
          <w:szCs w:val="28"/>
        </w:rPr>
        <w:t>оми народа. На данном этапе урока уч-ся закрепляют ранее изученный материал, решая кроссворд (Приложение 2).</w:t>
      </w:r>
      <w:r w:rsidRPr="00FC23C0">
        <w:rPr>
          <w:rFonts w:ascii="Times New Roman" w:hAnsi="Times New Roman" w:cs="Times New Roman"/>
          <w:sz w:val="28"/>
          <w:szCs w:val="28"/>
        </w:rPr>
        <w:t xml:space="preserve"> </w:t>
      </w:r>
      <w:r w:rsidR="00F13948">
        <w:rPr>
          <w:rFonts w:ascii="Times New Roman" w:eastAsia="Times New Roman" w:hAnsi="Times New Roman" w:cs="Times New Roman"/>
          <w:sz w:val="28"/>
          <w:szCs w:val="28"/>
        </w:rPr>
        <w:t>Для реализации проекта</w:t>
      </w:r>
      <w:r w:rsidR="00F13948" w:rsidRPr="00FC23C0">
        <w:rPr>
          <w:rFonts w:ascii="Times New Roman" w:eastAsia="Times New Roman" w:hAnsi="Times New Roman" w:cs="Times New Roman"/>
          <w:sz w:val="28"/>
          <w:szCs w:val="28"/>
        </w:rPr>
        <w:t xml:space="preserve"> очень важно осуществлять свя</w:t>
      </w:r>
      <w:r w:rsidR="00F13948">
        <w:rPr>
          <w:rFonts w:ascii="Times New Roman" w:eastAsia="Times New Roman" w:hAnsi="Times New Roman" w:cs="Times New Roman"/>
          <w:sz w:val="28"/>
          <w:szCs w:val="28"/>
        </w:rPr>
        <w:t>зь предметов развивающего цикла:</w:t>
      </w:r>
      <w:r w:rsidR="00F13948" w:rsidRPr="00FC23C0">
        <w:rPr>
          <w:rFonts w:ascii="Times New Roman" w:eastAsia="Times New Roman" w:hAnsi="Times New Roman" w:cs="Times New Roman"/>
          <w:sz w:val="28"/>
          <w:szCs w:val="28"/>
        </w:rPr>
        <w:t xml:space="preserve"> это изобразительное искусство и технология. </w:t>
      </w:r>
      <w:r w:rsidR="00F13948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дает возможность расширения творческих связей в обмен </w:t>
      </w:r>
      <w:r w:rsidR="00F13948">
        <w:rPr>
          <w:rFonts w:ascii="Times New Roman" w:hAnsi="Times New Roman" w:cs="Times New Roman"/>
          <w:sz w:val="28"/>
          <w:szCs w:val="28"/>
          <w:shd w:val="clear" w:color="auto" w:fill="FFFFFF"/>
        </w:rPr>
        <w:t>на новые идеи</w:t>
      </w:r>
      <w:r w:rsidR="00F13948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области преподавания предметов. Так, основой для изготовления наших кукол стали деревянные болванки, которые изготовили мальчики на уроках технологии.</w:t>
      </w:r>
      <w:r w:rsidR="00F13948" w:rsidRPr="00BD7DDC">
        <w:rPr>
          <w:rFonts w:ascii="Times New Roman" w:hAnsi="Times New Roman" w:cs="Times New Roman"/>
          <w:sz w:val="28"/>
          <w:szCs w:val="28"/>
        </w:rPr>
        <w:t xml:space="preserve"> </w:t>
      </w:r>
      <w:r w:rsidR="00F13948">
        <w:rPr>
          <w:rFonts w:ascii="Times New Roman" w:hAnsi="Times New Roman" w:cs="Times New Roman"/>
          <w:sz w:val="28"/>
          <w:szCs w:val="28"/>
        </w:rPr>
        <w:t>(Приложение 4)</w:t>
      </w:r>
      <w:r w:rsidR="00F13948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</w:t>
      </w:r>
      <w:r>
        <w:rPr>
          <w:rFonts w:ascii="Times New Roman" w:hAnsi="Times New Roman" w:cs="Times New Roman"/>
          <w:sz w:val="28"/>
          <w:szCs w:val="28"/>
        </w:rPr>
        <w:t xml:space="preserve">Учитель демонстрирует </w:t>
      </w:r>
      <w:r w:rsidR="00621F7C">
        <w:rPr>
          <w:rFonts w:ascii="Times New Roman" w:hAnsi="Times New Roman" w:cs="Times New Roman"/>
          <w:sz w:val="28"/>
          <w:szCs w:val="28"/>
        </w:rPr>
        <w:t xml:space="preserve">учащимся </w:t>
      </w:r>
      <w:r>
        <w:rPr>
          <w:rFonts w:ascii="Times New Roman" w:hAnsi="Times New Roman" w:cs="Times New Roman"/>
          <w:sz w:val="28"/>
          <w:szCs w:val="28"/>
        </w:rPr>
        <w:t xml:space="preserve">мастер-класс по изготовлению кукол в </w:t>
      </w:r>
      <w:proofErr w:type="spellStart"/>
      <w:r w:rsidR="00C91C6F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C91C6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C91C6F">
        <w:rPr>
          <w:rFonts w:ascii="Times New Roman" w:hAnsi="Times New Roman" w:cs="Times New Roman"/>
          <w:sz w:val="28"/>
          <w:szCs w:val="28"/>
        </w:rPr>
        <w:t>ц</w:t>
      </w:r>
      <w:r w:rsidR="0035646C">
        <w:rPr>
          <w:rFonts w:ascii="Times New Roman" w:hAnsi="Times New Roman" w:cs="Times New Roman"/>
          <w:sz w:val="28"/>
          <w:szCs w:val="28"/>
        </w:rPr>
        <w:t>илемском</w:t>
      </w:r>
      <w:proofErr w:type="spellEnd"/>
      <w:r w:rsidR="0035646C">
        <w:rPr>
          <w:rFonts w:ascii="Times New Roman" w:hAnsi="Times New Roman" w:cs="Times New Roman"/>
          <w:sz w:val="28"/>
          <w:szCs w:val="28"/>
        </w:rPr>
        <w:t xml:space="preserve"> </w:t>
      </w:r>
      <w:r w:rsidR="00C91C6F">
        <w:rPr>
          <w:rFonts w:ascii="Times New Roman" w:hAnsi="Times New Roman" w:cs="Times New Roman"/>
          <w:sz w:val="28"/>
          <w:szCs w:val="28"/>
        </w:rPr>
        <w:t>и в</w:t>
      </w:r>
      <w:r w:rsidR="00BD70F0">
        <w:rPr>
          <w:rFonts w:ascii="Times New Roman" w:hAnsi="Times New Roman" w:cs="Times New Roman"/>
          <w:sz w:val="28"/>
          <w:szCs w:val="28"/>
        </w:rPr>
        <w:t>ерхне</w:t>
      </w:r>
      <w:r>
        <w:rPr>
          <w:rFonts w:ascii="Times New Roman" w:hAnsi="Times New Roman" w:cs="Times New Roman"/>
          <w:sz w:val="28"/>
          <w:szCs w:val="28"/>
        </w:rPr>
        <w:t>вычегодском костюмах</w:t>
      </w:r>
      <w:r w:rsidR="00297E36">
        <w:rPr>
          <w:rFonts w:ascii="Times New Roman" w:hAnsi="Times New Roman" w:cs="Times New Roman"/>
          <w:sz w:val="28"/>
          <w:szCs w:val="28"/>
        </w:rPr>
        <w:t>,</w:t>
      </w:r>
      <w:r w:rsidR="00A83D82">
        <w:rPr>
          <w:rFonts w:ascii="Times New Roman" w:hAnsi="Times New Roman" w:cs="Times New Roman"/>
          <w:sz w:val="28"/>
          <w:szCs w:val="28"/>
        </w:rPr>
        <w:t xml:space="preserve"> используя деревянную болванку, которая постепенно дополняется элементами одежды на основе </w:t>
      </w:r>
      <w:proofErr w:type="spellStart"/>
      <w:r w:rsidR="00C91C6F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C91C6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C91C6F">
        <w:rPr>
          <w:rFonts w:ascii="Times New Roman" w:hAnsi="Times New Roman" w:cs="Times New Roman"/>
          <w:sz w:val="28"/>
          <w:szCs w:val="28"/>
        </w:rPr>
        <w:t>ц</w:t>
      </w:r>
      <w:r w:rsidR="0035646C">
        <w:rPr>
          <w:rFonts w:ascii="Times New Roman" w:hAnsi="Times New Roman" w:cs="Times New Roman"/>
          <w:sz w:val="28"/>
          <w:szCs w:val="28"/>
        </w:rPr>
        <w:t>илемского</w:t>
      </w:r>
      <w:proofErr w:type="spellEnd"/>
      <w:r w:rsidR="0035646C">
        <w:rPr>
          <w:rFonts w:ascii="Times New Roman" w:hAnsi="Times New Roman" w:cs="Times New Roman"/>
          <w:sz w:val="28"/>
          <w:szCs w:val="28"/>
        </w:rPr>
        <w:t xml:space="preserve"> </w:t>
      </w:r>
      <w:r w:rsidR="00C91C6F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C91C6F">
        <w:rPr>
          <w:rFonts w:ascii="Times New Roman" w:hAnsi="Times New Roman" w:cs="Times New Roman"/>
          <w:sz w:val="28"/>
          <w:szCs w:val="28"/>
        </w:rPr>
        <w:t>в</w:t>
      </w:r>
      <w:r w:rsidR="00BD70F0">
        <w:rPr>
          <w:rFonts w:ascii="Times New Roman" w:hAnsi="Times New Roman" w:cs="Times New Roman"/>
          <w:sz w:val="28"/>
          <w:szCs w:val="28"/>
        </w:rPr>
        <w:t>ерхне</w:t>
      </w:r>
      <w:r w:rsidR="00A83D82">
        <w:rPr>
          <w:rFonts w:ascii="Times New Roman" w:hAnsi="Times New Roman" w:cs="Times New Roman"/>
          <w:sz w:val="28"/>
          <w:szCs w:val="28"/>
        </w:rPr>
        <w:t>вычегодского</w:t>
      </w:r>
      <w:proofErr w:type="spellEnd"/>
      <w:r w:rsidR="00A83D82">
        <w:rPr>
          <w:rFonts w:ascii="Times New Roman" w:hAnsi="Times New Roman" w:cs="Times New Roman"/>
          <w:sz w:val="28"/>
          <w:szCs w:val="28"/>
        </w:rPr>
        <w:t xml:space="preserve"> костюма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BD7DDC" w:rsidRPr="00FC23C0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BD7DDC" w:rsidRPr="00FC23C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На основе полученных знаний и </w:t>
      </w:r>
      <w:r w:rsidR="00A83D82">
        <w:rPr>
          <w:rFonts w:ascii="Times New Roman" w:hAnsi="Times New Roman" w:cs="Times New Roman"/>
          <w:sz w:val="28"/>
          <w:szCs w:val="28"/>
        </w:rPr>
        <w:t xml:space="preserve">примера изготовления куклы из деревянной болванки, ребята начинают выполнять практическую часть творческого проекта. </w:t>
      </w:r>
    </w:p>
    <w:p w:rsidR="00B852A7" w:rsidRDefault="00B852A7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E8224E" w:rsidRDefault="00E8224E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E8224E" w:rsidRDefault="00E8224E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E8224E" w:rsidRDefault="00E8224E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E8224E" w:rsidRDefault="00E8224E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E8224E" w:rsidRDefault="00E8224E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</w:p>
    <w:p w:rsidR="00117C65" w:rsidRDefault="00117C65" w:rsidP="00612D50">
      <w:pPr>
        <w:spacing w:line="360" w:lineRule="auto"/>
        <w:ind w:left="57" w:right="113"/>
        <w:jc w:val="center"/>
        <w:rPr>
          <w:rFonts w:ascii="Times New Roman" w:hAnsi="Times New Roman" w:cs="Times New Roman"/>
          <w:sz w:val="28"/>
          <w:szCs w:val="28"/>
        </w:rPr>
      </w:pPr>
      <w:r w:rsidRPr="00574E36">
        <w:rPr>
          <w:rFonts w:ascii="Times New Roman" w:hAnsi="Times New Roman" w:cs="Times New Roman"/>
          <w:sz w:val="28"/>
          <w:szCs w:val="28"/>
        </w:rPr>
        <w:lastRenderedPageBreak/>
        <w:t>Процесс выполнения кукол участниками творческого проекта</w:t>
      </w:r>
    </w:p>
    <w:p w:rsidR="00A83D82" w:rsidRPr="00574E36" w:rsidRDefault="00A83D8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EB0D09" wp14:editId="57600E0D">
            <wp:extent cx="2930631" cy="2044806"/>
            <wp:effectExtent l="4763" t="0" r="7937" b="7938"/>
            <wp:docPr id="19" name="Рисунок 19" descr="E:\Моя работа\2016-17 уч год\фото работа\SAM_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я работа\2016-17 уч год\фото работа\SAM_3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1" b="11053"/>
                    <a:stretch/>
                  </pic:blipFill>
                  <pic:spPr bwMode="auto">
                    <a:xfrm rot="5400000">
                      <a:off x="0" y="0"/>
                      <a:ext cx="2977958" cy="207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рис.1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07E543" wp14:editId="18F2FB55">
            <wp:extent cx="2734867" cy="2051152"/>
            <wp:effectExtent l="0" t="1270" r="7620" b="7620"/>
            <wp:docPr id="21" name="Рисунок 21" descr="E:\Моя работа\2016-17 уч год\фото работа\SAM_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оя работа\2016-17 уч год\фото работа\SAM_34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0068" cy="207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рис.2</w:t>
      </w:r>
    </w:p>
    <w:p w:rsidR="00117C65" w:rsidRDefault="00117C65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17C65" w:rsidRDefault="00A83D8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A0A400" wp14:editId="79C06FB6">
            <wp:extent cx="3790950" cy="2843215"/>
            <wp:effectExtent l="0" t="0" r="0" b="0"/>
            <wp:docPr id="22" name="Рисунок 22" descr="E:\Моя работа\2016-17 уч год\фото работа\SAM_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оя работа\2016-17 уч год\фото работа\SAM_3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405" cy="286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рис.3   </w:t>
      </w:r>
      <w:r>
        <w:rPr>
          <w:noProof/>
        </w:rPr>
        <w:drawing>
          <wp:inline distT="0" distB="0" distL="0" distR="0" wp14:anchorId="668A7F8B" wp14:editId="6A4BDD06">
            <wp:extent cx="3759198" cy="2819400"/>
            <wp:effectExtent l="0" t="0" r="0" b="0"/>
            <wp:docPr id="23" name="Рисунок 23" descr="E:\Моя работа\2016-17 уч год\фото работа\SAM_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оя работа\2016-17 уч год\фото работа\SAM_34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274" cy="283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рис.4</w:t>
      </w:r>
    </w:p>
    <w:p w:rsidR="00A83D82" w:rsidRPr="00FC23C0" w:rsidRDefault="00A83D82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6B0DBC" wp14:editId="54FAEE57">
            <wp:extent cx="3098800" cy="2324101"/>
            <wp:effectExtent l="6350" t="0" r="0" b="0"/>
            <wp:docPr id="24" name="Рисунок 24" descr="E:\Моя работа\2016-17 уч год\фото работа\SAM_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я работа\2016-17 уч год\фото работа\SAM_35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9243" cy="233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рис.5</w:t>
      </w:r>
      <w:r w:rsidR="00412E5B">
        <w:rPr>
          <w:rFonts w:ascii="Times New Roman" w:hAnsi="Times New Roman" w:cs="Times New Roman"/>
          <w:sz w:val="28"/>
          <w:szCs w:val="28"/>
        </w:rPr>
        <w:t xml:space="preserve"> </w:t>
      </w:r>
      <w:r w:rsidR="00412E5B">
        <w:rPr>
          <w:noProof/>
        </w:rPr>
        <w:drawing>
          <wp:inline distT="0" distB="0" distL="0" distR="0" wp14:anchorId="399661FD" wp14:editId="5939ED57">
            <wp:extent cx="2894013" cy="2170509"/>
            <wp:effectExtent l="0" t="317" r="1587" b="1588"/>
            <wp:docPr id="25" name="Рисунок 25" descr="E:\Моя работа\2016-17 уч год\фото работа\SAM_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я работа\2016-17 уч год\фото работа\SAM_34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3995" cy="21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2E5B">
        <w:rPr>
          <w:rFonts w:ascii="Times New Roman" w:hAnsi="Times New Roman" w:cs="Times New Roman"/>
          <w:sz w:val="28"/>
          <w:szCs w:val="28"/>
        </w:rPr>
        <w:t xml:space="preserve">  рис.6</w:t>
      </w:r>
    </w:p>
    <w:p w:rsidR="00117C65" w:rsidRPr="00FC23C0" w:rsidRDefault="00412E5B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5318EB" wp14:editId="74EFC1F0">
            <wp:extent cx="2060575" cy="2749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рис.7 </w:t>
      </w:r>
      <w:r>
        <w:rPr>
          <w:noProof/>
        </w:rPr>
        <w:drawing>
          <wp:inline distT="0" distB="0" distL="0" distR="0" wp14:anchorId="2CF01AD6" wp14:editId="124246F5">
            <wp:extent cx="2677580" cy="2008186"/>
            <wp:effectExtent l="0" t="8255" r="635" b="635"/>
            <wp:docPr id="28" name="Рисунок 28" descr="E:\Моя работа\2016-17 уч год\фото работа\SAM_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оя работа\2016-17 уч год\фото работа\SAM_34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83933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рис.8</w:t>
      </w:r>
    </w:p>
    <w:p w:rsidR="00117C65" w:rsidRPr="00412E5B" w:rsidRDefault="00412E5B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A8D5DC" wp14:editId="4F211CE2">
            <wp:extent cx="4546600" cy="3409950"/>
            <wp:effectExtent l="0" t="0" r="0" b="0"/>
            <wp:docPr id="29" name="Рисунок 29" descr="E:\Моя работа\2016-17 уч год\фото работа\SAM_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оя работа\2016-17 уч год\фото работа\SAM_36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461" cy="342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412E5B">
        <w:rPr>
          <w:rFonts w:ascii="Times New Roman" w:hAnsi="Times New Roman" w:cs="Times New Roman"/>
          <w:sz w:val="28"/>
          <w:szCs w:val="28"/>
        </w:rPr>
        <w:t>рис.9</w:t>
      </w:r>
    </w:p>
    <w:p w:rsidR="00117C65" w:rsidRDefault="00117C65" w:rsidP="00612D50">
      <w:pPr>
        <w:spacing w:line="360" w:lineRule="auto"/>
        <w:jc w:val="center"/>
      </w:pPr>
    </w:p>
    <w:p w:rsidR="00117C65" w:rsidRDefault="00117C65" w:rsidP="00612D50">
      <w:pPr>
        <w:spacing w:line="360" w:lineRule="auto"/>
        <w:jc w:val="center"/>
      </w:pPr>
    </w:p>
    <w:p w:rsidR="00117C65" w:rsidRDefault="00117C65" w:rsidP="00612D50">
      <w:pPr>
        <w:spacing w:line="360" w:lineRule="auto"/>
        <w:jc w:val="center"/>
      </w:pPr>
    </w:p>
    <w:p w:rsidR="00117C65" w:rsidRDefault="00117C65" w:rsidP="00612D50">
      <w:pPr>
        <w:spacing w:line="360" w:lineRule="auto"/>
      </w:pPr>
    </w:p>
    <w:p w:rsidR="00117C65" w:rsidRDefault="00117C65" w:rsidP="00612D50">
      <w:pPr>
        <w:spacing w:line="360" w:lineRule="auto"/>
        <w:jc w:val="both"/>
      </w:pPr>
    </w:p>
    <w:p w:rsidR="00117C65" w:rsidRDefault="00117C65" w:rsidP="00612D50">
      <w:pPr>
        <w:spacing w:line="360" w:lineRule="auto"/>
      </w:pPr>
    </w:p>
    <w:p w:rsidR="00117C65" w:rsidRDefault="00117C65" w:rsidP="00612D50">
      <w:pPr>
        <w:spacing w:line="360" w:lineRule="auto"/>
        <w:jc w:val="center"/>
      </w:pPr>
    </w:p>
    <w:p w:rsidR="00412E5B" w:rsidRDefault="00412E5B" w:rsidP="00612D50">
      <w:pPr>
        <w:spacing w:after="0" w:line="360" w:lineRule="auto"/>
      </w:pPr>
    </w:p>
    <w:p w:rsidR="00412E5B" w:rsidRDefault="00412E5B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BD7DDC" w:rsidRDefault="00BD7DDC" w:rsidP="00612D50">
      <w:pPr>
        <w:spacing w:after="0" w:line="360" w:lineRule="auto"/>
      </w:pPr>
    </w:p>
    <w:p w:rsidR="00E8224E" w:rsidRDefault="00E8224E" w:rsidP="00612D50">
      <w:pPr>
        <w:spacing w:after="0" w:line="360" w:lineRule="auto"/>
      </w:pPr>
    </w:p>
    <w:p w:rsidR="00117C65" w:rsidRPr="00131C6C" w:rsidRDefault="00117C65" w:rsidP="00612D50">
      <w:pPr>
        <w:pStyle w:val="a4"/>
        <w:numPr>
          <w:ilvl w:val="0"/>
          <w:numId w:val="33"/>
        </w:numPr>
        <w:spacing w:after="0" w:line="360" w:lineRule="auto"/>
        <w:ind w:right="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31C6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Аналитический этап</w:t>
      </w:r>
      <w:r w:rsidRPr="00131C6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B75C9A" w:rsidRPr="00BD70F0" w:rsidRDefault="00117C65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 w:rsidRPr="00E91E7D">
        <w:rPr>
          <w:rFonts w:ascii="Times New Roman" w:hAnsi="Times New Roman" w:cs="Times New Roman"/>
          <w:sz w:val="28"/>
          <w:szCs w:val="28"/>
        </w:rPr>
        <w:t>Итоги творческого проекта учащихся МОУ «СОШ № 10» 8-х классов:</w:t>
      </w:r>
    </w:p>
    <w:p w:rsidR="00A4791C" w:rsidRPr="002102AD" w:rsidRDefault="009350A5" w:rsidP="00612D50">
      <w:pPr>
        <w:pStyle w:val="a9"/>
        <w:shd w:val="clear" w:color="auto" w:fill="FFFFFF"/>
        <w:spacing w:before="0" w:beforeAutospacing="0" w:after="0" w:afterAutospacing="0" w:line="360" w:lineRule="auto"/>
        <w:ind w:left="57" w:right="57" w:firstLine="150"/>
        <w:jc w:val="both"/>
        <w:rPr>
          <w:rFonts w:ascii="Verdana" w:hAnsi="Verdana"/>
          <w:sz w:val="20"/>
          <w:szCs w:val="20"/>
        </w:rPr>
      </w:pPr>
      <w:r w:rsidRPr="002102AD">
        <w:rPr>
          <w:sz w:val="28"/>
          <w:szCs w:val="28"/>
        </w:rPr>
        <w:t>В основе данной проектной ра</w:t>
      </w:r>
      <w:r w:rsidR="00BD70F0">
        <w:rPr>
          <w:sz w:val="28"/>
          <w:szCs w:val="28"/>
        </w:rPr>
        <w:t xml:space="preserve">боты лежит идея создания куклы – </w:t>
      </w:r>
      <w:r w:rsidRPr="002102AD">
        <w:rPr>
          <w:sz w:val="28"/>
          <w:szCs w:val="28"/>
        </w:rPr>
        <w:t>невесты</w:t>
      </w:r>
      <w:r w:rsidR="00BD70F0">
        <w:rPr>
          <w:sz w:val="28"/>
          <w:szCs w:val="28"/>
        </w:rPr>
        <w:t xml:space="preserve"> </w:t>
      </w:r>
      <w:r w:rsidRPr="002102AD">
        <w:rPr>
          <w:sz w:val="28"/>
          <w:szCs w:val="28"/>
        </w:rPr>
        <w:t>в свадебном костюме.</w:t>
      </w:r>
      <w:r w:rsidR="00C77480" w:rsidRPr="002102AD">
        <w:rPr>
          <w:sz w:val="28"/>
          <w:szCs w:val="28"/>
        </w:rPr>
        <w:t xml:space="preserve"> Автор работы – </w:t>
      </w:r>
      <w:proofErr w:type="spellStart"/>
      <w:r w:rsidR="00C77480" w:rsidRPr="002102AD">
        <w:rPr>
          <w:sz w:val="28"/>
          <w:szCs w:val="28"/>
        </w:rPr>
        <w:t>Лысакова</w:t>
      </w:r>
      <w:proofErr w:type="spellEnd"/>
      <w:r w:rsidR="00C77480" w:rsidRPr="002102AD">
        <w:rPr>
          <w:sz w:val="28"/>
          <w:szCs w:val="28"/>
        </w:rPr>
        <w:t xml:space="preserve"> Людмила, уч-ся 8 </w:t>
      </w:r>
      <w:r w:rsidR="00BD70F0">
        <w:rPr>
          <w:sz w:val="28"/>
          <w:szCs w:val="28"/>
        </w:rPr>
        <w:t>«Б» класса «МОУ «СОШ№10» г. Ухты</w:t>
      </w:r>
      <w:r w:rsidR="00C91C6F">
        <w:rPr>
          <w:sz w:val="28"/>
          <w:szCs w:val="28"/>
        </w:rPr>
        <w:t>,</w:t>
      </w:r>
      <w:r w:rsidR="00C77480" w:rsidRPr="002102AD">
        <w:rPr>
          <w:sz w:val="28"/>
          <w:szCs w:val="28"/>
        </w:rPr>
        <w:t xml:space="preserve"> выступает не только как художник-модельер, но и как мастер декоративно-прикладного искусства. Используемый материал – полимерная глина.</w:t>
      </w:r>
      <w:r w:rsidR="00C77480" w:rsidRPr="002102AD">
        <w:rPr>
          <w:rFonts w:ascii="Verdana" w:hAnsi="Verdana"/>
          <w:sz w:val="20"/>
          <w:szCs w:val="20"/>
        </w:rPr>
        <w:t xml:space="preserve"> </w:t>
      </w:r>
      <w:r w:rsidR="00F83C3C" w:rsidRPr="002102AD">
        <w:rPr>
          <w:sz w:val="28"/>
          <w:szCs w:val="28"/>
        </w:rPr>
        <w:t>Опираясь на наглядные примеры декоративного изготовления кукол</w:t>
      </w:r>
      <w:r w:rsidR="00BD70F0">
        <w:rPr>
          <w:sz w:val="28"/>
          <w:szCs w:val="28"/>
        </w:rPr>
        <w:t xml:space="preserve"> с элементами к</w:t>
      </w:r>
      <w:r w:rsidR="00F83C3C" w:rsidRPr="002102AD">
        <w:rPr>
          <w:sz w:val="28"/>
          <w:szCs w:val="28"/>
        </w:rPr>
        <w:t>оми костюма и изучив данный материал, у</w:t>
      </w:r>
      <w:r w:rsidR="00C77480" w:rsidRPr="002102AD">
        <w:rPr>
          <w:sz w:val="28"/>
          <w:szCs w:val="28"/>
        </w:rPr>
        <w:t>чащаяся обращает  внимание на свойства народного костюма, такие, к</w:t>
      </w:r>
      <w:r w:rsidR="00372615" w:rsidRPr="002102AD">
        <w:rPr>
          <w:sz w:val="28"/>
          <w:szCs w:val="28"/>
        </w:rPr>
        <w:t>ак форма и покрой костюма, силуэт</w:t>
      </w:r>
      <w:r w:rsidR="00C77480" w:rsidRPr="002102AD">
        <w:rPr>
          <w:sz w:val="28"/>
          <w:szCs w:val="28"/>
        </w:rPr>
        <w:t xml:space="preserve">, представляющие интерес с точки зрения не только рациональности, но и красоты. </w:t>
      </w:r>
      <w:r w:rsidR="00372615" w:rsidRPr="002102AD">
        <w:rPr>
          <w:sz w:val="28"/>
          <w:szCs w:val="28"/>
        </w:rPr>
        <w:t>А также</w:t>
      </w:r>
      <w:r w:rsidR="00C77480" w:rsidRPr="002102AD">
        <w:rPr>
          <w:sz w:val="28"/>
          <w:szCs w:val="28"/>
        </w:rPr>
        <w:t xml:space="preserve"> цвет, </w:t>
      </w:r>
      <w:r w:rsidR="00372615" w:rsidRPr="002102AD">
        <w:rPr>
          <w:sz w:val="28"/>
          <w:szCs w:val="28"/>
        </w:rPr>
        <w:t>узор</w:t>
      </w:r>
      <w:r w:rsidR="00C77480" w:rsidRPr="002102AD">
        <w:rPr>
          <w:sz w:val="28"/>
          <w:szCs w:val="28"/>
        </w:rPr>
        <w:t xml:space="preserve">, </w:t>
      </w:r>
      <w:r w:rsidR="00255A15" w:rsidRPr="002102AD">
        <w:rPr>
          <w:sz w:val="28"/>
          <w:szCs w:val="28"/>
        </w:rPr>
        <w:t>материал</w:t>
      </w:r>
      <w:r w:rsidR="00C77480" w:rsidRPr="002102AD">
        <w:rPr>
          <w:sz w:val="28"/>
          <w:szCs w:val="28"/>
        </w:rPr>
        <w:t xml:space="preserve"> и т.д. </w:t>
      </w:r>
      <w:r w:rsidR="00452325">
        <w:rPr>
          <w:sz w:val="28"/>
          <w:szCs w:val="28"/>
        </w:rPr>
        <w:t xml:space="preserve">   </w:t>
      </w:r>
      <w:r w:rsidR="00C77480" w:rsidRPr="002102AD">
        <w:rPr>
          <w:sz w:val="28"/>
          <w:szCs w:val="28"/>
        </w:rPr>
        <w:t>Именно эти черты народного костюма</w:t>
      </w:r>
      <w:r w:rsidR="00372615" w:rsidRPr="002102AD">
        <w:rPr>
          <w:sz w:val="28"/>
          <w:szCs w:val="28"/>
        </w:rPr>
        <w:t xml:space="preserve"> составляют содержание понятия «народные мотивы»</w:t>
      </w:r>
      <w:r w:rsidR="00C77480" w:rsidRPr="002102AD">
        <w:rPr>
          <w:sz w:val="28"/>
          <w:szCs w:val="28"/>
        </w:rPr>
        <w:t>. Народные мотивы – это преломление народных традиций в современном искусстве создания вещей.</w:t>
      </w:r>
      <w:r w:rsidR="00C77480" w:rsidRPr="002102AD">
        <w:rPr>
          <w:rFonts w:ascii="Verdana" w:hAnsi="Verdana"/>
          <w:sz w:val="20"/>
          <w:szCs w:val="20"/>
        </w:rPr>
        <w:t xml:space="preserve"> </w:t>
      </w:r>
      <w:r w:rsidR="00C77480" w:rsidRPr="002102AD">
        <w:rPr>
          <w:sz w:val="28"/>
          <w:szCs w:val="28"/>
        </w:rPr>
        <w:t>Все эти черты имеют большое значение для художника-модельера как принципы, которыми необходимо руководствоваться в творчестве.</w:t>
      </w:r>
      <w:r w:rsidR="00C77480" w:rsidRPr="002102AD">
        <w:rPr>
          <w:rFonts w:ascii="Verdana" w:hAnsi="Verdana"/>
          <w:sz w:val="20"/>
          <w:szCs w:val="20"/>
        </w:rPr>
        <w:t xml:space="preserve"> </w:t>
      </w:r>
    </w:p>
    <w:p w:rsidR="00A4791C" w:rsidRPr="002102AD" w:rsidRDefault="00452325" w:rsidP="00612D50">
      <w:pPr>
        <w:pStyle w:val="a9"/>
        <w:shd w:val="clear" w:color="auto" w:fill="FFFFFF"/>
        <w:spacing w:before="0" w:beforeAutospacing="0" w:after="0" w:afterAutospacing="0" w:line="360" w:lineRule="auto"/>
        <w:ind w:left="57" w:right="5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E1390" w:rsidRPr="002102AD">
        <w:rPr>
          <w:sz w:val="28"/>
          <w:szCs w:val="28"/>
        </w:rPr>
        <w:t>Форм</w:t>
      </w:r>
      <w:r>
        <w:rPr>
          <w:sz w:val="28"/>
          <w:szCs w:val="28"/>
        </w:rPr>
        <w:t>а головного убора заимствована из</w:t>
      </w:r>
      <w:r w:rsidR="00DE1390" w:rsidRPr="002102AD">
        <w:rPr>
          <w:sz w:val="28"/>
          <w:szCs w:val="28"/>
        </w:rPr>
        <w:t xml:space="preserve"> Ижемского свадебного головного убора «бисера юр», расшитого бисером. </w:t>
      </w:r>
      <w:r w:rsidR="00B9303A" w:rsidRPr="002102AD">
        <w:rPr>
          <w:sz w:val="28"/>
          <w:szCs w:val="28"/>
        </w:rPr>
        <w:t>Допол</w:t>
      </w:r>
      <w:r>
        <w:rPr>
          <w:sz w:val="28"/>
          <w:szCs w:val="28"/>
        </w:rPr>
        <w:t xml:space="preserve">няет головной убор фата в такой </w:t>
      </w:r>
      <w:r w:rsidR="00B9303A" w:rsidRPr="002102AD">
        <w:rPr>
          <w:sz w:val="28"/>
          <w:szCs w:val="28"/>
        </w:rPr>
        <w:t>же цветовой гамме</w:t>
      </w:r>
      <w:r>
        <w:rPr>
          <w:sz w:val="28"/>
          <w:szCs w:val="28"/>
        </w:rPr>
        <w:t>,</w:t>
      </w:r>
      <w:r w:rsidR="00B9303A" w:rsidRPr="002102AD">
        <w:rPr>
          <w:sz w:val="28"/>
          <w:szCs w:val="28"/>
        </w:rPr>
        <w:t xml:space="preserve"> как сам костюм. </w:t>
      </w:r>
      <w:r w:rsidR="00EC24D8" w:rsidRPr="002102AD">
        <w:rPr>
          <w:sz w:val="28"/>
          <w:szCs w:val="28"/>
        </w:rPr>
        <w:t xml:space="preserve">На Ижме была распространена вышивка золотыми и серебряными нитями. </w:t>
      </w:r>
      <w:r w:rsidR="00B05D0A" w:rsidRPr="002102AD">
        <w:rPr>
          <w:sz w:val="28"/>
          <w:szCs w:val="28"/>
        </w:rPr>
        <w:t xml:space="preserve">При создании костюма была так же использована золотая тесьма. </w:t>
      </w:r>
      <w:r w:rsidR="006E5B71" w:rsidRPr="002102AD">
        <w:rPr>
          <w:sz w:val="28"/>
          <w:szCs w:val="28"/>
        </w:rPr>
        <w:t xml:space="preserve">Прообразом </w:t>
      </w:r>
      <w:r w:rsidR="004B77F8" w:rsidRPr="002102AD">
        <w:rPr>
          <w:sz w:val="28"/>
          <w:szCs w:val="28"/>
        </w:rPr>
        <w:t xml:space="preserve">данной формы свадебного платья </w:t>
      </w:r>
      <w:r w:rsidR="006E5B71" w:rsidRPr="002102AD">
        <w:rPr>
          <w:sz w:val="28"/>
          <w:szCs w:val="28"/>
        </w:rPr>
        <w:t xml:space="preserve">явилась форма русского </w:t>
      </w:r>
      <w:proofErr w:type="spellStart"/>
      <w:r w:rsidR="006E5B71" w:rsidRPr="002102AD">
        <w:rPr>
          <w:sz w:val="28"/>
          <w:szCs w:val="28"/>
        </w:rPr>
        <w:t>косоклинного</w:t>
      </w:r>
      <w:proofErr w:type="spellEnd"/>
      <w:r w:rsidR="006E5B71" w:rsidRPr="002102AD">
        <w:rPr>
          <w:sz w:val="28"/>
          <w:szCs w:val="28"/>
        </w:rPr>
        <w:t xml:space="preserve"> сарафана. Стройность и лаконизм русских са</w:t>
      </w:r>
      <w:r>
        <w:rPr>
          <w:sz w:val="28"/>
          <w:szCs w:val="28"/>
        </w:rPr>
        <w:t>рафанных форм, их конструктивная особенность,</w:t>
      </w:r>
      <w:r w:rsidR="006E5B71" w:rsidRPr="002102AD">
        <w:rPr>
          <w:sz w:val="28"/>
          <w:szCs w:val="28"/>
        </w:rPr>
        <w:t xml:space="preserve"> легли в основу </w:t>
      </w:r>
      <w:r w:rsidR="00FF512C" w:rsidRPr="002102AD">
        <w:rPr>
          <w:sz w:val="28"/>
          <w:szCs w:val="28"/>
        </w:rPr>
        <w:t xml:space="preserve">декора </w:t>
      </w:r>
      <w:r w:rsidR="004B77F8" w:rsidRPr="002102AD">
        <w:rPr>
          <w:sz w:val="28"/>
          <w:szCs w:val="28"/>
        </w:rPr>
        <w:t>данной модели свадебного платья</w:t>
      </w:r>
      <w:r w:rsidR="006E5B71" w:rsidRPr="002102AD">
        <w:rPr>
          <w:sz w:val="28"/>
          <w:szCs w:val="28"/>
        </w:rPr>
        <w:t>. Сарафанная форма стала не только фактом обновления моды, но и пунктом перехода к новым силуэтным формам в костюме.</w:t>
      </w:r>
    </w:p>
    <w:p w:rsidR="0097170D" w:rsidRDefault="00B75C9A" w:rsidP="00612D50">
      <w:pPr>
        <w:pStyle w:val="a9"/>
        <w:shd w:val="clear" w:color="auto" w:fill="FFFFFF"/>
        <w:spacing w:before="0" w:beforeAutospacing="0" w:after="0" w:afterAutospacing="0" w:line="360" w:lineRule="auto"/>
        <w:ind w:left="57" w:right="57" w:firstLine="651"/>
        <w:jc w:val="both"/>
        <w:rPr>
          <w:sz w:val="28"/>
          <w:szCs w:val="28"/>
        </w:rPr>
      </w:pPr>
      <w:r w:rsidRPr="002102AD">
        <w:rPr>
          <w:sz w:val="28"/>
          <w:szCs w:val="28"/>
        </w:rPr>
        <w:t>Ук</w:t>
      </w:r>
      <w:r w:rsidR="00FF512C" w:rsidRPr="002102AD">
        <w:rPr>
          <w:sz w:val="28"/>
          <w:szCs w:val="28"/>
        </w:rPr>
        <w:t>рашение одежды выполнялось следующими</w:t>
      </w:r>
      <w:r w:rsidRPr="002102AD">
        <w:rPr>
          <w:sz w:val="28"/>
          <w:szCs w:val="28"/>
        </w:rPr>
        <w:t xml:space="preserve"> способами</w:t>
      </w:r>
      <w:r w:rsidR="00452325">
        <w:rPr>
          <w:sz w:val="28"/>
          <w:szCs w:val="28"/>
        </w:rPr>
        <w:t>: нашивкой различных материалов: кружев, тесьмы, кусочков эко</w:t>
      </w:r>
      <w:r w:rsidR="00FF512C" w:rsidRPr="002102AD">
        <w:rPr>
          <w:sz w:val="28"/>
          <w:szCs w:val="28"/>
        </w:rPr>
        <w:t>кожи</w:t>
      </w:r>
      <w:r w:rsidRPr="002102AD">
        <w:rPr>
          <w:sz w:val="28"/>
          <w:szCs w:val="28"/>
        </w:rPr>
        <w:t>.</w:t>
      </w:r>
      <w:r w:rsidR="00CE5AEF" w:rsidRPr="002102AD">
        <w:rPr>
          <w:sz w:val="28"/>
          <w:szCs w:val="28"/>
        </w:rPr>
        <w:t xml:space="preserve"> Автор использует декоративные вставки по подолу платья в виде знаков солнца.</w:t>
      </w:r>
      <w:r w:rsidR="00CE5AEF" w:rsidRPr="002102AD">
        <w:rPr>
          <w:i/>
          <w:iCs/>
          <w:sz w:val="28"/>
          <w:szCs w:val="28"/>
        </w:rPr>
        <w:t xml:space="preserve"> </w:t>
      </w:r>
      <w:r w:rsidR="00CE5AEF" w:rsidRPr="002102AD">
        <w:rPr>
          <w:iCs/>
          <w:sz w:val="28"/>
          <w:szCs w:val="28"/>
        </w:rPr>
        <w:lastRenderedPageBreak/>
        <w:t>Цвет - язык народа.</w:t>
      </w:r>
      <w:r w:rsidR="00CE5AEF" w:rsidRPr="002102AD">
        <w:rPr>
          <w:sz w:val="28"/>
          <w:szCs w:val="28"/>
        </w:rPr>
        <w:t xml:space="preserve"> Цвет – это особый способ выражения чувств человека. Ведущими цветовыми тонами в народной одежде является белый, красный и синий. В </w:t>
      </w:r>
      <w:proofErr w:type="spellStart"/>
      <w:r w:rsidR="00CE5AEF" w:rsidRPr="002102AD">
        <w:rPr>
          <w:sz w:val="28"/>
          <w:szCs w:val="28"/>
        </w:rPr>
        <w:t>Сысольском</w:t>
      </w:r>
      <w:proofErr w:type="spellEnd"/>
      <w:r w:rsidR="00CE5AEF" w:rsidRPr="002102AD">
        <w:rPr>
          <w:sz w:val="28"/>
          <w:szCs w:val="28"/>
        </w:rPr>
        <w:t xml:space="preserve"> и </w:t>
      </w:r>
      <w:proofErr w:type="spellStart"/>
      <w:r w:rsidR="00CE5AEF" w:rsidRPr="002102AD">
        <w:rPr>
          <w:sz w:val="28"/>
          <w:szCs w:val="28"/>
        </w:rPr>
        <w:t>Прилузском</w:t>
      </w:r>
      <w:proofErr w:type="spellEnd"/>
      <w:r w:rsidR="00CE5AEF" w:rsidRPr="002102AD">
        <w:rPr>
          <w:sz w:val="28"/>
          <w:szCs w:val="28"/>
        </w:rPr>
        <w:t xml:space="preserve">   районах во время венчания крестьянская невеста надевала розовый сатиновый сарафан, а невеста из богатой семьи могла позволить себе роскошный наряд из белой корсетной ткани или атласа.</w:t>
      </w:r>
      <w:r w:rsidR="00CE5AEF" w:rsidRPr="002102AD">
        <w:rPr>
          <w:sz w:val="26"/>
          <w:szCs w:val="26"/>
        </w:rPr>
        <w:t xml:space="preserve"> </w:t>
      </w:r>
      <w:r w:rsidR="00CE5AEF" w:rsidRPr="002102AD">
        <w:rPr>
          <w:sz w:val="28"/>
          <w:szCs w:val="28"/>
        </w:rPr>
        <w:t>В данном случае автором выбран голубой цвет костюма</w:t>
      </w:r>
      <w:r w:rsidR="00452325">
        <w:rPr>
          <w:sz w:val="28"/>
          <w:szCs w:val="28"/>
        </w:rPr>
        <w:t>,</w:t>
      </w:r>
      <w:r w:rsidR="00CE5AEF" w:rsidRPr="002102AD">
        <w:rPr>
          <w:sz w:val="28"/>
          <w:szCs w:val="28"/>
        </w:rPr>
        <w:t xml:space="preserve"> т.к. этот цвет в народных представлениях ассоциируется с небом. Небо</w:t>
      </w:r>
      <w:r w:rsidR="00452325">
        <w:rPr>
          <w:sz w:val="28"/>
          <w:szCs w:val="28"/>
        </w:rPr>
        <w:t xml:space="preserve"> -</w:t>
      </w:r>
      <w:r w:rsidR="00CE5AEF" w:rsidRPr="002102AD">
        <w:rPr>
          <w:sz w:val="28"/>
          <w:szCs w:val="28"/>
        </w:rPr>
        <w:t xml:space="preserve"> это легкость и воздушность. Невеста в голубом платье как бы являет собой образ мира.</w:t>
      </w:r>
    </w:p>
    <w:p w:rsidR="00EC24D8" w:rsidRPr="002102AD" w:rsidRDefault="00EC24D8" w:rsidP="00612D50">
      <w:pPr>
        <w:spacing w:line="360" w:lineRule="auto"/>
        <w:jc w:val="center"/>
        <w:rPr>
          <w:sz w:val="28"/>
          <w:szCs w:val="28"/>
        </w:rPr>
      </w:pPr>
      <w:proofErr w:type="spellStart"/>
      <w:r w:rsidRPr="002102AD">
        <w:rPr>
          <w:rFonts w:ascii="Times New Roman" w:hAnsi="Times New Roman" w:cs="Times New Roman"/>
          <w:sz w:val="28"/>
          <w:szCs w:val="28"/>
        </w:rPr>
        <w:t>Лысакова</w:t>
      </w:r>
      <w:proofErr w:type="spellEnd"/>
      <w:r w:rsidRPr="002102AD">
        <w:rPr>
          <w:rFonts w:ascii="Times New Roman" w:hAnsi="Times New Roman" w:cs="Times New Roman"/>
          <w:sz w:val="28"/>
          <w:szCs w:val="28"/>
        </w:rPr>
        <w:t xml:space="preserve"> Людмила, уч-ся 8 </w:t>
      </w:r>
      <w:r w:rsidR="00C67193">
        <w:rPr>
          <w:rFonts w:ascii="Times New Roman" w:hAnsi="Times New Roman" w:cs="Times New Roman"/>
          <w:sz w:val="28"/>
          <w:szCs w:val="28"/>
        </w:rPr>
        <w:t>«Б» класса МОУ «СОШ №10» г. Ухты</w:t>
      </w:r>
      <w:r w:rsidRPr="002102AD">
        <w:rPr>
          <w:rFonts w:ascii="Times New Roman" w:hAnsi="Times New Roman" w:cs="Times New Roman"/>
          <w:sz w:val="28"/>
          <w:szCs w:val="28"/>
        </w:rPr>
        <w:t>.</w:t>
      </w: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8224E" w:rsidRDefault="00E8224E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</w:p>
    <w:p w:rsidR="00EC24D8" w:rsidRPr="002102AD" w:rsidRDefault="00C67193" w:rsidP="00612D50">
      <w:pPr>
        <w:pStyle w:val="a9"/>
        <w:shd w:val="clear" w:color="auto" w:fill="FFFFFF"/>
        <w:spacing w:before="0" w:beforeAutospacing="0" w:after="432" w:afterAutospacing="0" w:line="360" w:lineRule="auto"/>
        <w:ind w:firstLine="30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Кукла в свадебном</w:t>
      </w:r>
      <w:r w:rsidR="00EC24D8" w:rsidRPr="002102AD">
        <w:rPr>
          <w:sz w:val="28"/>
          <w:szCs w:val="28"/>
        </w:rPr>
        <w:t xml:space="preserve"> костюме. Полимерная глина.</w:t>
      </w:r>
    </w:p>
    <w:p w:rsidR="00EC24D8" w:rsidRDefault="00EC24D8" w:rsidP="00612D5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17C65" w:rsidRPr="00E91E7D" w:rsidRDefault="00117C65" w:rsidP="00612D5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45DDA46" wp14:editId="5F8B96E7">
            <wp:extent cx="6429374" cy="4371975"/>
            <wp:effectExtent l="0" t="318" r="0" b="0"/>
            <wp:docPr id="109" name="Рисунок 109" descr="https://pp.vk.me/c636828/v636828426/37792/abGiscdsV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6828/v636828426/37792/abGiscdsVX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25940" cy="43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C65" w:rsidRDefault="00117C65" w:rsidP="00612D50">
      <w:pPr>
        <w:spacing w:line="360" w:lineRule="auto"/>
        <w:jc w:val="center"/>
      </w:pPr>
    </w:p>
    <w:p w:rsidR="00117C65" w:rsidRDefault="003F3AF7" w:rsidP="00612D50">
      <w:pPr>
        <w:spacing w:line="360" w:lineRule="auto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9291634" wp14:editId="08458D27">
            <wp:extent cx="3494689" cy="2512231"/>
            <wp:effectExtent l="0" t="4127" r="6667" b="6668"/>
            <wp:docPr id="115" name="Рисунок 115" descr="E:\Моя работа\2016-17 уч год\фото работа\SAM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я работа\2016-17 уч год\фото работа\SAM_36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20007" r="10317" b="6013"/>
                    <a:stretch/>
                  </pic:blipFill>
                  <pic:spPr bwMode="auto">
                    <a:xfrm rot="5400000">
                      <a:off x="0" y="0"/>
                      <a:ext cx="3494689" cy="251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7C65">
        <w:rPr>
          <w:noProof/>
        </w:rPr>
        <w:drawing>
          <wp:inline distT="0" distB="0" distL="0" distR="0" wp14:anchorId="6F44D6D9" wp14:editId="3EF34030">
            <wp:extent cx="3476625" cy="2607469"/>
            <wp:effectExtent l="0" t="3492" r="6032" b="6033"/>
            <wp:docPr id="111" name="Рисунок 111" descr="E:\Моя работа\2016-17 уч год\фото работа\SAM_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я работа\2016-17 уч год\фото работа\SAM_36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1602" cy="261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C65" w:rsidRPr="002102AD" w:rsidRDefault="00117C6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02AD">
        <w:rPr>
          <w:rFonts w:ascii="Times New Roman" w:hAnsi="Times New Roman" w:cs="Times New Roman"/>
          <w:sz w:val="28"/>
          <w:szCs w:val="28"/>
        </w:rPr>
        <w:t xml:space="preserve">Фоменко Дарья, уч-ся 8 </w:t>
      </w:r>
      <w:r w:rsidR="00C67193">
        <w:rPr>
          <w:rFonts w:ascii="Times New Roman" w:hAnsi="Times New Roman" w:cs="Times New Roman"/>
          <w:sz w:val="28"/>
          <w:szCs w:val="28"/>
        </w:rPr>
        <w:t>«Б» класса МОУ «СОШ №10» г. Ухты</w:t>
      </w:r>
      <w:r w:rsidRPr="002102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7C65" w:rsidRPr="002102AD" w:rsidRDefault="00117C6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02AD">
        <w:rPr>
          <w:rFonts w:ascii="Times New Roman" w:hAnsi="Times New Roman" w:cs="Times New Roman"/>
          <w:sz w:val="28"/>
          <w:szCs w:val="28"/>
        </w:rPr>
        <w:t>Кукла в праздничном костюме. Дерево, ткань.</w:t>
      </w:r>
    </w:p>
    <w:p w:rsidR="00117C65" w:rsidRDefault="00117C65" w:rsidP="00612D50">
      <w:pPr>
        <w:spacing w:line="360" w:lineRule="auto"/>
        <w:jc w:val="center"/>
      </w:pPr>
    </w:p>
    <w:p w:rsidR="00117C65" w:rsidRDefault="00117C65" w:rsidP="00612D50">
      <w:pPr>
        <w:spacing w:line="360" w:lineRule="auto"/>
        <w:jc w:val="center"/>
        <w:rPr>
          <w:noProof/>
        </w:rPr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F55FE" w:rsidRDefault="001F55FE" w:rsidP="00612D50">
      <w:pPr>
        <w:spacing w:line="360" w:lineRule="auto"/>
        <w:jc w:val="center"/>
      </w:pPr>
    </w:p>
    <w:p w:rsidR="00117C65" w:rsidRDefault="00117C65" w:rsidP="00612D50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4F246EF" wp14:editId="2D97FBF8">
            <wp:extent cx="2913457" cy="2185093"/>
            <wp:effectExtent l="0" t="361950" r="0" b="348615"/>
            <wp:docPr id="112" name="Рисунок 112" descr="E:\Моя работа\2016-17 уч год\фото работа\SAM_3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я работа\2016-17 уч год\фото работа\SAM_36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3457" cy="218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AA14F6" wp14:editId="29F3003A">
            <wp:extent cx="2980269" cy="2235201"/>
            <wp:effectExtent l="0" t="381000" r="0" b="355600"/>
            <wp:docPr id="113" name="Рисунок 113" descr="E:\Моя работа\2016-17 уч год\фото работа\SAM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я работа\2016-17 уч год\фото работа\SAM_36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5307" cy="22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C8942" wp14:editId="7B0AA129">
            <wp:extent cx="2609850" cy="3479800"/>
            <wp:effectExtent l="0" t="0" r="0" b="0"/>
            <wp:docPr id="114" name="Рисунок 114" descr="E:\Моя работа\2016-17 уч год\фото работа\SAM_3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я работа\2016-17 уч год\фото работа\SAM_36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43" cy="347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C65" w:rsidRPr="002102AD" w:rsidRDefault="00117C6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2102AD">
        <w:rPr>
          <w:rFonts w:ascii="Times New Roman" w:hAnsi="Times New Roman" w:cs="Times New Roman"/>
          <w:sz w:val="28"/>
          <w:szCs w:val="28"/>
        </w:rPr>
        <w:t>Сухомлинова</w:t>
      </w:r>
      <w:proofErr w:type="spellEnd"/>
      <w:r w:rsidRPr="002102AD">
        <w:rPr>
          <w:rFonts w:ascii="Times New Roman" w:hAnsi="Times New Roman" w:cs="Times New Roman"/>
          <w:sz w:val="28"/>
          <w:szCs w:val="28"/>
        </w:rPr>
        <w:t xml:space="preserve"> Алина, уч-ся 8 «Б» класса МОУ «СОШ №10» г. Ухта. </w:t>
      </w:r>
    </w:p>
    <w:p w:rsidR="00117C65" w:rsidRPr="002102AD" w:rsidRDefault="00117C6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02AD">
        <w:rPr>
          <w:rFonts w:ascii="Times New Roman" w:hAnsi="Times New Roman" w:cs="Times New Roman"/>
          <w:sz w:val="28"/>
          <w:szCs w:val="28"/>
        </w:rPr>
        <w:t>Кукла в праздничном костюме. Дерево, ткань.</w:t>
      </w:r>
    </w:p>
    <w:p w:rsidR="00BC1D58" w:rsidRPr="00F13948" w:rsidRDefault="00BC1D58" w:rsidP="00612D50">
      <w:pPr>
        <w:spacing w:after="0" w:line="360" w:lineRule="auto"/>
        <w:ind w:right="57"/>
        <w:rPr>
          <w:rFonts w:ascii="Times New Roman" w:hAnsi="Times New Roman" w:cs="Times New Roman"/>
          <w:b/>
          <w:sz w:val="28"/>
          <w:szCs w:val="28"/>
        </w:rPr>
      </w:pPr>
    </w:p>
    <w:p w:rsidR="0060320B" w:rsidRPr="00621F7C" w:rsidRDefault="00BC1D58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8.</w:t>
      </w:r>
      <w:r w:rsidR="0060320B" w:rsidRPr="00621F7C">
        <w:rPr>
          <w:rFonts w:ascii="Times New Roman" w:hAnsi="Times New Roman" w:cs="Times New Roman"/>
          <w:b/>
          <w:sz w:val="28"/>
          <w:szCs w:val="28"/>
        </w:rPr>
        <w:t>Анкетирование</w:t>
      </w:r>
    </w:p>
    <w:p w:rsidR="008C4F0B" w:rsidRDefault="0060320B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 w:rsidRPr="008C4F0B">
        <w:rPr>
          <w:rFonts w:ascii="Times New Roman" w:hAnsi="Times New Roman" w:cs="Times New Roman"/>
          <w:sz w:val="28"/>
          <w:szCs w:val="28"/>
        </w:rPr>
        <w:t>В нача</w:t>
      </w:r>
      <w:r w:rsidR="00C67193">
        <w:rPr>
          <w:rFonts w:ascii="Times New Roman" w:hAnsi="Times New Roman" w:cs="Times New Roman"/>
          <w:sz w:val="28"/>
          <w:szCs w:val="28"/>
        </w:rPr>
        <w:t>ле данного творческого проекта было</w:t>
      </w:r>
      <w:r w:rsidRPr="008C4F0B">
        <w:rPr>
          <w:rFonts w:ascii="Times New Roman" w:hAnsi="Times New Roman" w:cs="Times New Roman"/>
          <w:sz w:val="28"/>
          <w:szCs w:val="28"/>
        </w:rPr>
        <w:t xml:space="preserve"> </w:t>
      </w:r>
      <w:r w:rsidR="00C67193">
        <w:rPr>
          <w:rFonts w:ascii="Times New Roman" w:hAnsi="Times New Roman" w:cs="Times New Roman"/>
          <w:sz w:val="28"/>
          <w:szCs w:val="28"/>
        </w:rPr>
        <w:t>проведено</w:t>
      </w:r>
      <w:r w:rsidRPr="008C4F0B">
        <w:rPr>
          <w:rFonts w:ascii="Times New Roman" w:hAnsi="Times New Roman" w:cs="Times New Roman"/>
          <w:sz w:val="28"/>
          <w:szCs w:val="28"/>
        </w:rPr>
        <w:t xml:space="preserve"> исследование с целью выявления интерес</w:t>
      </w:r>
      <w:r w:rsidR="008C4F0B" w:rsidRPr="008C4F0B">
        <w:rPr>
          <w:rFonts w:ascii="Times New Roman" w:hAnsi="Times New Roman" w:cs="Times New Roman"/>
          <w:sz w:val="28"/>
          <w:szCs w:val="28"/>
        </w:rPr>
        <w:t xml:space="preserve">а уч-ся по теме проекта. </w:t>
      </w:r>
      <w:r w:rsidR="008C4F0B">
        <w:rPr>
          <w:rFonts w:ascii="Times New Roman" w:hAnsi="Times New Roman" w:cs="Times New Roman"/>
          <w:sz w:val="28"/>
          <w:szCs w:val="28"/>
        </w:rPr>
        <w:t>Опрашивались уч-ся 8 «Б» класса «МОУ СОШ №10»</w:t>
      </w:r>
    </w:p>
    <w:p w:rsidR="001F55FE" w:rsidRPr="008C4F0B" w:rsidRDefault="008C4F0B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</w:t>
      </w:r>
      <w:r w:rsidR="0060320B" w:rsidRPr="008C4F0B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0320B" w:rsidRPr="008C4F0B" w:rsidRDefault="00C67193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7C2F74">
        <w:rPr>
          <w:rFonts w:ascii="Times New Roman" w:hAnsi="Times New Roman" w:cs="Times New Roman"/>
          <w:sz w:val="28"/>
          <w:szCs w:val="28"/>
        </w:rPr>
        <w:t xml:space="preserve">Важно 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="0060320B" w:rsidRPr="008C4F0B">
        <w:rPr>
          <w:rFonts w:ascii="Times New Roman" w:hAnsi="Times New Roman" w:cs="Times New Roman"/>
          <w:sz w:val="28"/>
          <w:szCs w:val="28"/>
        </w:rPr>
        <w:t xml:space="preserve"> глубоко</w:t>
      </w:r>
      <w:r w:rsidR="007C2F74">
        <w:rPr>
          <w:rFonts w:ascii="Times New Roman" w:hAnsi="Times New Roman" w:cs="Times New Roman"/>
          <w:sz w:val="28"/>
          <w:szCs w:val="28"/>
        </w:rPr>
        <w:t>е изучение</w:t>
      </w:r>
      <w:r w:rsidR="0060320B" w:rsidRPr="008C4F0B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7C2F74">
        <w:rPr>
          <w:rFonts w:ascii="Times New Roman" w:hAnsi="Times New Roman" w:cs="Times New Roman"/>
          <w:sz w:val="28"/>
          <w:szCs w:val="28"/>
        </w:rPr>
        <w:t>а</w:t>
      </w:r>
      <w:r w:rsidR="0060320B" w:rsidRPr="008C4F0B">
        <w:rPr>
          <w:rFonts w:ascii="Times New Roman" w:hAnsi="Times New Roman" w:cs="Times New Roman"/>
          <w:sz w:val="28"/>
          <w:szCs w:val="28"/>
        </w:rPr>
        <w:t xml:space="preserve">, чтобы </w:t>
      </w:r>
      <w:r w:rsidR="007C2F74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60320B" w:rsidRPr="008C4F0B">
        <w:rPr>
          <w:rFonts w:ascii="Times New Roman" w:hAnsi="Times New Roman" w:cs="Times New Roman"/>
          <w:sz w:val="28"/>
          <w:szCs w:val="28"/>
        </w:rPr>
        <w:t>выполнить проектную работу?</w:t>
      </w:r>
    </w:p>
    <w:p w:rsidR="00EE7E3C" w:rsidRPr="00EE7E3C" w:rsidRDefault="00EE7E3C" w:rsidP="00612D50">
      <w:pPr>
        <w:spacing w:after="0" w:line="360" w:lineRule="auto"/>
        <w:ind w:left="57" w:right="57"/>
        <w:contextualSpacing/>
        <w:jc w:val="both"/>
        <w:rPr>
          <w:sz w:val="16"/>
          <w:szCs w:val="16"/>
        </w:rPr>
      </w:pPr>
    </w:p>
    <w:p w:rsidR="003B32F2" w:rsidRDefault="003B32F2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3B32F2" w:rsidRDefault="003B32F2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3B32F2" w:rsidRDefault="001F55FE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D58938" wp14:editId="57FE15C4">
            <wp:extent cx="4238625" cy="2076450"/>
            <wp:effectExtent l="0" t="0" r="9525" b="1905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8C4F0B" w:rsidRDefault="008C4F0B" w:rsidP="00612D50">
      <w:pPr>
        <w:spacing w:after="0" w:line="360" w:lineRule="auto"/>
        <w:ind w:left="57" w:right="57" w:firstLine="6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C4F0B">
        <w:rPr>
          <w:rFonts w:ascii="Times New Roman" w:hAnsi="Times New Roman" w:cs="Times New Roman"/>
          <w:sz w:val="28"/>
          <w:szCs w:val="28"/>
        </w:rPr>
        <w:t>По</w:t>
      </w:r>
      <w:r w:rsidR="00C67193">
        <w:rPr>
          <w:rFonts w:ascii="Times New Roman" w:hAnsi="Times New Roman" w:cs="Times New Roman"/>
          <w:sz w:val="28"/>
          <w:szCs w:val="28"/>
        </w:rPr>
        <w:t xml:space="preserve"> окончании творческого проекта</w:t>
      </w:r>
      <w:r w:rsidRPr="008C4F0B">
        <w:rPr>
          <w:rFonts w:ascii="Times New Roman" w:hAnsi="Times New Roman" w:cs="Times New Roman"/>
          <w:sz w:val="28"/>
          <w:szCs w:val="28"/>
        </w:rPr>
        <w:t xml:space="preserve"> повторила данный оп</w:t>
      </w:r>
      <w:r>
        <w:rPr>
          <w:rFonts w:ascii="Times New Roman" w:hAnsi="Times New Roman" w:cs="Times New Roman"/>
          <w:sz w:val="28"/>
          <w:szCs w:val="28"/>
        </w:rPr>
        <w:t>рос, результаты оказались следующими</w:t>
      </w:r>
      <w:r w:rsidRPr="008C4F0B">
        <w:rPr>
          <w:rFonts w:ascii="Times New Roman" w:hAnsi="Times New Roman" w:cs="Times New Roman"/>
          <w:sz w:val="28"/>
          <w:szCs w:val="28"/>
        </w:rPr>
        <w:t>:</w:t>
      </w: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95D3AC" wp14:editId="13E654AA">
            <wp:extent cx="4457700" cy="2266950"/>
            <wp:effectExtent l="0" t="0" r="19050" b="1905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Pr="00FC23C0" w:rsidRDefault="008C4F0B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исследования оказались</w:t>
      </w:r>
      <w:r w:rsidR="00C67193">
        <w:rPr>
          <w:rFonts w:ascii="Times New Roman" w:hAnsi="Times New Roman" w:cs="Times New Roman"/>
          <w:sz w:val="28"/>
          <w:szCs w:val="28"/>
        </w:rPr>
        <w:t xml:space="preserve"> ожидаемыми. Те </w:t>
      </w:r>
      <w:r w:rsidR="005E21CE">
        <w:rPr>
          <w:rFonts w:ascii="Times New Roman" w:hAnsi="Times New Roman" w:cs="Times New Roman"/>
          <w:sz w:val="28"/>
          <w:szCs w:val="28"/>
        </w:rPr>
        <w:t xml:space="preserve">ребята, которых заинтересовала тема творческого проекта, они </w:t>
      </w:r>
      <w:r w:rsidR="00C67193">
        <w:rPr>
          <w:rFonts w:ascii="Times New Roman" w:hAnsi="Times New Roman" w:cs="Times New Roman"/>
          <w:sz w:val="28"/>
          <w:szCs w:val="28"/>
        </w:rPr>
        <w:t xml:space="preserve"> глубоко и детально изучили к</w:t>
      </w:r>
      <w:r>
        <w:rPr>
          <w:rFonts w:ascii="Times New Roman" w:hAnsi="Times New Roman" w:cs="Times New Roman"/>
          <w:sz w:val="28"/>
          <w:szCs w:val="28"/>
        </w:rPr>
        <w:t>оми национальный костюм</w:t>
      </w:r>
      <w:r w:rsidR="005E21CE">
        <w:rPr>
          <w:rFonts w:ascii="Times New Roman" w:hAnsi="Times New Roman" w:cs="Times New Roman"/>
          <w:sz w:val="28"/>
          <w:szCs w:val="28"/>
        </w:rPr>
        <w:t>. И эти знания им помогли в создании декоративного</w:t>
      </w:r>
      <w:r w:rsidR="005E21CE" w:rsidRPr="00FC23C0">
        <w:rPr>
          <w:rFonts w:ascii="Times New Roman" w:hAnsi="Times New Roman" w:cs="Times New Roman"/>
          <w:sz w:val="28"/>
          <w:szCs w:val="28"/>
        </w:rPr>
        <w:t xml:space="preserve"> и</w:t>
      </w:r>
      <w:r w:rsidR="005E21CE">
        <w:rPr>
          <w:rFonts w:ascii="Times New Roman" w:hAnsi="Times New Roman" w:cs="Times New Roman"/>
          <w:sz w:val="28"/>
          <w:szCs w:val="28"/>
        </w:rPr>
        <w:t>зготовления</w:t>
      </w:r>
      <w:r w:rsidR="005E21CE" w:rsidRPr="00FC23C0">
        <w:rPr>
          <w:rFonts w:ascii="Times New Roman" w:hAnsi="Times New Roman" w:cs="Times New Roman"/>
          <w:sz w:val="28"/>
          <w:szCs w:val="28"/>
        </w:rPr>
        <w:t xml:space="preserve"> кукол </w:t>
      </w:r>
      <w:r w:rsidR="005E21CE">
        <w:rPr>
          <w:rFonts w:ascii="Times New Roman" w:hAnsi="Times New Roman" w:cs="Times New Roman"/>
          <w:sz w:val="28"/>
          <w:szCs w:val="28"/>
        </w:rPr>
        <w:t>с эл</w:t>
      </w:r>
      <w:r w:rsidR="00C67193">
        <w:rPr>
          <w:rFonts w:ascii="Times New Roman" w:hAnsi="Times New Roman" w:cs="Times New Roman"/>
          <w:sz w:val="28"/>
          <w:szCs w:val="28"/>
        </w:rPr>
        <w:t>ементами национального костюма к</w:t>
      </w:r>
      <w:r w:rsidR="005E21CE">
        <w:rPr>
          <w:rFonts w:ascii="Times New Roman" w:hAnsi="Times New Roman" w:cs="Times New Roman"/>
          <w:sz w:val="28"/>
          <w:szCs w:val="28"/>
        </w:rPr>
        <w:t xml:space="preserve">оми народа. К таким ученикам относится </w:t>
      </w:r>
      <w:proofErr w:type="spellStart"/>
      <w:r w:rsidR="005E21CE">
        <w:rPr>
          <w:rFonts w:ascii="Times New Roman" w:hAnsi="Times New Roman" w:cs="Times New Roman"/>
          <w:sz w:val="28"/>
          <w:szCs w:val="28"/>
        </w:rPr>
        <w:t>Лысакова</w:t>
      </w:r>
      <w:proofErr w:type="spellEnd"/>
      <w:r w:rsidR="005E21CE">
        <w:rPr>
          <w:rFonts w:ascii="Times New Roman" w:hAnsi="Times New Roman" w:cs="Times New Roman"/>
          <w:sz w:val="28"/>
          <w:szCs w:val="28"/>
        </w:rPr>
        <w:t xml:space="preserve"> Людмила, которая взяла за основу куклы не деревянную болванку, а применила на практике свои умения в изготовлен</w:t>
      </w:r>
      <w:r w:rsidR="00E35143">
        <w:rPr>
          <w:rFonts w:ascii="Times New Roman" w:hAnsi="Times New Roman" w:cs="Times New Roman"/>
          <w:sz w:val="28"/>
          <w:szCs w:val="28"/>
        </w:rPr>
        <w:t>ии куклы из полимерной глины. Основываясь  на основных законах композиции костюма, одела куклу</w:t>
      </w:r>
      <w:r w:rsidR="005E21CE">
        <w:rPr>
          <w:rFonts w:ascii="Times New Roman" w:hAnsi="Times New Roman" w:cs="Times New Roman"/>
          <w:sz w:val="28"/>
          <w:szCs w:val="28"/>
        </w:rPr>
        <w:t xml:space="preserve"> в</w:t>
      </w:r>
      <w:r w:rsidR="00E35143">
        <w:rPr>
          <w:rFonts w:ascii="Times New Roman" w:hAnsi="Times New Roman" w:cs="Times New Roman"/>
          <w:sz w:val="28"/>
          <w:szCs w:val="28"/>
        </w:rPr>
        <w:t xml:space="preserve"> свадебный наряд. Тем самым создала свой дизайнерский проект. Неповторимый образ девушки в современном свадебном костюме с эл</w:t>
      </w:r>
      <w:r w:rsidR="00C67193">
        <w:rPr>
          <w:rFonts w:ascii="Times New Roman" w:hAnsi="Times New Roman" w:cs="Times New Roman"/>
          <w:sz w:val="28"/>
          <w:szCs w:val="28"/>
        </w:rPr>
        <w:t>ементами национального коми костюма</w:t>
      </w:r>
      <w:r w:rsidR="00E35143">
        <w:rPr>
          <w:rFonts w:ascii="Times New Roman" w:hAnsi="Times New Roman" w:cs="Times New Roman"/>
          <w:sz w:val="28"/>
          <w:szCs w:val="28"/>
        </w:rPr>
        <w:t xml:space="preserve">. </w:t>
      </w:r>
      <w:r w:rsidR="005E21CE">
        <w:rPr>
          <w:rFonts w:ascii="Times New Roman" w:hAnsi="Times New Roman" w:cs="Times New Roman"/>
          <w:sz w:val="28"/>
          <w:szCs w:val="28"/>
        </w:rPr>
        <w:t xml:space="preserve"> </w:t>
      </w:r>
      <w:r w:rsidR="005E21CE" w:rsidRPr="00FC23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5FE" w:rsidRDefault="001F55FE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1F55FE" w:rsidRDefault="001F55FE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8C4F0B" w:rsidRDefault="008C4F0B" w:rsidP="00612D50">
      <w:pPr>
        <w:spacing w:after="0" w:line="360" w:lineRule="auto"/>
        <w:ind w:left="57" w:right="57"/>
        <w:contextualSpacing/>
        <w:jc w:val="both"/>
        <w:rPr>
          <w:sz w:val="28"/>
          <w:szCs w:val="28"/>
        </w:rPr>
      </w:pPr>
    </w:p>
    <w:p w:rsidR="005E21CE" w:rsidRDefault="005E21CE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ind w:left="57"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E21CE" w:rsidRDefault="005E21CE" w:rsidP="00612D5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86ACE" w:rsidRDefault="00786ACE" w:rsidP="00786ACE">
      <w:pPr>
        <w:spacing w:before="240"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</w:p>
    <w:p w:rsidR="00131C6C" w:rsidRPr="00B852A7" w:rsidRDefault="00DF25E6" w:rsidP="00786ACE">
      <w:pPr>
        <w:spacing w:before="240"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  <w:r w:rsidR="0097170D">
        <w:rPr>
          <w:rFonts w:ascii="Times New Roman" w:hAnsi="Times New Roman" w:cs="Times New Roman"/>
          <w:b/>
          <w:sz w:val="28"/>
          <w:szCs w:val="28"/>
        </w:rPr>
        <w:t>.</w:t>
      </w:r>
    </w:p>
    <w:p w:rsidR="00131C6C" w:rsidRDefault="00131C6C" w:rsidP="00612D50">
      <w:pPr>
        <w:pStyle w:val="1"/>
        <w:widowControl w:val="0"/>
        <w:spacing w:line="360" w:lineRule="auto"/>
        <w:ind w:left="57" w:right="57" w:firstLine="6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6BA">
        <w:rPr>
          <w:rFonts w:ascii="Times New Roman" w:hAnsi="Times New Roman" w:cs="Times New Roman"/>
          <w:sz w:val="28"/>
          <w:szCs w:val="28"/>
          <w:shd w:val="clear" w:color="auto" w:fill="FFFFFF"/>
        </w:rPr>
        <w:t>Народный костюм по праву является неиссякаемым источником, способствующим обогащению современного костюма.</w:t>
      </w:r>
      <w:r w:rsidRPr="00D756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31C6C" w:rsidRPr="00D756BA" w:rsidRDefault="00131C6C" w:rsidP="00612D50">
      <w:pPr>
        <w:pStyle w:val="1"/>
        <w:widowControl w:val="0"/>
        <w:spacing w:line="360" w:lineRule="auto"/>
        <w:ind w:left="57" w:right="57" w:firstLine="651"/>
        <w:jc w:val="both"/>
        <w:rPr>
          <w:sz w:val="28"/>
          <w:szCs w:val="28"/>
        </w:rPr>
      </w:pPr>
      <w:r w:rsidRPr="00D756BA">
        <w:rPr>
          <w:rFonts w:ascii="Times New Roman" w:eastAsia="Times New Roman" w:hAnsi="Times New Roman" w:cs="Times New Roman"/>
          <w:sz w:val="28"/>
          <w:szCs w:val="28"/>
        </w:rPr>
        <w:t xml:space="preserve">Искусство создания костюма в этническом стиле, как и всякое другое искусство, требует от создателя мастерства, знаний, фантазии, вкуса, определенных навыков. </w:t>
      </w:r>
    </w:p>
    <w:p w:rsidR="00131C6C" w:rsidRPr="00875B93" w:rsidRDefault="00131C6C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D756BA">
        <w:rPr>
          <w:rFonts w:ascii="Times New Roman" w:hAnsi="Times New Roman" w:cs="Times New Roman"/>
          <w:sz w:val="28"/>
          <w:szCs w:val="28"/>
          <w:shd w:val="clear" w:color="auto" w:fill="FFFFFF"/>
        </w:rPr>
        <w:t>ворческая трансформация первоисточника начинается со сбора материала. Это наиболее трудоемкая и важнейшая часть работы художника. Без первичного материала нельзя даже говорить ни о фантазии, ни об ассоциация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х, ни о художественном образе.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DF25E6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DF25E6">
        <w:rPr>
          <w:rFonts w:ascii="Times New Roman" w:eastAsia="Times New Roman" w:hAnsi="Times New Roman" w:cs="Times New Roman"/>
          <w:sz w:val="28"/>
          <w:szCs w:val="28"/>
        </w:rPr>
        <w:tab/>
        <w:t xml:space="preserve"> </w:t>
      </w:r>
      <w:r w:rsidRPr="00D756BA">
        <w:rPr>
          <w:rFonts w:ascii="Times New Roman" w:eastAsia="Times New Roman" w:hAnsi="Times New Roman" w:cs="Times New Roman"/>
          <w:sz w:val="28"/>
          <w:szCs w:val="28"/>
        </w:rPr>
        <w:t>Сейчас фольклорный стиль не является главенствующим, но он занял своё место в общем широком международном русле моды. Известно, что к народным традициям постоянно обращаются художники-конструкторы, создавая бытовую модную одежду.</w:t>
      </w:r>
      <w:r w:rsidR="00BC06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F4F96" w:rsidRPr="00875B93" w:rsidRDefault="00DF25E6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Считаю, что </w:t>
      </w:r>
      <w:r w:rsidR="00131C6C" w:rsidRPr="00D756BA">
        <w:rPr>
          <w:rFonts w:ascii="Times New Roman" w:eastAsia="Times New Roman" w:hAnsi="Times New Roman" w:cs="Times New Roman"/>
          <w:sz w:val="28"/>
          <w:szCs w:val="28"/>
        </w:rPr>
        <w:t>справилась с поставленными перед собой задача</w:t>
      </w:r>
      <w:r w:rsidR="00131C6C">
        <w:rPr>
          <w:rFonts w:ascii="Times New Roman" w:eastAsia="Times New Roman" w:hAnsi="Times New Roman" w:cs="Times New Roman"/>
          <w:sz w:val="28"/>
          <w:szCs w:val="28"/>
        </w:rPr>
        <w:t>ми. Проводя</w:t>
      </w:r>
      <w:r w:rsidR="00F13948">
        <w:rPr>
          <w:rFonts w:ascii="Times New Roman" w:eastAsia="Times New Roman" w:hAnsi="Times New Roman" w:cs="Times New Roman"/>
          <w:sz w:val="28"/>
          <w:szCs w:val="28"/>
        </w:rPr>
        <w:t xml:space="preserve"> анкетирование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F13948">
        <w:rPr>
          <w:rFonts w:ascii="Times New Roman" w:eastAsia="Times New Roman" w:hAnsi="Times New Roman" w:cs="Times New Roman"/>
          <w:sz w:val="28"/>
          <w:szCs w:val="28"/>
        </w:rPr>
        <w:t xml:space="preserve"> я</w:t>
      </w:r>
      <w:r w:rsidR="007C2F74">
        <w:rPr>
          <w:rFonts w:ascii="Times New Roman" w:eastAsia="Times New Roman" w:hAnsi="Times New Roman" w:cs="Times New Roman"/>
          <w:sz w:val="28"/>
          <w:szCs w:val="28"/>
        </w:rPr>
        <w:t xml:space="preserve"> убедилась</w:t>
      </w:r>
      <w:r w:rsidR="00131C6C">
        <w:rPr>
          <w:rFonts w:ascii="Times New Roman" w:eastAsia="Times New Roman" w:hAnsi="Times New Roman" w:cs="Times New Roman"/>
          <w:sz w:val="28"/>
          <w:szCs w:val="28"/>
        </w:rPr>
        <w:t>, что хорошие результаты работ достигаются при глубоком из</w:t>
      </w:r>
      <w:r w:rsidR="001F00FF">
        <w:rPr>
          <w:rFonts w:ascii="Times New Roman" w:eastAsia="Times New Roman" w:hAnsi="Times New Roman" w:cs="Times New Roman"/>
          <w:sz w:val="28"/>
          <w:szCs w:val="28"/>
        </w:rPr>
        <w:t>учении материала. Продемонстрировав</w:t>
      </w:r>
      <w:r w:rsidR="00C01568">
        <w:rPr>
          <w:rFonts w:ascii="Times New Roman" w:eastAsia="Times New Roman" w:hAnsi="Times New Roman" w:cs="Times New Roman"/>
          <w:sz w:val="28"/>
          <w:szCs w:val="28"/>
        </w:rPr>
        <w:t xml:space="preserve"> учимся</w:t>
      </w:r>
      <w:r w:rsidR="00131C6C">
        <w:rPr>
          <w:rFonts w:ascii="Times New Roman" w:eastAsia="Times New Roman" w:hAnsi="Times New Roman" w:cs="Times New Roman"/>
          <w:sz w:val="28"/>
          <w:szCs w:val="28"/>
        </w:rPr>
        <w:t xml:space="preserve"> мастер-класс</w:t>
      </w:r>
      <w:r w:rsidR="00BD7DA3">
        <w:rPr>
          <w:rFonts w:ascii="Times New Roman" w:eastAsia="Times New Roman" w:hAnsi="Times New Roman" w:cs="Times New Roman"/>
          <w:sz w:val="28"/>
          <w:szCs w:val="28"/>
        </w:rPr>
        <w:t xml:space="preserve"> по изготовлению кукол в усть-ц</w:t>
      </w:r>
      <w:r w:rsidR="00C0156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D7DA3">
        <w:rPr>
          <w:rFonts w:ascii="Times New Roman" w:eastAsia="Times New Roman" w:hAnsi="Times New Roman" w:cs="Times New Roman"/>
          <w:sz w:val="28"/>
          <w:szCs w:val="28"/>
        </w:rPr>
        <w:t>лемском и в</w:t>
      </w:r>
      <w:r w:rsidR="00131C6C">
        <w:rPr>
          <w:rFonts w:ascii="Times New Roman" w:eastAsia="Times New Roman" w:hAnsi="Times New Roman" w:cs="Times New Roman"/>
          <w:sz w:val="28"/>
          <w:szCs w:val="28"/>
        </w:rPr>
        <w:t xml:space="preserve">ерхневычегодском костюмах, помогла им вспомнить </w:t>
      </w:r>
      <w:r w:rsidR="00131C6C" w:rsidRPr="00D756BA">
        <w:rPr>
          <w:rFonts w:ascii="Times New Roman" w:eastAsia="Times New Roman" w:hAnsi="Times New Roman" w:cs="Times New Roman"/>
          <w:sz w:val="28"/>
          <w:szCs w:val="28"/>
        </w:rPr>
        <w:t xml:space="preserve">о </w:t>
      </w:r>
      <w:r w:rsidR="00131C6C" w:rsidRPr="00D37725">
        <w:rPr>
          <w:rFonts w:ascii="Times New Roman" w:eastAsia="Times New Roman" w:hAnsi="Times New Roman" w:cs="Times New Roman"/>
          <w:sz w:val="28"/>
          <w:szCs w:val="28"/>
        </w:rPr>
        <w:t>своих корнях, национальны</w:t>
      </w:r>
      <w:r>
        <w:rPr>
          <w:rFonts w:ascii="Times New Roman" w:eastAsia="Times New Roman" w:hAnsi="Times New Roman" w:cs="Times New Roman"/>
          <w:sz w:val="28"/>
          <w:szCs w:val="28"/>
        </w:rPr>
        <w:t>х традициях к</w:t>
      </w:r>
      <w:r w:rsidR="00131C6C" w:rsidRPr="00D37725">
        <w:rPr>
          <w:rFonts w:ascii="Times New Roman" w:eastAsia="Times New Roman" w:hAnsi="Times New Roman" w:cs="Times New Roman"/>
          <w:sz w:val="28"/>
          <w:szCs w:val="28"/>
        </w:rPr>
        <w:t xml:space="preserve">оми народа. Что послужило примером и помогло в создании </w:t>
      </w:r>
      <w:r w:rsidR="00131C6C" w:rsidRPr="00D37725">
        <w:rPr>
          <w:rFonts w:ascii="Times New Roman" w:hAnsi="Times New Roman" w:cs="Times New Roman"/>
          <w:sz w:val="28"/>
          <w:szCs w:val="28"/>
        </w:rPr>
        <w:t>декоративного изготовления кукол с эл</w:t>
      </w:r>
      <w:r>
        <w:rPr>
          <w:rFonts w:ascii="Times New Roman" w:hAnsi="Times New Roman" w:cs="Times New Roman"/>
          <w:sz w:val="28"/>
          <w:szCs w:val="28"/>
        </w:rPr>
        <w:t>ементами национального костюма к</w:t>
      </w:r>
      <w:r w:rsidR="00131C6C" w:rsidRPr="00D37725">
        <w:rPr>
          <w:rFonts w:ascii="Times New Roman" w:hAnsi="Times New Roman" w:cs="Times New Roman"/>
          <w:sz w:val="28"/>
          <w:szCs w:val="28"/>
        </w:rPr>
        <w:t>оми народа.</w:t>
      </w:r>
      <w:r w:rsidR="00EF4F96" w:rsidRPr="00EF4F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F4F96">
        <w:rPr>
          <w:rFonts w:ascii="Times New Roman" w:eastAsia="Times New Roman" w:hAnsi="Times New Roman" w:cs="Times New Roman"/>
          <w:sz w:val="28"/>
          <w:szCs w:val="28"/>
        </w:rPr>
        <w:t>Данный проек</w:t>
      </w:r>
      <w:r>
        <w:rPr>
          <w:rFonts w:ascii="Times New Roman" w:eastAsia="Times New Roman" w:hAnsi="Times New Roman" w:cs="Times New Roman"/>
          <w:sz w:val="28"/>
          <w:szCs w:val="28"/>
        </w:rPr>
        <w:t>т помог девочкам приобщиться к к</w:t>
      </w:r>
      <w:r w:rsidR="00EF4F96">
        <w:rPr>
          <w:rFonts w:ascii="Times New Roman" w:eastAsia="Times New Roman" w:hAnsi="Times New Roman" w:cs="Times New Roman"/>
          <w:sz w:val="28"/>
          <w:szCs w:val="28"/>
        </w:rPr>
        <w:t xml:space="preserve">оми  культуре. </w:t>
      </w:r>
    </w:p>
    <w:p w:rsidR="00FC3C1C" w:rsidRDefault="00131C6C" w:rsidP="00612D50">
      <w:pPr>
        <w:pStyle w:val="1"/>
        <w:widowControl w:val="0"/>
        <w:spacing w:line="360" w:lineRule="auto"/>
        <w:ind w:left="57" w:right="57" w:firstLine="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77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F25E6">
        <w:rPr>
          <w:rFonts w:ascii="Times New Roman" w:eastAsia="Times New Roman" w:hAnsi="Times New Roman" w:cs="Times New Roman"/>
          <w:sz w:val="28"/>
          <w:szCs w:val="28"/>
        </w:rPr>
        <w:tab/>
      </w:r>
      <w:r w:rsidRPr="00D37725">
        <w:rPr>
          <w:rFonts w:ascii="Times New Roman" w:eastAsia="Times New Roman" w:hAnsi="Times New Roman" w:cs="Times New Roman"/>
          <w:sz w:val="28"/>
          <w:szCs w:val="28"/>
        </w:rPr>
        <w:t>Оказавшись</w:t>
      </w:r>
      <w:r w:rsidR="00DF25E6">
        <w:rPr>
          <w:rFonts w:ascii="Times New Roman" w:eastAsia="Times New Roman" w:hAnsi="Times New Roman" w:cs="Times New Roman"/>
          <w:sz w:val="28"/>
          <w:szCs w:val="28"/>
        </w:rPr>
        <w:t xml:space="preserve"> в роли художников – модельеров, </w:t>
      </w:r>
      <w:r w:rsidRPr="00D37725">
        <w:rPr>
          <w:rFonts w:ascii="Times New Roman" w:eastAsia="Times New Roman" w:hAnsi="Times New Roman" w:cs="Times New Roman"/>
          <w:sz w:val="28"/>
          <w:szCs w:val="28"/>
        </w:rPr>
        <w:t>ребята училис</w:t>
      </w:r>
      <w:r w:rsidR="00DF25E6">
        <w:rPr>
          <w:rFonts w:ascii="Times New Roman" w:eastAsia="Times New Roman" w:hAnsi="Times New Roman" w:cs="Times New Roman"/>
          <w:sz w:val="28"/>
          <w:szCs w:val="28"/>
        </w:rPr>
        <w:t>ь не только видеть, но и отбират</w:t>
      </w:r>
      <w:r w:rsidRPr="00D37725">
        <w:rPr>
          <w:rFonts w:ascii="Times New Roman" w:eastAsia="Times New Roman" w:hAnsi="Times New Roman" w:cs="Times New Roman"/>
          <w:sz w:val="28"/>
          <w:szCs w:val="28"/>
        </w:rPr>
        <w:t xml:space="preserve">ь существенное, суметь обобщить увиденное, творчески переработать его в своей художественной практике. Художник дает не только познанную реальность, но и выявляет своё индивидуальное отношение к ней, своё виденье жизни. Способность к образному мышлению, развитие этой способности расширяет сферу видения и общения </w:t>
      </w:r>
      <w:r w:rsidRPr="00D3772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художника-модельера с народным искусством. </w:t>
      </w:r>
    </w:p>
    <w:p w:rsidR="00131C6C" w:rsidRPr="00D37725" w:rsidRDefault="004C7D8A" w:rsidP="00612D50">
      <w:pPr>
        <w:pStyle w:val="1"/>
        <w:widowControl w:val="0"/>
        <w:spacing w:line="360" w:lineRule="auto"/>
        <w:ind w:left="57" w:right="57" w:firstLine="6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итогам творческого проекта в школе была организована выставка декоративно – прикладного искусства, где большое внимание заслужили работы участников данного прое</w:t>
      </w:r>
      <w:r w:rsidR="00BD7DA3">
        <w:rPr>
          <w:rFonts w:ascii="Times New Roman" w:eastAsia="Times New Roman" w:hAnsi="Times New Roman" w:cs="Times New Roman"/>
          <w:sz w:val="28"/>
          <w:szCs w:val="28"/>
        </w:rPr>
        <w:t xml:space="preserve">кта. Работа </w:t>
      </w:r>
      <w:proofErr w:type="spellStart"/>
      <w:r w:rsidR="00BD7DA3">
        <w:rPr>
          <w:rFonts w:ascii="Times New Roman" w:eastAsia="Times New Roman" w:hAnsi="Times New Roman" w:cs="Times New Roman"/>
          <w:sz w:val="28"/>
          <w:szCs w:val="28"/>
        </w:rPr>
        <w:t>Лысаковой</w:t>
      </w:r>
      <w:proofErr w:type="spellEnd"/>
      <w:r w:rsidR="00BD7DA3">
        <w:rPr>
          <w:rFonts w:ascii="Times New Roman" w:eastAsia="Times New Roman" w:hAnsi="Times New Roman" w:cs="Times New Roman"/>
          <w:sz w:val="28"/>
          <w:szCs w:val="28"/>
        </w:rPr>
        <w:t xml:space="preserve"> Людмилы «К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укла в свадебном костюме» </w:t>
      </w:r>
      <w:r w:rsidR="00BD7DA3">
        <w:rPr>
          <w:rFonts w:ascii="Times New Roman" w:eastAsia="Times New Roman" w:hAnsi="Times New Roman" w:cs="Times New Roman"/>
          <w:sz w:val="28"/>
          <w:szCs w:val="28"/>
        </w:rPr>
        <w:t>никого не оставила</w:t>
      </w:r>
      <w:r w:rsidR="00FC3C1C">
        <w:rPr>
          <w:rFonts w:ascii="Times New Roman" w:eastAsia="Times New Roman" w:hAnsi="Times New Roman" w:cs="Times New Roman"/>
          <w:sz w:val="28"/>
          <w:szCs w:val="28"/>
        </w:rPr>
        <w:t xml:space="preserve"> равнодушным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35646C">
        <w:rPr>
          <w:rFonts w:ascii="Times New Roman" w:eastAsia="Times New Roman" w:hAnsi="Times New Roman" w:cs="Times New Roman"/>
          <w:sz w:val="28"/>
          <w:szCs w:val="28"/>
        </w:rPr>
        <w:t xml:space="preserve"> В декабре Люда готовит</w:t>
      </w:r>
      <w:r w:rsidR="00FC3C1C">
        <w:rPr>
          <w:rFonts w:ascii="Times New Roman" w:eastAsia="Times New Roman" w:hAnsi="Times New Roman" w:cs="Times New Roman"/>
          <w:sz w:val="28"/>
          <w:szCs w:val="28"/>
        </w:rPr>
        <w:t>ся к презентации своей работы на школьной конференции и в дальнейшем планируется ее выход на муниципальный уровень.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31C6C" w:rsidRPr="00D37725" w:rsidRDefault="00131C6C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 w:rsidRPr="00D37725">
        <w:rPr>
          <w:rFonts w:ascii="Times New Roman" w:eastAsia="Times New Roman" w:hAnsi="Times New Roman" w:cs="Times New Roman"/>
          <w:sz w:val="28"/>
          <w:szCs w:val="28"/>
        </w:rPr>
        <w:t xml:space="preserve">Изготовленные куклы пропитаны любовью к нашей малой Родине и </w:t>
      </w:r>
      <w:r>
        <w:rPr>
          <w:rFonts w:ascii="Times New Roman" w:eastAsia="Times New Roman" w:hAnsi="Times New Roman" w:cs="Times New Roman"/>
          <w:sz w:val="28"/>
          <w:szCs w:val="28"/>
        </w:rPr>
        <w:t>ее истокам. К</w:t>
      </w:r>
      <w:r w:rsidRPr="00D37725">
        <w:rPr>
          <w:rFonts w:ascii="Times New Roman" w:eastAsia="Times New Roman" w:hAnsi="Times New Roman" w:cs="Times New Roman"/>
          <w:sz w:val="28"/>
          <w:szCs w:val="28"/>
        </w:rPr>
        <w:t>аждая кукла обладает своим характером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529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7DA3">
        <w:rPr>
          <w:rFonts w:ascii="Times New Roman" w:eastAsia="Times New Roman" w:hAnsi="Times New Roman" w:cs="Times New Roman"/>
          <w:sz w:val="28"/>
          <w:szCs w:val="28"/>
        </w:rPr>
        <w:t>является хранителем наследия к</w:t>
      </w:r>
      <w:r>
        <w:rPr>
          <w:rFonts w:ascii="Times New Roman" w:eastAsia="Times New Roman" w:hAnsi="Times New Roman" w:cs="Times New Roman"/>
          <w:sz w:val="28"/>
          <w:szCs w:val="28"/>
        </w:rPr>
        <w:t>оми культуры</w:t>
      </w:r>
      <w:r w:rsidRPr="00D3772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31C6C" w:rsidRPr="00D37725" w:rsidRDefault="00131C6C" w:rsidP="00612D50">
      <w:pPr>
        <w:shd w:val="clear" w:color="auto" w:fill="FFFFFF"/>
        <w:spacing w:after="0" w:line="360" w:lineRule="auto"/>
        <w:ind w:left="57" w:right="57" w:firstLine="5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31C6C" w:rsidRDefault="00131C6C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31C6C" w:rsidRDefault="00131C6C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31C6C" w:rsidRDefault="00131C6C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31C6C" w:rsidRDefault="00131C6C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131C6C" w:rsidRDefault="00131C6C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948" w:rsidRDefault="00F1394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6ACE" w:rsidRDefault="00786ACE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71F9" w:rsidRDefault="001771F9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ED0CF5" w:rsidRDefault="00ED0CF5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0CF5" w:rsidRDefault="00ED0CF5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0"/>
        <w:gridCol w:w="530"/>
        <w:gridCol w:w="501"/>
        <w:gridCol w:w="534"/>
        <w:gridCol w:w="306"/>
        <w:gridCol w:w="99"/>
        <w:gridCol w:w="435"/>
        <w:gridCol w:w="45"/>
        <w:gridCol w:w="480"/>
        <w:gridCol w:w="30"/>
        <w:gridCol w:w="450"/>
        <w:gridCol w:w="90"/>
        <w:gridCol w:w="405"/>
        <w:gridCol w:w="15"/>
        <w:gridCol w:w="495"/>
        <w:gridCol w:w="525"/>
        <w:gridCol w:w="480"/>
        <w:gridCol w:w="15"/>
        <w:gridCol w:w="465"/>
        <w:gridCol w:w="15"/>
        <w:gridCol w:w="15"/>
        <w:gridCol w:w="465"/>
        <w:gridCol w:w="15"/>
        <w:gridCol w:w="15"/>
        <w:gridCol w:w="480"/>
        <w:gridCol w:w="480"/>
        <w:gridCol w:w="15"/>
        <w:gridCol w:w="30"/>
        <w:gridCol w:w="450"/>
        <w:gridCol w:w="15"/>
        <w:gridCol w:w="495"/>
        <w:gridCol w:w="45"/>
        <w:gridCol w:w="405"/>
        <w:gridCol w:w="402"/>
      </w:tblGrid>
      <w:tr w:rsidR="00ED0CF5" w:rsidTr="00ED0CF5">
        <w:trPr>
          <w:gridBefore w:val="15"/>
          <w:wBefore w:w="4955" w:type="dxa"/>
          <w:trHeight w:val="495"/>
        </w:trPr>
        <w:tc>
          <w:tcPr>
            <w:tcW w:w="525" w:type="dxa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</w:p>
        </w:tc>
        <w:tc>
          <w:tcPr>
            <w:tcW w:w="495" w:type="dxa"/>
            <w:gridSpan w:val="2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gridSpan w:val="2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0" w:type="dxa"/>
            <w:gridSpan w:val="2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2" w:type="dxa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Before w:val="15"/>
          <w:wBefore w:w="4955" w:type="dxa"/>
          <w:trHeight w:val="465"/>
        </w:trPr>
        <w:tc>
          <w:tcPr>
            <w:tcW w:w="525" w:type="dxa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2.</w:t>
            </w:r>
          </w:p>
        </w:tc>
        <w:tc>
          <w:tcPr>
            <w:tcW w:w="495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0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2" w:type="dxa"/>
            <w:tcBorders>
              <w:right w:val="single" w:sz="4" w:space="0" w:color="auto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Before w:val="5"/>
          <w:gridAfter w:val="18"/>
          <w:wBefore w:w="2411" w:type="dxa"/>
          <w:wAfter w:w="4302" w:type="dxa"/>
          <w:trHeight w:val="480"/>
        </w:trPr>
        <w:tc>
          <w:tcPr>
            <w:tcW w:w="534" w:type="dxa"/>
            <w:gridSpan w:val="2"/>
            <w:shd w:val="clear" w:color="auto" w:fill="auto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3.</w:t>
            </w:r>
          </w:p>
        </w:tc>
        <w:tc>
          <w:tcPr>
            <w:tcW w:w="525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0" w:type="dxa"/>
            <w:gridSpan w:val="3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5" w:type="dxa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Before w:val="7"/>
          <w:gridAfter w:val="10"/>
          <w:wBefore w:w="2945" w:type="dxa"/>
          <w:wAfter w:w="2817" w:type="dxa"/>
          <w:trHeight w:val="450"/>
        </w:trPr>
        <w:tc>
          <w:tcPr>
            <w:tcW w:w="525" w:type="dxa"/>
            <w:gridSpan w:val="2"/>
            <w:shd w:val="clear" w:color="auto" w:fill="auto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4.</w:t>
            </w:r>
          </w:p>
        </w:tc>
        <w:tc>
          <w:tcPr>
            <w:tcW w:w="48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0" w:type="dxa"/>
            <w:gridSpan w:val="3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5" w:type="dxa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Before w:val="15"/>
          <w:gridAfter w:val="2"/>
          <w:wBefore w:w="4955" w:type="dxa"/>
          <w:wAfter w:w="807" w:type="dxa"/>
          <w:trHeight w:val="450"/>
        </w:trPr>
        <w:tc>
          <w:tcPr>
            <w:tcW w:w="525" w:type="dxa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5.</w:t>
            </w:r>
          </w:p>
        </w:tc>
        <w:tc>
          <w:tcPr>
            <w:tcW w:w="4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5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After w:val="14"/>
          <w:wAfter w:w="3327" w:type="dxa"/>
          <w:trHeight w:val="435"/>
        </w:trPr>
        <w:tc>
          <w:tcPr>
            <w:tcW w:w="540" w:type="dxa"/>
            <w:shd w:val="clear" w:color="auto" w:fill="auto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6.</w:t>
            </w:r>
          </w:p>
        </w:tc>
        <w:tc>
          <w:tcPr>
            <w:tcW w:w="530" w:type="dxa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01" w:type="dxa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34" w:type="dxa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5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4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0" w:type="dxa"/>
            <w:gridSpan w:val="2"/>
            <w:shd w:val="clear" w:color="auto" w:fill="auto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5" w:type="dxa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D0CF5" w:rsidTr="00ED0CF5">
        <w:trPr>
          <w:gridBefore w:val="13"/>
          <w:gridAfter w:val="6"/>
          <w:wBefore w:w="4445" w:type="dxa"/>
          <w:wAfter w:w="1812" w:type="dxa"/>
          <w:trHeight w:val="405"/>
        </w:trPr>
        <w:tc>
          <w:tcPr>
            <w:tcW w:w="510" w:type="dxa"/>
            <w:gridSpan w:val="2"/>
            <w:shd w:val="clear" w:color="auto" w:fill="auto"/>
          </w:tcPr>
          <w:p w:rsidR="00ED0CF5" w:rsidRPr="00ED0CF5" w:rsidRDefault="00ED0CF5" w:rsidP="00612D50">
            <w:pPr>
              <w:spacing w:after="0" w:line="360" w:lineRule="auto"/>
              <w:ind w:right="57"/>
              <w:rPr>
                <w:rFonts w:ascii="Times New Roman" w:hAnsi="Times New Roman" w:cs="Times New Roman"/>
                <w:sz w:val="16"/>
                <w:szCs w:val="16"/>
              </w:rPr>
            </w:pPr>
            <w:r w:rsidRPr="00ED0CF5">
              <w:rPr>
                <w:rFonts w:ascii="Times New Roman" w:hAnsi="Times New Roman" w:cs="Times New Roman"/>
                <w:sz w:val="16"/>
                <w:szCs w:val="16"/>
              </w:rPr>
              <w:t>7.</w:t>
            </w:r>
          </w:p>
        </w:tc>
        <w:tc>
          <w:tcPr>
            <w:tcW w:w="525" w:type="dxa"/>
          </w:tcPr>
          <w:p w:rsidR="00ED0CF5" w:rsidRDefault="00ED0CF5" w:rsidP="00612D50">
            <w:pPr>
              <w:spacing w:after="0" w:line="360" w:lineRule="auto"/>
              <w:ind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0" w:type="dxa"/>
            <w:gridSpan w:val="2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5" w:type="dxa"/>
            <w:gridSpan w:val="3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0" w:type="dxa"/>
            <w:gridSpan w:val="3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5" w:type="dxa"/>
            <w:gridSpan w:val="3"/>
            <w:shd w:val="clear" w:color="auto" w:fill="auto"/>
          </w:tcPr>
          <w:p w:rsidR="00ED0CF5" w:rsidRDefault="00ED0CF5" w:rsidP="00612D5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1771F9" w:rsidRDefault="001771F9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B1C" w:rsidRDefault="003B1B1C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B1C" w:rsidRDefault="003B1B1C" w:rsidP="00612D50">
      <w:pPr>
        <w:pStyle w:val="a4"/>
        <w:numPr>
          <w:ilvl w:val="0"/>
          <w:numId w:val="29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>
        <w:rPr>
          <w:rFonts w:ascii="Times New Roman" w:hAnsi="Times New Roman" w:cs="Times New Roman"/>
          <w:sz w:val="28"/>
          <w:szCs w:val="28"/>
        </w:rPr>
        <w:t>Этот женский костюм отличался от других районов покроем сарафана и отделкой рубахи. Для пошива рубах</w:t>
      </w:r>
      <w:r w:rsidR="00BD7DA3">
        <w:rPr>
          <w:rFonts w:ascii="Times New Roman" w:hAnsi="Times New Roman" w:cs="Times New Roman"/>
          <w:sz w:val="28"/>
          <w:szCs w:val="28"/>
        </w:rPr>
        <w:t>и в</w:t>
      </w:r>
      <w:r>
        <w:rPr>
          <w:rFonts w:ascii="Times New Roman" w:hAnsi="Times New Roman" w:cs="Times New Roman"/>
          <w:sz w:val="28"/>
          <w:szCs w:val="28"/>
        </w:rPr>
        <w:t xml:space="preserve"> районе использовали тонкий, хорошо отбеленный холст с браным рисунком. Браные полосы были вытканы из красных ниток с красивыми геометрическими узорами. В начале XX века, когда стала широко распространяться вышивка, ею обильно украшали рубахи.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Девушки украшали ворот своих рубах лентами, продевая их сквозь кружева, пришитые к стойке ворота.</w:t>
      </w:r>
    </w:p>
    <w:p w:rsidR="003B1B1C" w:rsidRDefault="003B1B1C" w:rsidP="00612D50">
      <w:pPr>
        <w:pStyle w:val="a4"/>
        <w:numPr>
          <w:ilvl w:val="0"/>
          <w:numId w:val="29"/>
        </w:numPr>
        <w:spacing w:after="0" w:line="360" w:lineRule="auto"/>
        <w:ind w:left="0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женский костюм отличался от всех остальных комплексов богатством и разнообразием вышивки рубахи и передника. Основными вышитыми изделиями являются женские рубахи и женский головной убор - сорока. В рубахах геометрические элементы вышивки, организованные в узкие бордюры, располагались по воротнику-стойке, вдоль нагрудного выреза, по обшлагам рукавов и по оплечью.</w:t>
      </w:r>
    </w:p>
    <w:p w:rsidR="003B1B1C" w:rsidRDefault="003747FA" w:rsidP="00612D50">
      <w:pPr>
        <w:pStyle w:val="a4"/>
        <w:numPr>
          <w:ilvl w:val="0"/>
          <w:numId w:val="29"/>
        </w:numPr>
        <w:tabs>
          <w:tab w:val="left" w:pos="1128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на тело одевают,</w:t>
      </w:r>
    </w:p>
    <w:p w:rsidR="003B1B1C" w:rsidRDefault="003B1B1C" w:rsidP="00612D50">
      <w:pPr>
        <w:tabs>
          <w:tab w:val="left" w:pos="112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Руси меня все знают.</w:t>
      </w:r>
    </w:p>
    <w:p w:rsidR="003B1B1C" w:rsidRDefault="003B1B1C" w:rsidP="00612D50">
      <w:pPr>
        <w:tabs>
          <w:tab w:val="left" w:pos="112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не топик не папаха </w:t>
      </w:r>
    </w:p>
    <w:p w:rsidR="003B1B1C" w:rsidRDefault="003B1B1C" w:rsidP="00612D50">
      <w:pPr>
        <w:tabs>
          <w:tab w:val="left" w:pos="112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Догадались – </w:t>
      </w:r>
    </w:p>
    <w:p w:rsidR="003B1B1C" w:rsidRDefault="003B1B1C" w:rsidP="00612D50">
      <w:pPr>
        <w:tabs>
          <w:tab w:val="left" w:pos="1128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 </w:t>
      </w:r>
      <w:r>
        <w:rPr>
          <w:rFonts w:ascii="Times New Roman" w:hAnsi="Times New Roman" w:cs="Times New Roman"/>
          <w:b/>
          <w:sz w:val="28"/>
          <w:szCs w:val="28"/>
        </w:rPr>
        <w:t>…………</w:t>
      </w:r>
    </w:p>
    <w:p w:rsidR="003B1B1C" w:rsidRDefault="003B1B1C" w:rsidP="00612D50">
      <w:pPr>
        <w:pStyle w:val="a4"/>
        <w:numPr>
          <w:ilvl w:val="0"/>
          <w:numId w:val="29"/>
        </w:numPr>
        <w:spacing w:after="0" w:line="360" w:lineRule="auto"/>
        <w:ind w:left="0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основе этого костюма </w:t>
      </w:r>
      <w:proofErr w:type="spellStart"/>
      <w:r>
        <w:rPr>
          <w:rFonts w:ascii="Times New Roman" w:hAnsi="Times New Roman"/>
          <w:sz w:val="28"/>
          <w:szCs w:val="28"/>
        </w:rPr>
        <w:t>кунтей</w:t>
      </w:r>
      <w:proofErr w:type="spellEnd"/>
      <w:r>
        <w:rPr>
          <w:rFonts w:ascii="Times New Roman" w:hAnsi="Times New Roman"/>
          <w:sz w:val="28"/>
          <w:szCs w:val="28"/>
        </w:rPr>
        <w:t xml:space="preserve">, или так называемый синяк. Праздничный сарафан отличался от </w:t>
      </w:r>
      <w:r w:rsidR="003747F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повседневного тем, что шили его из тафты или парчи, а бретели сверху обшивались полоской парчовой ткани.</w:t>
      </w:r>
    </w:p>
    <w:p w:rsidR="003B1B1C" w:rsidRPr="003747FA" w:rsidRDefault="003747FA" w:rsidP="00612D50">
      <w:pPr>
        <w:pStyle w:val="a4"/>
        <w:numPr>
          <w:ilvl w:val="0"/>
          <w:numId w:val="29"/>
        </w:numPr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747FA">
        <w:rPr>
          <w:rFonts w:ascii="Times New Roman" w:hAnsi="Times New Roman" w:cs="Times New Roman"/>
          <w:sz w:val="28"/>
          <w:szCs w:val="28"/>
        </w:rPr>
        <w:t>Ж</w:t>
      </w:r>
      <w:r w:rsidR="003B1B1C" w:rsidRPr="003747FA">
        <w:rPr>
          <w:rFonts w:ascii="Times New Roman" w:hAnsi="Times New Roman" w:cs="Times New Roman"/>
          <w:sz w:val="28"/>
          <w:szCs w:val="28"/>
        </w:rPr>
        <w:t xml:space="preserve">енский костюм </w:t>
      </w:r>
      <w:proofErr w:type="gramStart"/>
      <w:r w:rsidR="003B1B1C" w:rsidRPr="003747FA">
        <w:rPr>
          <w:rFonts w:ascii="Times New Roman" w:hAnsi="Times New Roman" w:cs="Times New Roman"/>
          <w:sz w:val="28"/>
          <w:szCs w:val="28"/>
        </w:rPr>
        <w:t>отличается</w:t>
      </w:r>
      <w:proofErr w:type="gramEnd"/>
      <w:r w:rsidR="003B1B1C" w:rsidRPr="003747FA">
        <w:rPr>
          <w:rFonts w:ascii="Times New Roman" w:hAnsi="Times New Roman" w:cs="Times New Roman"/>
          <w:sz w:val="28"/>
          <w:szCs w:val="28"/>
        </w:rPr>
        <w:t xml:space="preserve"> прежде всего тем, что для его пошива всегда использовали покупные ткани, поскольку северная природа не позволяла выращивать там лен. Поэтому покупали в о</w:t>
      </w:r>
      <w:r>
        <w:rPr>
          <w:rFonts w:ascii="Times New Roman" w:hAnsi="Times New Roman" w:cs="Times New Roman"/>
          <w:sz w:val="28"/>
          <w:szCs w:val="28"/>
        </w:rPr>
        <w:t>сновном дорогие завозные ткани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3B1B1C" w:rsidRPr="003747FA">
        <w:rPr>
          <w:rFonts w:ascii="Times New Roman" w:hAnsi="Times New Roman" w:cs="Times New Roman"/>
          <w:sz w:val="28"/>
          <w:szCs w:val="28"/>
        </w:rPr>
        <w:t xml:space="preserve"> шелк, атлас, саржу, </w:t>
      </w:r>
      <w:proofErr w:type="spellStart"/>
      <w:r w:rsidR="003B1B1C" w:rsidRPr="003747FA">
        <w:rPr>
          <w:rFonts w:ascii="Times New Roman" w:hAnsi="Times New Roman" w:cs="Times New Roman"/>
          <w:sz w:val="28"/>
          <w:szCs w:val="28"/>
        </w:rPr>
        <w:t>альпак</w:t>
      </w:r>
      <w:proofErr w:type="spellEnd"/>
      <w:r w:rsidR="003B1B1C" w:rsidRPr="003747FA">
        <w:rPr>
          <w:rFonts w:ascii="Times New Roman" w:hAnsi="Times New Roman" w:cs="Times New Roman"/>
          <w:sz w:val="28"/>
          <w:szCs w:val="28"/>
        </w:rPr>
        <w:t>, кашемир. Женские рубахи, к примеру, шились из шелка. Для типа женской рубахи характерен специфический ворот: он высокий; застегивается на две пуговицы и выкраивается из широкой тесьмы.</w:t>
      </w:r>
    </w:p>
    <w:p w:rsidR="003B1B1C" w:rsidRDefault="003B1B1C" w:rsidP="00612D50">
      <w:pPr>
        <w:pStyle w:val="a4"/>
        <w:numPr>
          <w:ilvl w:val="0"/>
          <w:numId w:val="29"/>
        </w:numPr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747FA">
        <w:rPr>
          <w:rFonts w:ascii="Times New Roman" w:hAnsi="Times New Roman" w:cs="Times New Roman"/>
          <w:sz w:val="28"/>
          <w:szCs w:val="28"/>
        </w:rPr>
        <w:t xml:space="preserve"> На голове я восседаю</w:t>
      </w:r>
      <w:r w:rsidR="003747FA">
        <w:rPr>
          <w:rFonts w:ascii="Times New Roman" w:hAnsi="Times New Roman" w:cs="Times New Roman"/>
          <w:sz w:val="28"/>
          <w:szCs w:val="28"/>
        </w:rPr>
        <w:t>,</w:t>
      </w:r>
      <w:r w:rsidRPr="003747FA">
        <w:rPr>
          <w:rFonts w:ascii="Times New Roman" w:hAnsi="Times New Roman" w:cs="Times New Roman"/>
          <w:sz w:val="28"/>
          <w:szCs w:val="28"/>
        </w:rPr>
        <w:t xml:space="preserve"> и о тебе </w:t>
      </w:r>
      <w:r>
        <w:rPr>
          <w:rFonts w:ascii="Times New Roman" w:hAnsi="Times New Roman" w:cs="Times New Roman"/>
          <w:sz w:val="28"/>
          <w:szCs w:val="28"/>
        </w:rPr>
        <w:t xml:space="preserve"> я  всё уж знаю.</w:t>
      </w: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 тобой  не начинаю спор.</w:t>
      </w:r>
    </w:p>
    <w:p w:rsidR="003B1B1C" w:rsidRDefault="003B1B1C" w:rsidP="00612D5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Так думал ………..</w:t>
      </w:r>
    </w:p>
    <w:p w:rsidR="003B1B1C" w:rsidRDefault="003747FA" w:rsidP="00612D50">
      <w:pPr>
        <w:pStyle w:val="a4"/>
        <w:numPr>
          <w:ilvl w:val="0"/>
          <w:numId w:val="29"/>
        </w:numPr>
        <w:spacing w:after="0" w:line="360" w:lineRule="auto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3B1B1C">
        <w:rPr>
          <w:rFonts w:ascii="Times New Roman" w:hAnsi="Times New Roman" w:cs="Times New Roman"/>
          <w:sz w:val="28"/>
          <w:szCs w:val="28"/>
        </w:rPr>
        <w:t>пециалист по изготовлению моделей одежды, дизайнер одежды, создатель экспериментальных образцов, определяющий образ и стиль, общее конструктивное решение и разрабатывающий декор, выбирающий цвет и материалы, продумывающий аксессуары и дополнения.</w:t>
      </w: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Ответы:</w:t>
      </w:r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Сысольский</w:t>
      </w:r>
      <w:proofErr w:type="spellEnd"/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Прилузский</w:t>
      </w:r>
      <w:proofErr w:type="spellEnd"/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Рубаха</w:t>
      </w:r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Удорский</w:t>
      </w:r>
      <w:proofErr w:type="spellEnd"/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Ижемский</w:t>
      </w:r>
      <w:proofErr w:type="spellEnd"/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Головной убор</w:t>
      </w:r>
    </w:p>
    <w:p w:rsidR="003B1B1C" w:rsidRDefault="003B1B1C" w:rsidP="00612D50">
      <w:pPr>
        <w:pStyle w:val="a4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Модельер</w:t>
      </w:r>
    </w:p>
    <w:p w:rsidR="00F13948" w:rsidRPr="00786ACE" w:rsidRDefault="00786ACE" w:rsidP="00786ACE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F13948" w:rsidRDefault="00F13948" w:rsidP="00786ACE">
      <w:pPr>
        <w:pStyle w:val="a4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X="2079" w:tblpY="2101"/>
        <w:tblW w:w="0" w:type="auto"/>
        <w:tblLook w:val="04A0" w:firstRow="1" w:lastRow="0" w:firstColumn="1" w:lastColumn="0" w:noHBand="0" w:noVBand="1"/>
      </w:tblPr>
      <w:tblGrid>
        <w:gridCol w:w="510"/>
        <w:gridCol w:w="495"/>
        <w:gridCol w:w="15"/>
        <w:gridCol w:w="405"/>
        <w:gridCol w:w="30"/>
        <w:gridCol w:w="15"/>
        <w:gridCol w:w="420"/>
        <w:gridCol w:w="465"/>
        <w:gridCol w:w="501"/>
        <w:gridCol w:w="420"/>
        <w:gridCol w:w="480"/>
        <w:gridCol w:w="465"/>
        <w:gridCol w:w="405"/>
        <w:gridCol w:w="435"/>
        <w:gridCol w:w="434"/>
        <w:gridCol w:w="425"/>
      </w:tblGrid>
      <w:tr w:rsidR="003B1B1C" w:rsidTr="003B1B1C">
        <w:trPr>
          <w:gridAfter w:val="5"/>
          <w:wAfter w:w="2164" w:type="dxa"/>
          <w:trHeight w:val="524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1.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8"/>
          <w:wBefore w:w="2355" w:type="dxa"/>
          <w:trHeight w:val="555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2.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5"/>
          <w:gridAfter w:val="5"/>
          <w:wBefore w:w="1455" w:type="dxa"/>
          <w:wAfter w:w="2164" w:type="dxa"/>
          <w:trHeight w:val="524"/>
        </w:trPr>
        <w:tc>
          <w:tcPr>
            <w:tcW w:w="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3.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8"/>
          <w:gridAfter w:val="5"/>
          <w:wBefore w:w="2355" w:type="dxa"/>
          <w:wAfter w:w="2164" w:type="dxa"/>
          <w:trHeight w:val="555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4.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3"/>
          <w:gridAfter w:val="7"/>
          <w:wBefore w:w="1020" w:type="dxa"/>
          <w:wAfter w:w="3064" w:type="dxa"/>
          <w:trHeight w:val="555"/>
        </w:trPr>
        <w:tc>
          <w:tcPr>
            <w:tcW w:w="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5.</w:t>
            </w:r>
          </w:p>
        </w:tc>
        <w:tc>
          <w:tcPr>
            <w:tcW w:w="4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</w:tr>
    </w:tbl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  <w:lang w:eastAsia="en-US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F13948" w:rsidRDefault="00F13948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F13948" w:rsidRDefault="00F13948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tbl>
      <w:tblPr>
        <w:tblStyle w:val="a3"/>
        <w:tblpPr w:leftFromText="180" w:rightFromText="180" w:vertAnchor="page" w:horzAnchor="page" w:tblpX="2889" w:tblpY="5986"/>
        <w:tblW w:w="0" w:type="auto"/>
        <w:tblLook w:val="04A0" w:firstRow="1" w:lastRow="0" w:firstColumn="1" w:lastColumn="0" w:noHBand="0" w:noVBand="1"/>
      </w:tblPr>
      <w:tblGrid>
        <w:gridCol w:w="559"/>
        <w:gridCol w:w="435"/>
        <w:gridCol w:w="450"/>
        <w:gridCol w:w="480"/>
        <w:gridCol w:w="435"/>
        <w:gridCol w:w="450"/>
        <w:gridCol w:w="15"/>
        <w:gridCol w:w="465"/>
        <w:gridCol w:w="495"/>
        <w:gridCol w:w="375"/>
        <w:gridCol w:w="15"/>
        <w:gridCol w:w="15"/>
        <w:gridCol w:w="30"/>
        <w:gridCol w:w="420"/>
        <w:gridCol w:w="15"/>
        <w:gridCol w:w="15"/>
        <w:gridCol w:w="420"/>
        <w:gridCol w:w="30"/>
        <w:gridCol w:w="450"/>
        <w:gridCol w:w="420"/>
        <w:gridCol w:w="390"/>
        <w:gridCol w:w="30"/>
        <w:gridCol w:w="435"/>
        <w:gridCol w:w="360"/>
        <w:gridCol w:w="451"/>
      </w:tblGrid>
      <w:tr w:rsidR="003B1B1C" w:rsidTr="003B1B1C">
        <w:trPr>
          <w:gridBefore w:val="8"/>
          <w:gridAfter w:val="4"/>
          <w:wBefore w:w="3289" w:type="dxa"/>
          <w:wAfter w:w="1276" w:type="dxa"/>
          <w:trHeight w:val="548"/>
        </w:trPr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6.</w:t>
            </w:r>
          </w:p>
        </w:tc>
        <w:tc>
          <w:tcPr>
            <w:tcW w:w="4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After w:val="16"/>
          <w:wAfter w:w="3871" w:type="dxa"/>
          <w:trHeight w:val="516"/>
        </w:trPr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7.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7"/>
          <w:wBefore w:w="2824" w:type="dxa"/>
          <w:trHeight w:val="548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8.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8"/>
          <w:gridAfter w:val="5"/>
          <w:wBefore w:w="3289" w:type="dxa"/>
          <w:wAfter w:w="1666" w:type="dxa"/>
          <w:trHeight w:val="516"/>
        </w:trPr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9.</w:t>
            </w:r>
          </w:p>
        </w:tc>
        <w:tc>
          <w:tcPr>
            <w:tcW w:w="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6"/>
          <w:gridAfter w:val="11"/>
          <w:wBefore w:w="2809" w:type="dxa"/>
          <w:wAfter w:w="3016" w:type="dxa"/>
          <w:trHeight w:val="579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10.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</w:tbl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  <w:lang w:eastAsia="en-US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tbl>
      <w:tblPr>
        <w:tblStyle w:val="a3"/>
        <w:tblpPr w:leftFromText="180" w:rightFromText="180" w:vertAnchor="page" w:horzAnchor="margin" w:tblpX="868" w:tblpY="10066"/>
        <w:tblW w:w="0" w:type="auto"/>
        <w:tblLook w:val="04A0" w:firstRow="1" w:lastRow="0" w:firstColumn="1" w:lastColumn="0" w:noHBand="0" w:noVBand="1"/>
      </w:tblPr>
      <w:tblGrid>
        <w:gridCol w:w="212"/>
        <w:gridCol w:w="336"/>
        <w:gridCol w:w="266"/>
        <w:gridCol w:w="215"/>
        <w:gridCol w:w="259"/>
        <w:gridCol w:w="209"/>
        <w:gridCol w:w="286"/>
        <w:gridCol w:w="298"/>
        <w:gridCol w:w="62"/>
        <w:gridCol w:w="90"/>
        <w:gridCol w:w="15"/>
        <w:gridCol w:w="465"/>
        <w:gridCol w:w="30"/>
        <w:gridCol w:w="15"/>
        <w:gridCol w:w="450"/>
        <w:gridCol w:w="30"/>
        <w:gridCol w:w="15"/>
        <w:gridCol w:w="540"/>
        <w:gridCol w:w="572"/>
        <w:gridCol w:w="525"/>
        <w:gridCol w:w="540"/>
        <w:gridCol w:w="45"/>
        <w:gridCol w:w="450"/>
        <w:gridCol w:w="45"/>
        <w:gridCol w:w="450"/>
        <w:gridCol w:w="45"/>
        <w:gridCol w:w="450"/>
        <w:gridCol w:w="15"/>
        <w:gridCol w:w="435"/>
        <w:gridCol w:w="386"/>
      </w:tblGrid>
      <w:tr w:rsidR="003B1B1C" w:rsidTr="003B1B1C">
        <w:trPr>
          <w:gridBefore w:val="1"/>
          <w:gridAfter w:val="9"/>
          <w:wBefore w:w="212" w:type="dxa"/>
          <w:wAfter w:w="2321" w:type="dxa"/>
          <w:trHeight w:val="502"/>
        </w:trPr>
        <w:tc>
          <w:tcPr>
            <w:tcW w:w="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11.</w:t>
            </w:r>
          </w:p>
        </w:tc>
        <w:tc>
          <w:tcPr>
            <w:tcW w:w="4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5"/>
          <w:gridAfter w:val="2"/>
          <w:wBefore w:w="1288" w:type="dxa"/>
          <w:wAfter w:w="821" w:type="dxa"/>
          <w:trHeight w:val="531"/>
        </w:trPr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12.</w:t>
            </w:r>
          </w:p>
        </w:tc>
        <w:tc>
          <w:tcPr>
            <w:tcW w:w="4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18"/>
          <w:gridAfter w:val="5"/>
          <w:wBefore w:w="3793" w:type="dxa"/>
          <w:wAfter w:w="1331" w:type="dxa"/>
          <w:trHeight w:val="502"/>
        </w:trPr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13.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9"/>
          <w:gridAfter w:val="10"/>
          <w:wBefore w:w="2143" w:type="dxa"/>
          <w:wAfter w:w="2861" w:type="dxa"/>
          <w:trHeight w:val="531"/>
        </w:trPr>
        <w:tc>
          <w:tcPr>
            <w:tcW w:w="5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14.</w:t>
            </w:r>
          </w:p>
        </w:tc>
        <w:tc>
          <w:tcPr>
            <w:tcW w:w="5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After w:val="10"/>
          <w:wAfter w:w="2861" w:type="dxa"/>
          <w:trHeight w:val="502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15.</w:t>
            </w:r>
          </w:p>
        </w:tc>
        <w:tc>
          <w:tcPr>
            <w:tcW w:w="4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8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15"/>
          <w:wBefore w:w="3208" w:type="dxa"/>
          <w:trHeight w:val="531"/>
        </w:trPr>
        <w:tc>
          <w:tcPr>
            <w:tcW w:w="5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16.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4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  <w:tr w:rsidR="003B1B1C" w:rsidTr="003B1B1C">
        <w:trPr>
          <w:gridBefore w:val="15"/>
          <w:gridAfter w:val="8"/>
          <w:wBefore w:w="3208" w:type="dxa"/>
          <w:wAfter w:w="2276" w:type="dxa"/>
          <w:trHeight w:val="531"/>
        </w:trPr>
        <w:tc>
          <w:tcPr>
            <w:tcW w:w="5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17.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pStyle w:val="a4"/>
              <w:spacing w:line="360" w:lineRule="auto"/>
              <w:ind w:left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  <w:tc>
          <w:tcPr>
            <w:tcW w:w="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B1C" w:rsidRDefault="003B1B1C" w:rsidP="00612D50">
            <w:pPr>
              <w:spacing w:line="360" w:lineRule="auto"/>
              <w:rPr>
                <w:sz w:val="16"/>
                <w:szCs w:val="16"/>
                <w:lang w:eastAsia="en-US"/>
              </w:rPr>
            </w:pPr>
          </w:p>
        </w:tc>
      </w:tr>
    </w:tbl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  <w:lang w:eastAsia="en-US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786ACE" w:rsidRDefault="00786ACE" w:rsidP="00786ACE">
      <w:pPr>
        <w:spacing w:after="0" w:line="360" w:lineRule="auto"/>
        <w:contextualSpacing/>
        <w:rPr>
          <w:sz w:val="16"/>
          <w:szCs w:val="16"/>
        </w:rPr>
      </w:pPr>
    </w:p>
    <w:p w:rsidR="003B1B1C" w:rsidRPr="00F13948" w:rsidRDefault="003B1B1C" w:rsidP="00786ACE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lastRenderedPageBreak/>
        <w:t>Вопросы к кроссворду урока №2</w:t>
      </w:r>
    </w:p>
    <w:p w:rsidR="003B1B1C" w:rsidRPr="00F13948" w:rsidRDefault="003747FA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Костюм </w:t>
      </w:r>
      <w:r w:rsidR="003B1B1C" w:rsidRPr="00F13948">
        <w:rPr>
          <w:rFonts w:ascii="Times New Roman" w:hAnsi="Times New Roman" w:cs="Times New Roman"/>
          <w:sz w:val="28"/>
          <w:szCs w:val="28"/>
        </w:rPr>
        <w:t xml:space="preserve"> какого района Коми представлен на картинке?</w:t>
      </w:r>
      <w:r w:rsidR="003B1B1C" w:rsidRPr="00F13948">
        <w:rPr>
          <w:rFonts w:ascii="Times New Roman" w:hAnsi="Times New Roman" w:cs="Times New Roman"/>
          <w:noProof/>
        </w:rPr>
        <w:drawing>
          <wp:inline distT="0" distB="0" distL="0" distR="0" wp14:anchorId="064AB5CF" wp14:editId="7B2D7494">
            <wp:extent cx="1800225" cy="2581275"/>
            <wp:effectExtent l="0" t="0" r="9525" b="9525"/>
            <wp:docPr id="34" name="Рисунок 34" descr="http://fs1.ppt4web.ru/images/5552/80823/640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s1.ppt4web.ru/images/5552/80823/640/img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0" t="18182" r="54346" b="6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B1C" w:rsidRPr="00F13948" w:rsidRDefault="003747FA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Костюм </w:t>
      </w:r>
      <w:r w:rsidR="003B1B1C" w:rsidRPr="00F13948">
        <w:rPr>
          <w:rFonts w:ascii="Times New Roman" w:hAnsi="Times New Roman" w:cs="Times New Roman"/>
          <w:sz w:val="28"/>
          <w:szCs w:val="28"/>
        </w:rPr>
        <w:t xml:space="preserve"> какого района Коми представлен на картинке</w:t>
      </w:r>
      <w:r w:rsidR="003B1B1C" w:rsidRPr="00F13948">
        <w:rPr>
          <w:rFonts w:ascii="Times New Roman" w:hAnsi="Times New Roman" w:cs="Times New Roman"/>
          <w:noProof/>
          <w:sz w:val="28"/>
          <w:szCs w:val="28"/>
        </w:rPr>
        <w:t>?</w:t>
      </w:r>
      <w:r w:rsidR="003B1B1C" w:rsidRPr="00F13948">
        <w:rPr>
          <w:rFonts w:ascii="Times New Roman" w:hAnsi="Times New Roman" w:cs="Times New Roman"/>
          <w:noProof/>
        </w:rPr>
        <w:drawing>
          <wp:inline distT="0" distB="0" distL="0" distR="0" wp14:anchorId="19DE3C51" wp14:editId="7DBCAE23">
            <wp:extent cx="1819275" cy="2381250"/>
            <wp:effectExtent l="0" t="0" r="9525" b="0"/>
            <wp:docPr id="31" name="Рисунок 31" descr="http://fs1.ppt4web.ru/images/5552/80823/640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s1.ppt4web.ru/images/5552/80823/640/img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66" t="19193" r="4800" b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Этот термин в переводе с латинского языка звучит как </w:t>
      </w:r>
      <w:r w:rsidR="0097170D" w:rsidRPr="00F13948">
        <w:rPr>
          <w:rFonts w:ascii="Times New Roman" w:hAnsi="Times New Roman" w:cs="Times New Roman"/>
          <w:sz w:val="28"/>
          <w:szCs w:val="28"/>
        </w:rPr>
        <w:t>«</w:t>
      </w:r>
      <w:r w:rsidRPr="00F13948">
        <w:rPr>
          <w:rFonts w:ascii="Times New Roman" w:hAnsi="Times New Roman" w:cs="Times New Roman"/>
          <w:sz w:val="28"/>
          <w:szCs w:val="28"/>
        </w:rPr>
        <w:t>украшать</w:t>
      </w:r>
      <w:r w:rsidR="0097170D" w:rsidRPr="00F13948">
        <w:rPr>
          <w:rFonts w:ascii="Times New Roman" w:hAnsi="Times New Roman" w:cs="Times New Roman"/>
          <w:sz w:val="28"/>
          <w:szCs w:val="28"/>
        </w:rPr>
        <w:t>»</w:t>
      </w:r>
      <w:r w:rsidRPr="00F13948">
        <w:rPr>
          <w:rFonts w:ascii="Times New Roman" w:hAnsi="Times New Roman" w:cs="Times New Roman"/>
          <w:sz w:val="28"/>
          <w:szCs w:val="28"/>
        </w:rPr>
        <w:t>?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Накидка из кожи надевалась в</w:t>
      </w:r>
      <w:r w:rsidR="001D3A8D" w:rsidRPr="00F13948">
        <w:rPr>
          <w:rFonts w:ascii="Times New Roman" w:hAnsi="Times New Roman" w:cs="Times New Roman"/>
          <w:sz w:val="28"/>
          <w:szCs w:val="28"/>
        </w:rPr>
        <w:t xml:space="preserve">о время охоты </w:t>
      </w:r>
      <w:r w:rsidRPr="00F13948">
        <w:rPr>
          <w:rFonts w:ascii="Times New Roman" w:hAnsi="Times New Roman" w:cs="Times New Roman"/>
          <w:sz w:val="28"/>
          <w:szCs w:val="28"/>
        </w:rPr>
        <w:t>поверх мужской рубахи?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Совокупность вкусов и взглядов, господствующих в определенной общественной среде в определенное, обычно недолгое время?</w:t>
      </w:r>
    </w:p>
    <w:p w:rsidR="00786ACE" w:rsidRPr="00786ACE" w:rsidRDefault="00786ACE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Широко распространенный вид декоративно – прикладного искусства</w:t>
      </w:r>
      <w:r w:rsidR="00765E3A">
        <w:rPr>
          <w:rFonts w:ascii="Times New Roman" w:hAnsi="Times New Roman" w:cs="Times New Roman"/>
          <w:sz w:val="28"/>
          <w:szCs w:val="28"/>
        </w:rPr>
        <w:t xml:space="preserve">, в котором узор и изображение выполняется в </w:t>
      </w:r>
      <w:proofErr w:type="gramStart"/>
      <w:r w:rsidR="00765E3A">
        <w:rPr>
          <w:rFonts w:ascii="Times New Roman" w:hAnsi="Times New Roman" w:cs="Times New Roman"/>
          <w:sz w:val="28"/>
          <w:szCs w:val="28"/>
        </w:rPr>
        <w:t>ручную</w:t>
      </w:r>
      <w:proofErr w:type="gramEnd"/>
      <w:r w:rsidR="00765E3A">
        <w:rPr>
          <w:rFonts w:ascii="Times New Roman" w:hAnsi="Times New Roman" w:cs="Times New Roman"/>
          <w:sz w:val="28"/>
          <w:szCs w:val="28"/>
        </w:rPr>
        <w:t xml:space="preserve"> (иглой, иногда крючком) на различных тканях, коже, войлоке и других материалах.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F13948">
        <w:rPr>
          <w:rFonts w:ascii="Times New Roman" w:hAnsi="Times New Roman" w:cs="Times New Roman"/>
          <w:sz w:val="28"/>
          <w:szCs w:val="28"/>
        </w:rPr>
        <w:lastRenderedPageBreak/>
        <w:t>Костюм</w:t>
      </w:r>
      <w:proofErr w:type="gramEnd"/>
      <w:r w:rsidRPr="00F13948">
        <w:rPr>
          <w:rFonts w:ascii="Times New Roman" w:hAnsi="Times New Roman" w:cs="Times New Roman"/>
          <w:sz w:val="28"/>
          <w:szCs w:val="28"/>
        </w:rPr>
        <w:t xml:space="preserve"> какого района Коми представлен на картинке</w:t>
      </w:r>
      <w:r w:rsidRPr="00F13948">
        <w:rPr>
          <w:rFonts w:ascii="Times New Roman" w:hAnsi="Times New Roman" w:cs="Times New Roman"/>
          <w:noProof/>
          <w:sz w:val="28"/>
          <w:szCs w:val="28"/>
        </w:rPr>
        <w:t>?</w:t>
      </w:r>
      <w:r w:rsidRPr="00F13948">
        <w:rPr>
          <w:rFonts w:ascii="Times New Roman" w:hAnsi="Times New Roman" w:cs="Times New Roman"/>
          <w:noProof/>
        </w:rPr>
        <w:drawing>
          <wp:inline distT="0" distB="0" distL="0" distR="0" wp14:anchorId="4A717631" wp14:editId="7DD00AD7">
            <wp:extent cx="1581150" cy="2352675"/>
            <wp:effectExtent l="0" t="0" r="0" b="9525"/>
            <wp:docPr id="30" name="Рисунок 30" descr="Картинки по запросу сысольский 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артинки по запросу сысольский костюм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9" t="21796" r="8653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Да</w:t>
      </w:r>
      <w:r w:rsidR="001D3A8D" w:rsidRPr="00F13948">
        <w:rPr>
          <w:rFonts w:ascii="Times New Roman" w:hAnsi="Times New Roman" w:cs="Times New Roman"/>
          <w:sz w:val="28"/>
          <w:szCs w:val="28"/>
        </w:rPr>
        <w:t xml:space="preserve">йте название женскому сарафану </w:t>
      </w:r>
      <w:proofErr w:type="spellStart"/>
      <w:r w:rsidR="001D3A8D" w:rsidRPr="00F13948">
        <w:rPr>
          <w:rFonts w:ascii="Times New Roman" w:hAnsi="Times New Roman" w:cs="Times New Roman"/>
          <w:sz w:val="28"/>
          <w:szCs w:val="28"/>
        </w:rPr>
        <w:t>у</w:t>
      </w:r>
      <w:r w:rsidRPr="00F13948">
        <w:rPr>
          <w:rFonts w:ascii="Times New Roman" w:hAnsi="Times New Roman" w:cs="Times New Roman"/>
          <w:sz w:val="28"/>
          <w:szCs w:val="28"/>
        </w:rPr>
        <w:t>дорских</w:t>
      </w:r>
      <w:proofErr w:type="spellEnd"/>
      <w:r w:rsidRPr="00F13948">
        <w:rPr>
          <w:rFonts w:ascii="Times New Roman" w:hAnsi="Times New Roman" w:cs="Times New Roman"/>
          <w:sz w:val="28"/>
          <w:szCs w:val="28"/>
        </w:rPr>
        <w:t xml:space="preserve"> крестьян?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kern w:val="24"/>
          <w:sz w:val="28"/>
          <w:szCs w:val="28"/>
        </w:rPr>
        <w:t>Зимний мужской костюм оленевода, сшит</w:t>
      </w:r>
      <w:r w:rsidR="001D3A8D" w:rsidRPr="00F13948">
        <w:rPr>
          <w:rFonts w:ascii="Times New Roman" w:hAnsi="Times New Roman" w:cs="Times New Roman"/>
          <w:kern w:val="24"/>
          <w:sz w:val="28"/>
          <w:szCs w:val="28"/>
        </w:rPr>
        <w:t>ый</w:t>
      </w:r>
      <w:r w:rsidRPr="00F13948">
        <w:rPr>
          <w:rFonts w:ascii="Times New Roman" w:hAnsi="Times New Roman" w:cs="Times New Roman"/>
          <w:kern w:val="24"/>
          <w:sz w:val="28"/>
          <w:szCs w:val="28"/>
        </w:rPr>
        <w:t xml:space="preserve"> из оленьей шкуры мехом вовнутрь.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 Высокие сапоги из </w:t>
      </w:r>
      <w:proofErr w:type="gramStart"/>
      <w:r w:rsidRPr="00F13948">
        <w:rPr>
          <w:rFonts w:ascii="Times New Roman" w:hAnsi="Times New Roman" w:cs="Times New Roman"/>
          <w:sz w:val="28"/>
          <w:szCs w:val="28"/>
        </w:rPr>
        <w:t>оленьего</w:t>
      </w:r>
      <w:proofErr w:type="gramEnd"/>
      <w:r w:rsidRPr="00F139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3948">
        <w:rPr>
          <w:rFonts w:ascii="Times New Roman" w:hAnsi="Times New Roman" w:cs="Times New Roman"/>
          <w:sz w:val="28"/>
          <w:szCs w:val="28"/>
        </w:rPr>
        <w:t>камуса</w:t>
      </w:r>
      <w:proofErr w:type="spellEnd"/>
      <w:r w:rsidRPr="00F13948">
        <w:rPr>
          <w:rFonts w:ascii="Times New Roman" w:hAnsi="Times New Roman" w:cs="Times New Roman"/>
          <w:sz w:val="28"/>
          <w:szCs w:val="28"/>
        </w:rPr>
        <w:t>?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F13948">
        <w:rPr>
          <w:rFonts w:ascii="Times New Roman" w:hAnsi="Times New Roman" w:cs="Times New Roman"/>
          <w:sz w:val="28"/>
          <w:szCs w:val="28"/>
        </w:rPr>
        <w:t>Костюм</w:t>
      </w:r>
      <w:proofErr w:type="gramEnd"/>
      <w:r w:rsidRPr="00F13948">
        <w:rPr>
          <w:rFonts w:ascii="Times New Roman" w:hAnsi="Times New Roman" w:cs="Times New Roman"/>
          <w:sz w:val="28"/>
          <w:szCs w:val="28"/>
        </w:rPr>
        <w:t xml:space="preserve"> какого района Коми представлен на картинке</w:t>
      </w:r>
      <w:r w:rsidRPr="00F13948">
        <w:rPr>
          <w:rFonts w:ascii="Times New Roman" w:hAnsi="Times New Roman" w:cs="Times New Roman"/>
          <w:noProof/>
          <w:sz w:val="28"/>
          <w:szCs w:val="28"/>
        </w:rPr>
        <w:t>?</w:t>
      </w:r>
      <w:r w:rsidRPr="00F13948">
        <w:rPr>
          <w:rFonts w:ascii="Times New Roman" w:hAnsi="Times New Roman" w:cs="Times New Roman"/>
          <w:noProof/>
        </w:rPr>
        <w:drawing>
          <wp:inline distT="0" distB="0" distL="0" distR="0" wp14:anchorId="313CE087" wp14:editId="077E6FA4">
            <wp:extent cx="1586851" cy="2350255"/>
            <wp:effectExtent l="0" t="0" r="0" b="0"/>
            <wp:docPr id="26" name="Рисунок 26" descr="http://fs1.ppt4web.ru/images/5552/80823/640/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s1.ppt4web.ru/images/5552/80823/640/img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9" t="19920" r="58154" b="7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434" cy="235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 Костюм</w:t>
      </w:r>
      <w:r w:rsidR="001D3A8D" w:rsidRPr="00F13948">
        <w:rPr>
          <w:rFonts w:ascii="Times New Roman" w:hAnsi="Times New Roman" w:cs="Times New Roman"/>
          <w:sz w:val="28"/>
          <w:szCs w:val="28"/>
        </w:rPr>
        <w:t xml:space="preserve"> </w:t>
      </w:r>
      <w:r w:rsidRPr="00F13948">
        <w:rPr>
          <w:rFonts w:ascii="Times New Roman" w:hAnsi="Times New Roman" w:cs="Times New Roman"/>
          <w:sz w:val="28"/>
          <w:szCs w:val="28"/>
        </w:rPr>
        <w:t xml:space="preserve"> какого региона Коми представлен на картинке</w:t>
      </w:r>
      <w:r w:rsidRPr="00F13948">
        <w:rPr>
          <w:rFonts w:ascii="Times New Roman" w:hAnsi="Times New Roman" w:cs="Times New Roman"/>
          <w:noProof/>
          <w:sz w:val="28"/>
          <w:szCs w:val="28"/>
        </w:rPr>
        <w:t>?</w:t>
      </w:r>
    </w:p>
    <w:p w:rsidR="003B1B1C" w:rsidRPr="00F13948" w:rsidRDefault="003B1B1C" w:rsidP="00612D50">
      <w:pPr>
        <w:numPr>
          <w:ilvl w:val="0"/>
          <w:numId w:val="3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 Головной убор из холста, сплошь украшенного вышивкой</w:t>
      </w:r>
    </w:p>
    <w:p w:rsidR="003B1B1C" w:rsidRPr="00F13948" w:rsidRDefault="003B1B1C" w:rsidP="00612D50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14. Элементы, украшающие край платка</w:t>
      </w:r>
    </w:p>
    <w:p w:rsidR="003B1B1C" w:rsidRPr="00F13948" w:rsidRDefault="003B1B1C" w:rsidP="00612D50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 15.</w:t>
      </w:r>
      <w:r w:rsidRPr="00F13948">
        <w:rPr>
          <w:rFonts w:ascii="Times New Roman" w:hAnsi="Times New Roman" w:cs="Times New Roman"/>
          <w:color w:val="8064A2" w:themeColor="accent4"/>
          <w:kern w:val="24"/>
          <w:sz w:val="44"/>
          <w:szCs w:val="44"/>
        </w:rPr>
        <w:t xml:space="preserve"> </w:t>
      </w:r>
      <w:r w:rsidRPr="00F13948">
        <w:rPr>
          <w:rFonts w:ascii="Times New Roman" w:hAnsi="Times New Roman" w:cs="Times New Roman"/>
          <w:kern w:val="24"/>
          <w:sz w:val="28"/>
          <w:szCs w:val="28"/>
        </w:rPr>
        <w:t>Свадебный головной убор, расшитый бисером и большой шелковой шалью с кистями.</w:t>
      </w:r>
    </w:p>
    <w:p w:rsidR="003B1B1C" w:rsidRPr="00F13948" w:rsidRDefault="003B1B1C" w:rsidP="00612D50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 xml:space="preserve">16. Это специалист по изготовлению моделей одежды, дизайнер одежды, создатель экспериментальных образцов, определяющий образ и стиль, </w:t>
      </w:r>
      <w:r w:rsidRPr="00F13948">
        <w:rPr>
          <w:rFonts w:ascii="Times New Roman" w:hAnsi="Times New Roman" w:cs="Times New Roman"/>
          <w:sz w:val="28"/>
          <w:szCs w:val="28"/>
        </w:rPr>
        <w:lastRenderedPageBreak/>
        <w:t>общее конструктивное решение и разрабатывающий декор, выбирающий цвет и материалы, продумывающий аксессуары и дополнения.</w:t>
      </w:r>
    </w:p>
    <w:p w:rsidR="003B1B1C" w:rsidRPr="00F13948" w:rsidRDefault="003B1B1C" w:rsidP="00612D50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17. Часто используемый материал для пошива рубах</w:t>
      </w:r>
    </w:p>
    <w:p w:rsidR="003B1B1C" w:rsidRPr="00F13948" w:rsidRDefault="003B1B1C" w:rsidP="00612D50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3B1B1C" w:rsidRPr="00F13948" w:rsidRDefault="00765E3A" w:rsidP="00765E3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B1B1C" w:rsidRPr="00F13948">
        <w:rPr>
          <w:rFonts w:ascii="Times New Roman" w:hAnsi="Times New Roman" w:cs="Times New Roman"/>
          <w:sz w:val="28"/>
          <w:szCs w:val="28"/>
        </w:rPr>
        <w:t>Ответы: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F13948">
        <w:rPr>
          <w:rFonts w:ascii="Times New Roman" w:hAnsi="Times New Roman" w:cs="Times New Roman"/>
          <w:sz w:val="28"/>
          <w:szCs w:val="28"/>
        </w:rPr>
        <w:t>Ижемский</w:t>
      </w:r>
      <w:proofErr w:type="spellEnd"/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F13948">
        <w:rPr>
          <w:rFonts w:ascii="Times New Roman" w:hAnsi="Times New Roman" w:cs="Times New Roman"/>
          <w:sz w:val="28"/>
          <w:szCs w:val="28"/>
        </w:rPr>
        <w:t>Удорский</w:t>
      </w:r>
      <w:proofErr w:type="spellEnd"/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Декор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Лаз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Мода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Вышивка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F13948">
        <w:rPr>
          <w:rFonts w:ascii="Times New Roman" w:hAnsi="Times New Roman" w:cs="Times New Roman"/>
          <w:sz w:val="28"/>
          <w:szCs w:val="28"/>
        </w:rPr>
        <w:t>Сысольский</w:t>
      </w:r>
      <w:proofErr w:type="spellEnd"/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F13948">
        <w:rPr>
          <w:rFonts w:ascii="Times New Roman" w:hAnsi="Times New Roman" w:cs="Times New Roman"/>
          <w:sz w:val="28"/>
          <w:szCs w:val="28"/>
        </w:rPr>
        <w:t>Косоклинник</w:t>
      </w:r>
      <w:proofErr w:type="spellEnd"/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Малица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Пимы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F13948">
        <w:rPr>
          <w:rFonts w:ascii="Times New Roman" w:hAnsi="Times New Roman" w:cs="Times New Roman"/>
          <w:sz w:val="28"/>
          <w:szCs w:val="28"/>
        </w:rPr>
        <w:t>Прилузский</w:t>
      </w:r>
      <w:proofErr w:type="spellEnd"/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Вычегодский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Сорока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Кисти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Бисера юр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Модельер</w:t>
      </w:r>
    </w:p>
    <w:p w:rsidR="003B1B1C" w:rsidRPr="00F13948" w:rsidRDefault="003B1B1C" w:rsidP="00612D50">
      <w:pPr>
        <w:numPr>
          <w:ilvl w:val="0"/>
          <w:numId w:val="32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13948">
        <w:rPr>
          <w:rFonts w:ascii="Times New Roman" w:hAnsi="Times New Roman" w:cs="Times New Roman"/>
          <w:sz w:val="28"/>
          <w:szCs w:val="28"/>
        </w:rPr>
        <w:t>Шёлк</w:t>
      </w:r>
    </w:p>
    <w:p w:rsidR="003B1B1C" w:rsidRPr="00F13948" w:rsidRDefault="003B1B1C" w:rsidP="00612D50">
      <w:pPr>
        <w:spacing w:line="36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rFonts w:ascii="Times New Roman" w:hAnsi="Times New Roman" w:cs="Times New Roman"/>
          <w:sz w:val="16"/>
          <w:szCs w:val="16"/>
        </w:rPr>
      </w:pPr>
    </w:p>
    <w:p w:rsidR="003B1B1C" w:rsidRDefault="003B1B1C" w:rsidP="00612D50">
      <w:pPr>
        <w:pStyle w:val="a4"/>
        <w:spacing w:after="0" w:line="360" w:lineRule="auto"/>
        <w:ind w:left="0"/>
        <w:rPr>
          <w:sz w:val="16"/>
          <w:szCs w:val="16"/>
        </w:rPr>
      </w:pPr>
    </w:p>
    <w:p w:rsidR="00765E3A" w:rsidRDefault="00765E3A" w:rsidP="00765E3A">
      <w:pPr>
        <w:spacing w:after="0" w:line="360" w:lineRule="auto"/>
        <w:ind w:right="57"/>
        <w:jc w:val="center"/>
        <w:rPr>
          <w:sz w:val="16"/>
          <w:szCs w:val="16"/>
        </w:rPr>
      </w:pPr>
    </w:p>
    <w:p w:rsidR="003F3AF7" w:rsidRPr="00621F7C" w:rsidRDefault="003F3AF7" w:rsidP="00765E3A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EE7E3C" w:rsidRPr="00621F7C">
        <w:rPr>
          <w:rFonts w:ascii="Times New Roman" w:hAnsi="Times New Roman" w:cs="Times New Roman"/>
          <w:b/>
          <w:sz w:val="28"/>
          <w:szCs w:val="28"/>
        </w:rPr>
        <w:t>3</w:t>
      </w:r>
    </w:p>
    <w:p w:rsidR="003F3AF7" w:rsidRDefault="003F3AF7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эскизов </w:t>
      </w:r>
      <w:r w:rsidR="00EE7E3C">
        <w:rPr>
          <w:rFonts w:ascii="Times New Roman" w:hAnsi="Times New Roman" w:cs="Times New Roman"/>
          <w:sz w:val="28"/>
          <w:szCs w:val="28"/>
        </w:rPr>
        <w:t xml:space="preserve">на основе </w:t>
      </w:r>
      <w:r>
        <w:rPr>
          <w:rFonts w:ascii="Times New Roman" w:hAnsi="Times New Roman" w:cs="Times New Roman"/>
          <w:sz w:val="28"/>
          <w:szCs w:val="28"/>
        </w:rPr>
        <w:t>национальных костюмов</w:t>
      </w:r>
      <w:r w:rsidR="001D3A8D">
        <w:rPr>
          <w:rFonts w:ascii="Times New Roman" w:hAnsi="Times New Roman" w:cs="Times New Roman"/>
          <w:sz w:val="28"/>
          <w:szCs w:val="28"/>
        </w:rPr>
        <w:t xml:space="preserve"> к</w:t>
      </w:r>
      <w:r w:rsidRPr="00FC23C0">
        <w:rPr>
          <w:rFonts w:ascii="Times New Roman" w:hAnsi="Times New Roman" w:cs="Times New Roman"/>
          <w:sz w:val="28"/>
          <w:szCs w:val="28"/>
        </w:rPr>
        <w:t>оми народа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3AF7" w:rsidRDefault="003F3AF7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учащимися 8- классов МОУ «СОШ №10» г Ухты.</w:t>
      </w: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8D9CD4" wp14:editId="0BC637FA">
            <wp:extent cx="4648200" cy="3486150"/>
            <wp:effectExtent l="0" t="0" r="0" b="0"/>
            <wp:docPr id="118" name="Рисунок 118" descr="https://pp.vk.me/c837320/v837320426/15f8/meSRZAy_0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vk.me/c837320/v837320426/15f8/meSRZAy_0V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17" cy="348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5E25D2" wp14:editId="0CDDC561">
            <wp:extent cx="2971800" cy="3962402"/>
            <wp:effectExtent l="0" t="0" r="0" b="0"/>
            <wp:docPr id="119" name="Рисунок 119" descr="https://pp.vk.me/c837320/v837320426/15da/nwfMVkw-O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837320/v837320426/15da/nwfMVkw-OB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637" cy="395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E9D6C8" wp14:editId="4FE18781">
            <wp:extent cx="4953000" cy="3714750"/>
            <wp:effectExtent l="0" t="0" r="0" b="0"/>
            <wp:docPr id="120" name="Рисунок 120" descr="E:\Моя работа\2016-17 уч год\фото работа\SAM_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оя работа\2016-17 уч год\фото работа\SAM_348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58" cy="371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A183955" wp14:editId="2E5C20B6">
            <wp:extent cx="4911725" cy="3683795"/>
            <wp:effectExtent l="0" t="0" r="0" b="0"/>
            <wp:docPr id="121" name="Рисунок 121" descr="E:\Моя работа\2016-17 уч год\фото работа\SAM_3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оя работа\2016-17 уч год\фото работа\SAM_35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69" cy="368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F3AF7" w:rsidRDefault="003F3AF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11C8" w:rsidRPr="00621F7C" w:rsidRDefault="00A311C8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3B32F2" w:rsidRPr="00621F7C">
        <w:rPr>
          <w:rFonts w:ascii="Times New Roman" w:hAnsi="Times New Roman" w:cs="Times New Roman"/>
          <w:b/>
          <w:sz w:val="28"/>
          <w:szCs w:val="28"/>
        </w:rPr>
        <w:t xml:space="preserve"> 4</w:t>
      </w:r>
    </w:p>
    <w:p w:rsidR="005602A7" w:rsidRDefault="005602A7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t xml:space="preserve">Изготовление </w:t>
      </w:r>
      <w:r w:rsidR="001E7ED3" w:rsidRPr="00FC23C0">
        <w:rPr>
          <w:rFonts w:ascii="Times New Roman" w:hAnsi="Times New Roman" w:cs="Times New Roman"/>
          <w:noProof/>
          <w:sz w:val="28"/>
          <w:szCs w:val="28"/>
        </w:rPr>
        <w:t xml:space="preserve">деревянных </w:t>
      </w:r>
      <w:r w:rsidRPr="00FC23C0">
        <w:rPr>
          <w:rFonts w:ascii="Times New Roman" w:hAnsi="Times New Roman" w:cs="Times New Roman"/>
          <w:noProof/>
          <w:sz w:val="28"/>
          <w:szCs w:val="28"/>
        </w:rPr>
        <w:t>болванок.</w:t>
      </w:r>
    </w:p>
    <w:p w:rsidR="00B852A7" w:rsidRPr="00FC23C0" w:rsidRDefault="00B852A7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12778" w:rsidRPr="00FC23C0" w:rsidRDefault="005602A7" w:rsidP="00612D50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5FADC0" wp14:editId="34996B1A">
            <wp:extent cx="3885860" cy="2171700"/>
            <wp:effectExtent l="0" t="0" r="0" b="0"/>
            <wp:docPr id="41" name="Рисунок 41" descr="https://pp.vk.me/c626117/v626117426/2faf3/rIKaFMnnk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6117/v626117426/2faf3/rIKaFMnnk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98" r="3365" b="23198"/>
                    <a:stretch/>
                  </pic:blipFill>
                  <pic:spPr bwMode="auto">
                    <a:xfrm>
                      <a:off x="0" y="0"/>
                      <a:ext cx="3884494" cy="217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02A7" w:rsidRPr="00FC23C0" w:rsidRDefault="005602A7" w:rsidP="00612D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AEA1CD" wp14:editId="5282421D">
            <wp:extent cx="3869394" cy="2647950"/>
            <wp:effectExtent l="0" t="0" r="0" b="0"/>
            <wp:docPr id="42" name="Рисунок 42" descr="https://pp.vk.me/c636121/v636121426/35b4f/VA8lpNRjP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36121/v636121426/35b4f/VA8lpNRjPS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1" t="10287" r="778" b="18661"/>
                    <a:stretch/>
                  </pic:blipFill>
                  <pic:spPr bwMode="auto">
                    <a:xfrm>
                      <a:off x="0" y="0"/>
                      <a:ext cx="3876958" cy="26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1C8" w:rsidRPr="00FC23C0" w:rsidRDefault="00A311C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311C8" w:rsidRPr="00FC23C0" w:rsidRDefault="00A311C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311C8" w:rsidRPr="00FC23C0" w:rsidRDefault="00A311C8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4775" w:rsidRDefault="0089477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4775" w:rsidRDefault="00894775" w:rsidP="00612D5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</w:p>
    <w:p w:rsidR="00765E3A" w:rsidRDefault="00765E3A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</w:p>
    <w:p w:rsidR="00896A97" w:rsidRPr="00621F7C" w:rsidRDefault="00896A97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EE7E3C" w:rsidRPr="00621F7C">
        <w:rPr>
          <w:rFonts w:ascii="Times New Roman" w:hAnsi="Times New Roman" w:cs="Times New Roman"/>
          <w:b/>
          <w:sz w:val="28"/>
          <w:szCs w:val="28"/>
        </w:rPr>
        <w:t>5</w:t>
      </w:r>
    </w:p>
    <w:p w:rsidR="00C75B9F" w:rsidRPr="00FC23C0" w:rsidRDefault="001D3A8D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</w:t>
      </w:r>
      <w:r w:rsidR="00C75B9F">
        <w:rPr>
          <w:rFonts w:ascii="Times New Roman" w:hAnsi="Times New Roman" w:cs="Times New Roman"/>
          <w:sz w:val="28"/>
          <w:szCs w:val="28"/>
        </w:rPr>
        <w:t>класс</w:t>
      </w:r>
    </w:p>
    <w:p w:rsidR="007613C8" w:rsidRPr="00FC23C0" w:rsidRDefault="007613C8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sz w:val="28"/>
          <w:szCs w:val="28"/>
        </w:rPr>
        <w:t>Эта</w:t>
      </w:r>
      <w:r w:rsidR="001D3A8D">
        <w:rPr>
          <w:rFonts w:ascii="Times New Roman" w:hAnsi="Times New Roman" w:cs="Times New Roman"/>
          <w:sz w:val="28"/>
          <w:szCs w:val="28"/>
        </w:rPr>
        <w:t xml:space="preserve">пы выполнения рубахи на основе </w:t>
      </w:r>
      <w:proofErr w:type="spellStart"/>
      <w:r w:rsidR="001D3A8D">
        <w:rPr>
          <w:rFonts w:ascii="Times New Roman" w:hAnsi="Times New Roman" w:cs="Times New Roman"/>
          <w:sz w:val="28"/>
          <w:szCs w:val="28"/>
        </w:rPr>
        <w:t>у</w:t>
      </w:r>
      <w:r w:rsidR="0011258C">
        <w:rPr>
          <w:rFonts w:ascii="Times New Roman" w:hAnsi="Times New Roman" w:cs="Times New Roman"/>
          <w:sz w:val="28"/>
          <w:szCs w:val="28"/>
        </w:rPr>
        <w:t>сть</w:t>
      </w:r>
      <w:proofErr w:type="spellEnd"/>
      <w:r w:rsidR="0011258C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ци</w:t>
      </w:r>
      <w:r w:rsidRPr="00FC23C0">
        <w:rPr>
          <w:rFonts w:ascii="Times New Roman" w:hAnsi="Times New Roman" w:cs="Times New Roman"/>
          <w:sz w:val="28"/>
          <w:szCs w:val="28"/>
        </w:rPr>
        <w:t>лемского</w:t>
      </w:r>
      <w:proofErr w:type="spellEnd"/>
      <w:r w:rsidRPr="00FC23C0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2F2A20" wp14:editId="2E6FF46E">
            <wp:extent cx="3724275" cy="2399108"/>
            <wp:effectExtent l="0" t="0" r="0" b="0"/>
            <wp:docPr id="39" name="Рисунок 39" descr="\\srv01\FolderRDR\ГорбуноваОЮ\Desktop\мастеркласс костюм\DSCF6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01\FolderRDR\ГорбуноваОЮ\Desktop\мастеркласс костюм\DSCF6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9" t="6323" r="10042"/>
                    <a:stretch/>
                  </pic:blipFill>
                  <pic:spPr bwMode="auto">
                    <a:xfrm>
                      <a:off x="0" y="0"/>
                      <a:ext cx="3724017" cy="239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0DB88" wp14:editId="73F2B364">
            <wp:extent cx="3770448" cy="2284808"/>
            <wp:effectExtent l="0" t="0" r="0" b="0"/>
            <wp:docPr id="40" name="Рисунок 40" descr="\\srv01\FolderRDR\ГорбуноваОЮ\Desktop\мастеркласс костюм\DSCF6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rv01\FolderRDR\ГорбуноваОЮ\Desktop\мастеркласс костюм\DSCF6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" t="6648" r="11088" b="47"/>
                    <a:stretch/>
                  </pic:blipFill>
                  <pic:spPr bwMode="auto">
                    <a:xfrm>
                      <a:off x="0" y="0"/>
                      <a:ext cx="3770187" cy="22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D8EC01" wp14:editId="5CE2B2C3">
            <wp:extent cx="2781300" cy="2895598"/>
            <wp:effectExtent l="0" t="0" r="0" b="0"/>
            <wp:docPr id="43" name="Рисунок 43" descr="\\srv01\FolderRDR\ГорбуноваОЮ\Desktop\мастеркласс костюм\DSCF6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rv01\FolderRDR\ГорбуноваОЮ\Desktop\мастеркласс костюм\DSCF6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6" t="653" r="29227" b="-1"/>
                    <a:stretch/>
                  </pic:blipFill>
                  <pic:spPr bwMode="auto">
                    <a:xfrm>
                      <a:off x="0" y="0"/>
                      <a:ext cx="2779816" cy="289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F0B8DB" wp14:editId="50F0977A">
            <wp:extent cx="4286250" cy="3105150"/>
            <wp:effectExtent l="0" t="0" r="0" b="0"/>
            <wp:docPr id="49" name="Рисунок 49" descr="\\srv01\FolderRDR\ГорбуноваОЮ\Desktop\мастеркласс костюм\DSCF6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srv01\FolderRDR\ГорбуноваОЮ\Desktop\мастеркласс костюм\DSCF6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7122" r="23718"/>
                    <a:stretch/>
                  </pic:blipFill>
                  <pic:spPr bwMode="auto">
                    <a:xfrm>
                      <a:off x="0" y="0"/>
                      <a:ext cx="4283960" cy="310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F00F25" wp14:editId="6C81C087">
            <wp:extent cx="4351867" cy="2447925"/>
            <wp:effectExtent l="0" t="0" r="0" b="0"/>
            <wp:docPr id="50" name="Рисунок 50" descr="\\srv01\FolderRDR\ГорбуноваОЮ\Desktop\мастеркласс костюм\DSCF6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srv01\FolderRDR\ГорбуноваОЮ\Desktop\мастеркласс костюм\DSCF62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542" cy="244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C3DCD3" wp14:editId="1CFB6624">
            <wp:extent cx="4438997" cy="2743200"/>
            <wp:effectExtent l="0" t="0" r="0" b="0"/>
            <wp:docPr id="51" name="Рисунок 51" descr="\\srv01\FolderRDR\ГорбуноваОЮ\Desktop\мастеркласс костюм\DSCF6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v01\FolderRDR\ГорбуноваОЮ\Desktop\мастеркласс костюм\DSCF6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" t="5983" r="12180"/>
                    <a:stretch/>
                  </pic:blipFill>
                  <pic:spPr bwMode="auto">
                    <a:xfrm>
                      <a:off x="0" y="0"/>
                      <a:ext cx="4436626" cy="274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8A4499" wp14:editId="1A769367">
            <wp:extent cx="4695825" cy="2998819"/>
            <wp:effectExtent l="0" t="0" r="0" b="0"/>
            <wp:docPr id="52" name="Рисунок 52" descr="\\srv01\FolderRDR\ГорбуноваОЮ\Desktop\мастеркласс костюм\DSCF6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rv01\FolderRDR\ГорбуноваОЮ\Desktop\мастеркласс костюм\DSCF6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4" t="5147" r="11489"/>
                    <a:stretch/>
                  </pic:blipFill>
                  <pic:spPr bwMode="auto">
                    <a:xfrm>
                      <a:off x="0" y="0"/>
                      <a:ext cx="4693316" cy="299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018699" wp14:editId="1F956D8E">
            <wp:extent cx="4695825" cy="2681062"/>
            <wp:effectExtent l="0" t="0" r="0" b="0"/>
            <wp:docPr id="53" name="Рисунок 53" descr="\\srv01\FolderRDR\ГорбуноваОЮ\Desktop\мастеркласс костюм\DSCF6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srv01\FolderRDR\ГорбуноваОЮ\Desktop\мастеркласс костюм\DSCF6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" r="4074"/>
                    <a:stretch/>
                  </pic:blipFill>
                  <pic:spPr bwMode="auto">
                    <a:xfrm>
                      <a:off x="0" y="0"/>
                      <a:ext cx="4694486" cy="268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98AF7C" wp14:editId="76910C26">
            <wp:extent cx="4648200" cy="3219450"/>
            <wp:effectExtent l="0" t="0" r="0" b="0"/>
            <wp:docPr id="54" name="Рисунок 54" descr="\\srv01\FolderRDR\ГорбуноваОЮ\Desktop\мастеркласс костюм\DSCF6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rv01\FolderRDR\ГорбуноваОЮ\Desktop\мастеркласс костюм\DSCF6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" t="3704" r="16987"/>
                    <a:stretch/>
                  </pic:blipFill>
                  <pic:spPr bwMode="auto">
                    <a:xfrm>
                      <a:off x="0" y="0"/>
                      <a:ext cx="4645717" cy="321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C23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8C016C" wp14:editId="571F4A33">
            <wp:extent cx="4056770" cy="2762250"/>
            <wp:effectExtent l="0" t="0" r="0" b="0"/>
            <wp:docPr id="55" name="Рисунок 55" descr="\\srv01\FolderRDR\ГорбуноваОЮ\Desktop\мастеркласс костюм\DSCF6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v01\FolderRDR\ГорбуноваОЮ\Desktop\мастеркласс костюм\DSCF6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0" r="7550"/>
                    <a:stretch/>
                  </pic:blipFill>
                  <pic:spPr bwMode="auto">
                    <a:xfrm>
                      <a:off x="0" y="0"/>
                      <a:ext cx="4054603" cy="27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Pr="00FC23C0" w:rsidRDefault="007613C8" w:rsidP="00612D50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13C8" w:rsidRDefault="007613C8" w:rsidP="00612D50">
      <w:pPr>
        <w:pStyle w:val="a4"/>
        <w:spacing w:line="360" w:lineRule="auto"/>
      </w:pPr>
    </w:p>
    <w:p w:rsidR="007613C8" w:rsidRDefault="007613C8" w:rsidP="00612D50">
      <w:pPr>
        <w:pStyle w:val="a4"/>
        <w:spacing w:line="360" w:lineRule="auto"/>
      </w:pPr>
    </w:p>
    <w:p w:rsidR="00765E3A" w:rsidRDefault="00765E3A" w:rsidP="00612D50">
      <w:pPr>
        <w:spacing w:after="0" w:line="360" w:lineRule="auto"/>
        <w:ind w:right="57"/>
        <w:jc w:val="center"/>
      </w:pPr>
    </w:p>
    <w:p w:rsidR="007613C8" w:rsidRPr="00621F7C" w:rsidRDefault="00EE7E3C" w:rsidP="00612D50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C75B9F" w:rsidRPr="00C75B9F" w:rsidRDefault="00C75B9F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 </w:t>
      </w:r>
      <w:r w:rsidR="0011258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класс</w:t>
      </w:r>
    </w:p>
    <w:p w:rsidR="007613C8" w:rsidRPr="00C75B9F" w:rsidRDefault="007613C8" w:rsidP="00612D50">
      <w:pPr>
        <w:pStyle w:val="a4"/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выпол</w:t>
      </w:r>
      <w:r w:rsidR="0011258C">
        <w:rPr>
          <w:rFonts w:ascii="Times New Roman" w:hAnsi="Times New Roman" w:cs="Times New Roman"/>
          <w:sz w:val="28"/>
          <w:szCs w:val="28"/>
        </w:rPr>
        <w:t xml:space="preserve">нения сарафана на основе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усть-ц</w:t>
      </w:r>
      <w:r w:rsidR="001F00FF">
        <w:rPr>
          <w:rFonts w:ascii="Times New Roman" w:hAnsi="Times New Roman" w:cs="Times New Roman"/>
          <w:sz w:val="28"/>
          <w:szCs w:val="28"/>
        </w:rPr>
        <w:t>и</w:t>
      </w:r>
      <w:r w:rsidRPr="00C75B9F">
        <w:rPr>
          <w:rFonts w:ascii="Times New Roman" w:hAnsi="Times New Roman" w:cs="Times New Roman"/>
          <w:sz w:val="28"/>
          <w:szCs w:val="28"/>
        </w:rPr>
        <w:t>лемского</w:t>
      </w:r>
      <w:proofErr w:type="spellEnd"/>
      <w:r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7613C8" w:rsidRDefault="007613C8" w:rsidP="00612D50">
      <w:pPr>
        <w:pStyle w:val="a4"/>
        <w:numPr>
          <w:ilvl w:val="0"/>
          <w:numId w:val="12"/>
        </w:numPr>
        <w:spacing w:line="360" w:lineRule="auto"/>
      </w:pPr>
      <w:r>
        <w:rPr>
          <w:noProof/>
        </w:rPr>
        <w:drawing>
          <wp:inline distT="0" distB="0" distL="0" distR="0" wp14:anchorId="666E68AE" wp14:editId="34B2D977">
            <wp:extent cx="4461935" cy="2509837"/>
            <wp:effectExtent l="0" t="0" r="0" b="0"/>
            <wp:docPr id="56" name="Рисунок 56" descr="\\srv01\FolderRDR\ГорбуноваОЮ\Desktop\мастеркласс костюм\DSCF6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rv01\FolderRDR\ГорбуноваОЮ\Desktop\мастеркласс костюм\DSCF62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928" cy="251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2"/>
        </w:numPr>
        <w:spacing w:line="360" w:lineRule="auto"/>
      </w:pPr>
      <w:r>
        <w:rPr>
          <w:noProof/>
        </w:rPr>
        <w:drawing>
          <wp:inline distT="0" distB="0" distL="0" distR="0" wp14:anchorId="4C4D868B" wp14:editId="552F53F1">
            <wp:extent cx="4399492" cy="2474714"/>
            <wp:effectExtent l="0" t="0" r="0" b="0"/>
            <wp:docPr id="57" name="Рисунок 57" descr="\\srv01\FolderRDR\ГорбуноваОЮ\Desktop\мастеркласс костюм\DSCF6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rv01\FolderRDR\ГорбуноваОЮ\Desktop\мастеркласс костюм\DSCF62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142" cy="247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2"/>
        </w:numPr>
        <w:spacing w:line="360" w:lineRule="auto"/>
      </w:pPr>
      <w:r>
        <w:rPr>
          <w:noProof/>
        </w:rPr>
        <w:drawing>
          <wp:inline distT="0" distB="0" distL="0" distR="0" wp14:anchorId="13B42F67" wp14:editId="028B36A6">
            <wp:extent cx="4229100" cy="2378869"/>
            <wp:effectExtent l="0" t="0" r="0" b="0"/>
            <wp:docPr id="58" name="Рисунок 58" descr="\\srv01\FolderRDR\ГорбуноваОЮ\Desktop\мастеркласс костюм\DSCF6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rv01\FolderRDR\ГорбуноваОЮ\Desktop\мастеркласс костюм\DSCF62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318" cy="238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E3A" w:rsidRDefault="00765E3A" w:rsidP="00612D50">
      <w:pPr>
        <w:pStyle w:val="a4"/>
        <w:spacing w:after="0" w:line="360" w:lineRule="auto"/>
        <w:ind w:left="57" w:right="57"/>
        <w:jc w:val="center"/>
      </w:pPr>
    </w:p>
    <w:p w:rsidR="007613C8" w:rsidRPr="00621F7C" w:rsidRDefault="00EE7E3C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:rsidR="00C75B9F" w:rsidRPr="00C75B9F" w:rsidRDefault="00C75B9F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</w:t>
      </w:r>
      <w:r w:rsidR="0011258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</w:p>
    <w:p w:rsidR="007613C8" w:rsidRPr="00C75B9F" w:rsidRDefault="007613C8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выполн</w:t>
      </w:r>
      <w:r w:rsidR="0011258C">
        <w:rPr>
          <w:rFonts w:ascii="Times New Roman" w:hAnsi="Times New Roman" w:cs="Times New Roman"/>
          <w:sz w:val="28"/>
          <w:szCs w:val="28"/>
        </w:rPr>
        <w:t xml:space="preserve">ение передника на основе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усть-ц</w:t>
      </w:r>
      <w:r w:rsidR="001F00FF">
        <w:rPr>
          <w:rFonts w:ascii="Times New Roman" w:hAnsi="Times New Roman" w:cs="Times New Roman"/>
          <w:sz w:val="28"/>
          <w:szCs w:val="28"/>
        </w:rPr>
        <w:t>и</w:t>
      </w:r>
      <w:r w:rsidRPr="00C75B9F">
        <w:rPr>
          <w:rFonts w:ascii="Times New Roman" w:hAnsi="Times New Roman" w:cs="Times New Roman"/>
          <w:sz w:val="28"/>
          <w:szCs w:val="28"/>
        </w:rPr>
        <w:t>лемского</w:t>
      </w:r>
      <w:proofErr w:type="spellEnd"/>
      <w:r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7613C8" w:rsidRDefault="007613C8" w:rsidP="00612D50">
      <w:pPr>
        <w:pStyle w:val="a4"/>
        <w:numPr>
          <w:ilvl w:val="0"/>
          <w:numId w:val="13"/>
        </w:numPr>
        <w:spacing w:line="360" w:lineRule="auto"/>
      </w:pPr>
      <w:r>
        <w:rPr>
          <w:noProof/>
        </w:rPr>
        <w:drawing>
          <wp:inline distT="0" distB="0" distL="0" distR="0" wp14:anchorId="31BC2292" wp14:editId="19871196">
            <wp:extent cx="4352925" cy="2448521"/>
            <wp:effectExtent l="0" t="0" r="0" b="0"/>
            <wp:docPr id="59" name="Рисунок 59" descr="\\srv01\FolderRDR\ГорбуноваОЮ\Desktop\мастеркласс костюм\DSCF6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rv01\FolderRDR\ГорбуноваОЮ\Desktop\мастеркласс костюм\DSCF62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662" cy="244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3"/>
        </w:numPr>
        <w:spacing w:line="360" w:lineRule="auto"/>
      </w:pPr>
      <w:r>
        <w:rPr>
          <w:noProof/>
        </w:rPr>
        <w:drawing>
          <wp:inline distT="0" distB="0" distL="0" distR="0" wp14:anchorId="6DBA6A1A" wp14:editId="238553A5">
            <wp:extent cx="4364567" cy="2455068"/>
            <wp:effectExtent l="0" t="0" r="0" b="0"/>
            <wp:docPr id="60" name="Рисунок 60" descr="\\srv01\FolderRDR\ГорбуноваОЮ\Desktop\мастеркласс костюм\DSCF6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rv01\FolderRDR\ГорбуноваОЮ\Desktop\мастеркласс костюм\DSCF62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000" cy="246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spacing w:line="360" w:lineRule="auto"/>
      </w:pPr>
    </w:p>
    <w:p w:rsidR="007613C8" w:rsidRDefault="007613C8" w:rsidP="00612D50">
      <w:pPr>
        <w:spacing w:line="360" w:lineRule="auto"/>
      </w:pPr>
    </w:p>
    <w:p w:rsidR="007613C8" w:rsidRDefault="007613C8" w:rsidP="00612D50">
      <w:pPr>
        <w:spacing w:line="360" w:lineRule="auto"/>
      </w:pPr>
    </w:p>
    <w:p w:rsidR="007613C8" w:rsidRDefault="007613C8" w:rsidP="00612D50">
      <w:pPr>
        <w:spacing w:line="360" w:lineRule="auto"/>
      </w:pPr>
    </w:p>
    <w:p w:rsidR="007613C8" w:rsidRDefault="007613C8" w:rsidP="00612D50">
      <w:pPr>
        <w:pStyle w:val="a4"/>
        <w:spacing w:line="360" w:lineRule="auto"/>
        <w:ind w:left="1080"/>
      </w:pPr>
    </w:p>
    <w:p w:rsidR="007613C8" w:rsidRDefault="007613C8" w:rsidP="00612D50">
      <w:pPr>
        <w:pStyle w:val="a4"/>
        <w:spacing w:line="360" w:lineRule="auto"/>
        <w:ind w:left="1080"/>
      </w:pPr>
    </w:p>
    <w:p w:rsidR="007613C8" w:rsidRDefault="007613C8" w:rsidP="00612D50">
      <w:pPr>
        <w:pStyle w:val="a4"/>
        <w:spacing w:line="360" w:lineRule="auto"/>
        <w:ind w:left="1080"/>
      </w:pPr>
    </w:p>
    <w:p w:rsidR="007613C8" w:rsidRDefault="007613C8" w:rsidP="00612D50">
      <w:pPr>
        <w:pStyle w:val="a4"/>
        <w:spacing w:line="360" w:lineRule="auto"/>
        <w:ind w:left="1080"/>
      </w:pPr>
    </w:p>
    <w:p w:rsidR="007613C8" w:rsidRDefault="007613C8" w:rsidP="00612D50">
      <w:pPr>
        <w:pStyle w:val="a4"/>
        <w:spacing w:line="360" w:lineRule="auto"/>
        <w:ind w:left="1080"/>
      </w:pPr>
    </w:p>
    <w:p w:rsidR="007613C8" w:rsidRPr="00621F7C" w:rsidRDefault="00EE7E3C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C75B9F" w:rsidRPr="00C75B9F" w:rsidRDefault="0011258C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</w:t>
      </w:r>
      <w:r w:rsidR="00C75B9F">
        <w:rPr>
          <w:rFonts w:ascii="Times New Roman" w:hAnsi="Times New Roman" w:cs="Times New Roman"/>
          <w:sz w:val="28"/>
          <w:szCs w:val="28"/>
        </w:rPr>
        <w:t>класс</w:t>
      </w:r>
    </w:p>
    <w:p w:rsidR="007613C8" w:rsidRPr="0035646C" w:rsidRDefault="007613C8" w:rsidP="00612D50">
      <w:pPr>
        <w:pStyle w:val="a4"/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выполнения коротеньки на основе</w:t>
      </w:r>
      <w:r w:rsidR="003564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усть-ц</w:t>
      </w:r>
      <w:r w:rsidR="001F00FF" w:rsidRPr="0035646C">
        <w:rPr>
          <w:rFonts w:ascii="Times New Roman" w:hAnsi="Times New Roman" w:cs="Times New Roman"/>
          <w:sz w:val="28"/>
          <w:szCs w:val="28"/>
        </w:rPr>
        <w:t>и</w:t>
      </w:r>
      <w:r w:rsidRPr="0035646C">
        <w:rPr>
          <w:rFonts w:ascii="Times New Roman" w:hAnsi="Times New Roman" w:cs="Times New Roman"/>
          <w:sz w:val="28"/>
          <w:szCs w:val="28"/>
        </w:rPr>
        <w:t>лемского</w:t>
      </w:r>
      <w:proofErr w:type="spellEnd"/>
      <w:r w:rsidRPr="0035646C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7613C8" w:rsidRDefault="007613C8" w:rsidP="00612D50">
      <w:pPr>
        <w:pStyle w:val="a4"/>
        <w:numPr>
          <w:ilvl w:val="0"/>
          <w:numId w:val="14"/>
        </w:numPr>
        <w:spacing w:line="360" w:lineRule="auto"/>
      </w:pPr>
      <w:r>
        <w:rPr>
          <w:noProof/>
        </w:rPr>
        <w:drawing>
          <wp:inline distT="0" distB="0" distL="0" distR="0" wp14:anchorId="4CE69F82" wp14:editId="46820B67">
            <wp:extent cx="4457700" cy="2507457"/>
            <wp:effectExtent l="0" t="0" r="0" b="0"/>
            <wp:docPr id="61" name="Рисунок 61" descr="\\srv01\FolderRDR\ГорбуноваОЮ\Desktop\мастеркласс костюм\DSCF6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rv01\FolderRDR\ГорбуноваОЮ\Desktop\мастеркласс костюм\DSCF62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414" cy="250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4"/>
        </w:numPr>
        <w:spacing w:line="360" w:lineRule="auto"/>
      </w:pPr>
      <w:r>
        <w:rPr>
          <w:noProof/>
        </w:rPr>
        <w:drawing>
          <wp:inline distT="0" distB="0" distL="0" distR="0" wp14:anchorId="05FC4BB5" wp14:editId="3AF117B3">
            <wp:extent cx="4505325" cy="2534246"/>
            <wp:effectExtent l="0" t="0" r="0" b="0"/>
            <wp:docPr id="62" name="Рисунок 62" descr="\\srv01\FolderRDR\ГорбуноваОЮ\Desktop\мастеркласс костюм\DSCF6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v01\FolderRDR\ГорбуноваОЮ\Desktop\мастеркласс костюм\DSCF625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647" cy="253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4"/>
        </w:numPr>
        <w:spacing w:line="360" w:lineRule="auto"/>
      </w:pPr>
      <w:r>
        <w:rPr>
          <w:noProof/>
        </w:rPr>
        <w:drawing>
          <wp:inline distT="0" distB="0" distL="0" distR="0" wp14:anchorId="4E2709AA" wp14:editId="4AAA9E37">
            <wp:extent cx="4457700" cy="2507456"/>
            <wp:effectExtent l="0" t="0" r="0" b="0"/>
            <wp:docPr id="63" name="Рисунок 63" descr="\\srv01\FolderRDR\ГорбуноваОЮ\Desktop\мастеркласс костюм\DSCF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rv01\FolderRDR\ГорбуноваОЮ\Desktop\мастеркласс костюм\DSCF62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160" cy="25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4"/>
        </w:numPr>
        <w:spacing w:line="360" w:lineRule="auto"/>
      </w:pPr>
      <w:r>
        <w:rPr>
          <w:noProof/>
        </w:rPr>
        <w:lastRenderedPageBreak/>
        <w:drawing>
          <wp:inline distT="0" distB="0" distL="0" distR="0" wp14:anchorId="0E848D8F" wp14:editId="0E3757CE">
            <wp:extent cx="4629150" cy="2603897"/>
            <wp:effectExtent l="0" t="0" r="0" b="0"/>
            <wp:docPr id="64" name="Рисунок 64" descr="\\srv01\FolderRDR\ГорбуноваОЮ\Desktop\мастеркласс костюм\DSCF6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v01\FolderRDR\ГорбуноваОЮ\Desktop\мастеркласс костюм\DSCF626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540" cy="260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pStyle w:val="a4"/>
        <w:numPr>
          <w:ilvl w:val="0"/>
          <w:numId w:val="14"/>
        </w:numPr>
        <w:spacing w:line="360" w:lineRule="auto"/>
      </w:pPr>
      <w:r>
        <w:rPr>
          <w:noProof/>
        </w:rPr>
        <w:drawing>
          <wp:inline distT="0" distB="0" distL="0" distR="0" wp14:anchorId="7C303DCB" wp14:editId="61BF8B48">
            <wp:extent cx="4543425" cy="2555677"/>
            <wp:effectExtent l="0" t="0" r="0" b="0"/>
            <wp:docPr id="65" name="Рисунок 65" descr="\\srv01\FolderRDR\ГорбуноваОЮ\Desktop\мастеркласс костюм\DSCF6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v01\FolderRDR\ГорбуноваОЮ\Desktop\мастеркласс костюм\DSCF626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98" cy="25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7613C8" w:rsidRDefault="007613C8" w:rsidP="00612D50">
      <w:pPr>
        <w:spacing w:line="360" w:lineRule="auto"/>
        <w:jc w:val="center"/>
      </w:pPr>
    </w:p>
    <w:p w:rsidR="008E17E3" w:rsidRPr="00621F7C" w:rsidRDefault="008E17E3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EE7E3C" w:rsidRPr="00621F7C">
        <w:rPr>
          <w:rFonts w:ascii="Times New Roman" w:hAnsi="Times New Roman" w:cs="Times New Roman"/>
          <w:b/>
          <w:sz w:val="28"/>
          <w:szCs w:val="28"/>
        </w:rPr>
        <w:t xml:space="preserve"> 9</w:t>
      </w:r>
    </w:p>
    <w:p w:rsidR="00C75B9F" w:rsidRPr="00C75B9F" w:rsidRDefault="00C75B9F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</w:t>
      </w:r>
      <w:r w:rsidR="0011258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</w:p>
    <w:p w:rsidR="00F114E5" w:rsidRPr="00C75B9F" w:rsidRDefault="00336DF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</w:t>
      </w:r>
      <w:r w:rsidR="00A311C8" w:rsidRPr="00C75B9F">
        <w:rPr>
          <w:rFonts w:ascii="Times New Roman" w:hAnsi="Times New Roman" w:cs="Times New Roman"/>
          <w:sz w:val="28"/>
          <w:szCs w:val="28"/>
        </w:rPr>
        <w:t>ыполнения</w:t>
      </w:r>
      <w:r w:rsidR="00F114E5" w:rsidRPr="00C75B9F">
        <w:rPr>
          <w:rFonts w:ascii="Times New Roman" w:hAnsi="Times New Roman" w:cs="Times New Roman"/>
          <w:sz w:val="28"/>
          <w:szCs w:val="28"/>
        </w:rPr>
        <w:t xml:space="preserve"> руба</w:t>
      </w:r>
      <w:r w:rsidR="00ED476B" w:rsidRPr="00C75B9F">
        <w:rPr>
          <w:rFonts w:ascii="Times New Roman" w:hAnsi="Times New Roman" w:cs="Times New Roman"/>
          <w:sz w:val="28"/>
          <w:szCs w:val="28"/>
        </w:rPr>
        <w:t>хи на основе</w:t>
      </w:r>
      <w:r w:rsidR="001125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в</w:t>
      </w:r>
      <w:r w:rsidR="00F114E5" w:rsidRPr="00C75B9F">
        <w:rPr>
          <w:rFonts w:ascii="Times New Roman" w:hAnsi="Times New Roman" w:cs="Times New Roman"/>
          <w:sz w:val="28"/>
          <w:szCs w:val="28"/>
        </w:rPr>
        <w:t>ерхневычегодского</w:t>
      </w:r>
      <w:proofErr w:type="spellEnd"/>
      <w:r w:rsidR="00F114E5"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F114E5" w:rsidRDefault="00F114E5" w:rsidP="00612D50">
      <w:pPr>
        <w:pStyle w:val="a4"/>
        <w:numPr>
          <w:ilvl w:val="0"/>
          <w:numId w:val="8"/>
        </w:numPr>
        <w:spacing w:line="360" w:lineRule="auto"/>
      </w:pPr>
      <w:r>
        <w:rPr>
          <w:noProof/>
        </w:rPr>
        <w:drawing>
          <wp:inline distT="0" distB="0" distL="0" distR="0" wp14:anchorId="0C4F30A3" wp14:editId="55098AC5">
            <wp:extent cx="4572000" cy="2571750"/>
            <wp:effectExtent l="0" t="0" r="0" b="0"/>
            <wp:docPr id="1" name="Рисунок 1" descr="\\srv01\FolderRDR\ГорбуноваОЮ\Desktop\мастеркласс костюм\DSCF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01\FolderRDR\ГорбуноваОЮ\Desktop\мастеркласс костюм\DSCF617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498" cy="257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4E5" w:rsidRDefault="00F114E5" w:rsidP="00612D50">
      <w:pPr>
        <w:pStyle w:val="a4"/>
        <w:spacing w:line="360" w:lineRule="auto"/>
      </w:pPr>
    </w:p>
    <w:p w:rsidR="00ED476B" w:rsidRDefault="00F114E5" w:rsidP="00612D50">
      <w:pPr>
        <w:pStyle w:val="a4"/>
        <w:numPr>
          <w:ilvl w:val="0"/>
          <w:numId w:val="8"/>
        </w:numPr>
        <w:spacing w:line="360" w:lineRule="auto"/>
      </w:pPr>
      <w:r>
        <w:rPr>
          <w:noProof/>
        </w:rPr>
        <w:drawing>
          <wp:inline distT="0" distB="0" distL="0" distR="0" wp14:anchorId="6A1D9230" wp14:editId="0B7E277D">
            <wp:extent cx="4571999" cy="2571750"/>
            <wp:effectExtent l="0" t="0" r="0" b="0"/>
            <wp:docPr id="2" name="Рисунок 2" descr="\\srv01\FolderRDR\ГорбуноваОЮ\Desktop\мастеркласс костюм\DSCF6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01\FolderRDR\ГорбуноваОЮ\Desktop\мастеркласс костюм\DSCF617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997" cy="25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76B" w:rsidRDefault="00ED476B" w:rsidP="00612D50">
      <w:pPr>
        <w:pStyle w:val="a4"/>
        <w:spacing w:line="360" w:lineRule="auto"/>
      </w:pPr>
    </w:p>
    <w:p w:rsidR="00ED476B" w:rsidRDefault="00ED476B" w:rsidP="00612D50">
      <w:pPr>
        <w:pStyle w:val="a4"/>
        <w:numPr>
          <w:ilvl w:val="0"/>
          <w:numId w:val="8"/>
        </w:numPr>
        <w:spacing w:line="360" w:lineRule="auto"/>
      </w:pPr>
      <w:r>
        <w:rPr>
          <w:noProof/>
        </w:rPr>
        <w:lastRenderedPageBreak/>
        <w:drawing>
          <wp:inline distT="0" distB="0" distL="0" distR="0" wp14:anchorId="01BD970B" wp14:editId="6158300D">
            <wp:extent cx="4538133" cy="2552700"/>
            <wp:effectExtent l="0" t="0" r="0" b="0"/>
            <wp:docPr id="4" name="Рисунок 4" descr="\\srv01\FolderRDR\ГорбуноваОЮ\Desktop\мастеркласс костюм\DSCF6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01\FolderRDR\ГорбуноваОЮ\Desktop\мастеркласс костюм\DSCF617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708" cy="255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76B" w:rsidRDefault="00F114E5" w:rsidP="00612D50">
      <w:pPr>
        <w:pStyle w:val="a4"/>
        <w:numPr>
          <w:ilvl w:val="0"/>
          <w:numId w:val="8"/>
        </w:numPr>
        <w:spacing w:line="360" w:lineRule="auto"/>
      </w:pPr>
      <w:r>
        <w:rPr>
          <w:noProof/>
        </w:rPr>
        <w:drawing>
          <wp:inline distT="0" distB="0" distL="0" distR="0" wp14:anchorId="0F383F44" wp14:editId="7BDFC454">
            <wp:extent cx="4538135" cy="2552700"/>
            <wp:effectExtent l="0" t="0" r="0" b="0"/>
            <wp:docPr id="3" name="Рисунок 3" descr="\\srv01\FolderRDR\ГорбуноваОЮ\Desktop\мастеркласс костюм\DSCF6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01\FolderRDR\ГорбуноваОЮ\Desktop\мастеркласс костюм\DSCF61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617" cy="254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1C8" w:rsidRDefault="00ED476B" w:rsidP="00612D50">
      <w:pPr>
        <w:spacing w:line="360" w:lineRule="auto"/>
      </w:pPr>
      <w:r w:rsidRPr="00ED476B">
        <w:t xml:space="preserve"> </w:t>
      </w: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A311C8" w:rsidRDefault="00A311C8" w:rsidP="00612D50">
      <w:pPr>
        <w:spacing w:line="360" w:lineRule="auto"/>
      </w:pPr>
    </w:p>
    <w:p w:rsidR="00E55E9C" w:rsidRPr="00621F7C" w:rsidRDefault="00EE7E3C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10</w:t>
      </w:r>
    </w:p>
    <w:p w:rsidR="00C75B9F" w:rsidRPr="00C75B9F" w:rsidRDefault="00C75B9F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 </w:t>
      </w:r>
      <w:r w:rsidR="0011258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класс</w:t>
      </w:r>
    </w:p>
    <w:p w:rsidR="00ED476B" w:rsidRPr="00C75B9F" w:rsidRDefault="00A311C8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выполнения</w:t>
      </w:r>
      <w:r w:rsidR="0011258C">
        <w:rPr>
          <w:rFonts w:ascii="Times New Roman" w:hAnsi="Times New Roman" w:cs="Times New Roman"/>
          <w:sz w:val="28"/>
          <w:szCs w:val="28"/>
        </w:rPr>
        <w:t xml:space="preserve"> сарафана на основе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в</w:t>
      </w:r>
      <w:r w:rsidR="00ED476B" w:rsidRPr="00C75B9F">
        <w:rPr>
          <w:rFonts w:ascii="Times New Roman" w:hAnsi="Times New Roman" w:cs="Times New Roman"/>
          <w:sz w:val="28"/>
          <w:szCs w:val="28"/>
        </w:rPr>
        <w:t>ерхневычегодского</w:t>
      </w:r>
      <w:proofErr w:type="spellEnd"/>
      <w:r w:rsidR="00ED476B"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ED476B" w:rsidRDefault="00ED476B" w:rsidP="00612D50">
      <w:pPr>
        <w:pStyle w:val="a4"/>
        <w:numPr>
          <w:ilvl w:val="0"/>
          <w:numId w:val="9"/>
        </w:numPr>
        <w:spacing w:line="360" w:lineRule="auto"/>
      </w:pPr>
      <w:r>
        <w:rPr>
          <w:noProof/>
        </w:rPr>
        <w:drawing>
          <wp:inline distT="0" distB="0" distL="0" distR="0" wp14:anchorId="527BC64C" wp14:editId="71732E25">
            <wp:extent cx="4741333" cy="2667000"/>
            <wp:effectExtent l="0" t="0" r="0" b="0"/>
            <wp:docPr id="5" name="Рисунок 5" descr="\\srv01\FolderRDR\ГорбуноваОЮ\Desktop\мастеркласс костюм\DSCF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01\FolderRDR\ГорбуноваОЮ\Desktop\мастеркласс костюм\DSCF618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800" cy="26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76B" w:rsidRDefault="00ED476B" w:rsidP="00612D50">
      <w:pPr>
        <w:pStyle w:val="a4"/>
        <w:numPr>
          <w:ilvl w:val="0"/>
          <w:numId w:val="9"/>
        </w:numPr>
        <w:spacing w:line="360" w:lineRule="auto"/>
      </w:pPr>
      <w:r>
        <w:rPr>
          <w:noProof/>
        </w:rPr>
        <w:drawing>
          <wp:inline distT="0" distB="0" distL="0" distR="0" wp14:anchorId="6ABE27CB" wp14:editId="1C09753C">
            <wp:extent cx="4739217" cy="2665809"/>
            <wp:effectExtent l="0" t="0" r="0" b="0"/>
            <wp:docPr id="6" name="Рисунок 6" descr="\\srv01\FolderRDR\ГорбуноваОЮ\Desktop\мастеркласс костюм\DSCF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01\FolderRDR\ГорбуноваОЮ\Desktop\мастеркласс костюм\DSCF618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750" cy="266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76B" w:rsidRDefault="00ED476B" w:rsidP="00612D50">
      <w:pPr>
        <w:pStyle w:val="a4"/>
        <w:numPr>
          <w:ilvl w:val="0"/>
          <w:numId w:val="9"/>
        </w:numPr>
        <w:spacing w:line="360" w:lineRule="auto"/>
      </w:pPr>
      <w:r>
        <w:rPr>
          <w:noProof/>
        </w:rPr>
        <w:lastRenderedPageBreak/>
        <w:drawing>
          <wp:inline distT="0" distB="0" distL="0" distR="0" wp14:anchorId="31E33426" wp14:editId="745455DE">
            <wp:extent cx="2181225" cy="2738059"/>
            <wp:effectExtent l="0" t="0" r="0" b="0"/>
            <wp:docPr id="7" name="Рисунок 7" descr="\\srv01\FolderRDR\ГорбуноваОЮ\Desktop\мастеркласс костюм\DSCF6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01\FolderRDR\ГорбуноваОЮ\Desktop\мастеркласс костюм\DSCF6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7" t="-3213" r="31325" b="-1"/>
                    <a:stretch/>
                  </pic:blipFill>
                  <pic:spPr bwMode="auto">
                    <a:xfrm>
                      <a:off x="0" y="0"/>
                      <a:ext cx="2183432" cy="274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4. </w:t>
      </w:r>
      <w:r>
        <w:rPr>
          <w:noProof/>
        </w:rPr>
        <w:drawing>
          <wp:inline distT="0" distB="0" distL="0" distR="0" wp14:anchorId="626F0B19" wp14:editId="5909BC09">
            <wp:extent cx="1676400" cy="2642069"/>
            <wp:effectExtent l="0" t="0" r="0" b="0"/>
            <wp:docPr id="8" name="Рисунок 8" descr="\\srv01\FolderRDR\ГорбуноваОЮ\Desktop\мастеркласс костюм\DSCF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01\FolderRDR\ГорбуноваОЮ\Desktop\мастеркласс костюм\DSCF6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3" t="4202" r="-1"/>
                    <a:stretch/>
                  </pic:blipFill>
                  <pic:spPr bwMode="auto">
                    <a:xfrm>
                      <a:off x="0" y="0"/>
                      <a:ext cx="1683242" cy="265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BF0" w:rsidRDefault="004C6BF0" w:rsidP="00612D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E3A" w:rsidRDefault="00765E3A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11C8" w:rsidRPr="00621F7C" w:rsidRDefault="00A311C8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621F7C">
        <w:rPr>
          <w:rFonts w:ascii="Times New Roman" w:hAnsi="Times New Roman" w:cs="Times New Roman"/>
          <w:b/>
          <w:sz w:val="28"/>
          <w:szCs w:val="28"/>
        </w:rPr>
        <w:t xml:space="preserve"> 11</w:t>
      </w:r>
    </w:p>
    <w:p w:rsidR="00C75B9F" w:rsidRPr="00C75B9F" w:rsidRDefault="0011258C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</w:t>
      </w:r>
      <w:r w:rsidR="00C75B9F">
        <w:rPr>
          <w:rFonts w:ascii="Times New Roman" w:hAnsi="Times New Roman" w:cs="Times New Roman"/>
          <w:sz w:val="28"/>
          <w:szCs w:val="28"/>
        </w:rPr>
        <w:t>класс</w:t>
      </w:r>
    </w:p>
    <w:p w:rsidR="00ED476B" w:rsidRPr="00C75B9F" w:rsidRDefault="00ED476B" w:rsidP="00612D50">
      <w:pPr>
        <w:spacing w:after="0" w:line="360" w:lineRule="auto"/>
        <w:ind w:left="57" w:right="57" w:firstLine="303"/>
        <w:jc w:val="both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Выпол</w:t>
      </w:r>
      <w:r w:rsidR="0011258C">
        <w:rPr>
          <w:rFonts w:ascii="Times New Roman" w:hAnsi="Times New Roman" w:cs="Times New Roman"/>
          <w:sz w:val="28"/>
          <w:szCs w:val="28"/>
        </w:rPr>
        <w:t>нение женского головного убора</w:t>
      </w:r>
      <w:r w:rsidR="00AF211D">
        <w:rPr>
          <w:rFonts w:ascii="Times New Roman" w:hAnsi="Times New Roman" w:cs="Times New Roman"/>
          <w:sz w:val="28"/>
          <w:szCs w:val="28"/>
        </w:rPr>
        <w:t xml:space="preserve"> (</w:t>
      </w:r>
      <w:r w:rsidR="0011258C">
        <w:rPr>
          <w:rFonts w:ascii="Times New Roman" w:hAnsi="Times New Roman" w:cs="Times New Roman"/>
          <w:sz w:val="28"/>
          <w:szCs w:val="28"/>
        </w:rPr>
        <w:t>платок</w:t>
      </w:r>
      <w:r w:rsidR="00AF211D">
        <w:rPr>
          <w:rFonts w:ascii="Times New Roman" w:hAnsi="Times New Roman" w:cs="Times New Roman"/>
          <w:sz w:val="28"/>
          <w:szCs w:val="28"/>
        </w:rPr>
        <w:t>)</w:t>
      </w:r>
      <w:r w:rsidR="0011258C">
        <w:rPr>
          <w:rFonts w:ascii="Times New Roman" w:hAnsi="Times New Roman" w:cs="Times New Roman"/>
          <w:sz w:val="28"/>
          <w:szCs w:val="28"/>
        </w:rPr>
        <w:t xml:space="preserve">  на основе </w:t>
      </w:r>
      <w:proofErr w:type="spellStart"/>
      <w:r w:rsidR="0011258C">
        <w:rPr>
          <w:rFonts w:ascii="Times New Roman" w:hAnsi="Times New Roman" w:cs="Times New Roman"/>
          <w:sz w:val="28"/>
          <w:szCs w:val="28"/>
        </w:rPr>
        <w:t>в</w:t>
      </w:r>
      <w:r w:rsidRPr="00C75B9F">
        <w:rPr>
          <w:rFonts w:ascii="Times New Roman" w:hAnsi="Times New Roman" w:cs="Times New Roman"/>
          <w:sz w:val="28"/>
          <w:szCs w:val="28"/>
        </w:rPr>
        <w:t>ерхневычегодского</w:t>
      </w:r>
      <w:proofErr w:type="spellEnd"/>
      <w:r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ED476B" w:rsidRDefault="00ED476B" w:rsidP="00612D50">
      <w:pPr>
        <w:spacing w:line="360" w:lineRule="auto"/>
        <w:ind w:left="360"/>
      </w:pPr>
      <w:r>
        <w:rPr>
          <w:noProof/>
        </w:rPr>
        <w:drawing>
          <wp:inline distT="0" distB="0" distL="0" distR="0" wp14:anchorId="657F8C12" wp14:editId="692D7078">
            <wp:extent cx="3838374" cy="2476500"/>
            <wp:effectExtent l="0" t="0" r="0" b="0"/>
            <wp:docPr id="9" name="Рисунок 9" descr="\\srv01\FolderRDR\ГорбуноваОЮ\Desktop\мастеркласс костюм\DSCF6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01\FolderRDR\ГорбуноваОЮ\Desktop\мастеркласс костюм\DSCF6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9" r="15727"/>
                    <a:stretch/>
                  </pic:blipFill>
                  <pic:spPr bwMode="auto">
                    <a:xfrm>
                      <a:off x="0" y="0"/>
                      <a:ext cx="3842054" cy="247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76B" w:rsidRDefault="00ED476B" w:rsidP="00612D50">
      <w:pPr>
        <w:spacing w:line="360" w:lineRule="auto"/>
        <w:ind w:left="360"/>
      </w:pPr>
      <w:r>
        <w:rPr>
          <w:noProof/>
        </w:rPr>
        <w:drawing>
          <wp:inline distT="0" distB="0" distL="0" distR="0" wp14:anchorId="0F4094F2" wp14:editId="3B9ECA3A">
            <wp:extent cx="3759879" cy="3781425"/>
            <wp:effectExtent l="0" t="0" r="0" b="0"/>
            <wp:docPr id="10" name="Рисунок 10" descr="\\srv01\FolderRDR\ГорбуноваОЮ\Desktop\мастеркласс костюм\DSCF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01\FolderRDR\ГорбуноваОЮ\Desktop\мастеркласс костюм\DSCF61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9" r="26122"/>
                    <a:stretch/>
                  </pic:blipFill>
                  <pic:spPr bwMode="auto">
                    <a:xfrm>
                      <a:off x="0" y="0"/>
                      <a:ext cx="3766459" cy="378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1C8" w:rsidRDefault="00A311C8" w:rsidP="00612D50">
      <w:pPr>
        <w:spacing w:line="360" w:lineRule="auto"/>
        <w:ind w:left="360"/>
      </w:pPr>
    </w:p>
    <w:p w:rsidR="00A311C8" w:rsidRDefault="00A311C8" w:rsidP="00612D50">
      <w:pPr>
        <w:spacing w:line="360" w:lineRule="auto"/>
        <w:ind w:left="360"/>
      </w:pPr>
    </w:p>
    <w:p w:rsidR="00A311C8" w:rsidRDefault="00A311C8" w:rsidP="00612D50">
      <w:pPr>
        <w:spacing w:line="360" w:lineRule="auto"/>
        <w:ind w:left="360"/>
      </w:pPr>
    </w:p>
    <w:p w:rsidR="00A311C8" w:rsidRPr="00621F7C" w:rsidRDefault="00A311C8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EE7E3C" w:rsidRPr="00621F7C">
        <w:rPr>
          <w:rFonts w:ascii="Times New Roman" w:hAnsi="Times New Roman" w:cs="Times New Roman"/>
          <w:b/>
          <w:sz w:val="28"/>
          <w:szCs w:val="28"/>
        </w:rPr>
        <w:t xml:space="preserve"> 12</w:t>
      </w:r>
    </w:p>
    <w:p w:rsidR="00C75B9F" w:rsidRPr="00C75B9F" w:rsidRDefault="00C75B9F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</w:t>
      </w:r>
      <w:r w:rsidR="00AF211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</w:p>
    <w:p w:rsidR="00ED476B" w:rsidRPr="00C75B9F" w:rsidRDefault="00A311C8" w:rsidP="00612D50">
      <w:pPr>
        <w:spacing w:after="0" w:line="360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Этапы выполнения</w:t>
      </w:r>
      <w:r w:rsidR="00ED476B" w:rsidRPr="00C75B9F">
        <w:rPr>
          <w:rFonts w:ascii="Times New Roman" w:hAnsi="Times New Roman" w:cs="Times New Roman"/>
          <w:sz w:val="28"/>
          <w:szCs w:val="28"/>
        </w:rPr>
        <w:t xml:space="preserve"> женского головного убора </w:t>
      </w:r>
      <w:r w:rsidR="00493948" w:rsidRPr="00C75B9F">
        <w:rPr>
          <w:rFonts w:ascii="Times New Roman" w:hAnsi="Times New Roman" w:cs="Times New Roman"/>
          <w:sz w:val="28"/>
          <w:szCs w:val="28"/>
        </w:rPr>
        <w:t xml:space="preserve">«кокошник» </w:t>
      </w:r>
      <w:r w:rsidR="00AF211D">
        <w:rPr>
          <w:rFonts w:ascii="Times New Roman" w:hAnsi="Times New Roman" w:cs="Times New Roman"/>
          <w:sz w:val="28"/>
          <w:szCs w:val="28"/>
        </w:rPr>
        <w:t xml:space="preserve">на основе </w:t>
      </w:r>
      <w:proofErr w:type="spellStart"/>
      <w:r w:rsidR="00AF211D">
        <w:rPr>
          <w:rFonts w:ascii="Times New Roman" w:hAnsi="Times New Roman" w:cs="Times New Roman"/>
          <w:sz w:val="28"/>
          <w:szCs w:val="28"/>
        </w:rPr>
        <w:t>в</w:t>
      </w:r>
      <w:r w:rsidR="00ED476B" w:rsidRPr="00C75B9F">
        <w:rPr>
          <w:rFonts w:ascii="Times New Roman" w:hAnsi="Times New Roman" w:cs="Times New Roman"/>
          <w:sz w:val="28"/>
          <w:szCs w:val="28"/>
        </w:rPr>
        <w:t>ерхневычегодского</w:t>
      </w:r>
      <w:proofErr w:type="spellEnd"/>
      <w:r w:rsidR="00ED476B"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ED476B" w:rsidRDefault="00ED476B" w:rsidP="00612D50">
      <w:pPr>
        <w:spacing w:after="0" w:line="360" w:lineRule="auto"/>
        <w:jc w:val="both"/>
      </w:pPr>
    </w:p>
    <w:p w:rsidR="00ED476B" w:rsidRDefault="00ED476B" w:rsidP="00612D50">
      <w:pPr>
        <w:pStyle w:val="a4"/>
        <w:numPr>
          <w:ilvl w:val="0"/>
          <w:numId w:val="10"/>
        </w:numPr>
        <w:spacing w:after="0" w:line="360" w:lineRule="auto"/>
        <w:ind w:left="0" w:hanging="357"/>
        <w:jc w:val="both"/>
      </w:pPr>
      <w:r>
        <w:rPr>
          <w:noProof/>
        </w:rPr>
        <w:drawing>
          <wp:inline distT="0" distB="0" distL="0" distR="0" wp14:anchorId="55C0E364" wp14:editId="63E068BD">
            <wp:extent cx="2439280" cy="1847850"/>
            <wp:effectExtent l="0" t="0" r="0" b="0"/>
            <wp:docPr id="11" name="Рисунок 11" descr="\\srv01\FolderRDR\ГорбуноваОЮ\Desktop\мастеркласс костюм\DSCF6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01\FolderRDR\ГорбуноваОЮ\Desktop\мастеркласс костюм\DSCF6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0" t="15405" r="28365" b="22222"/>
                    <a:stretch/>
                  </pic:blipFill>
                  <pic:spPr bwMode="auto">
                    <a:xfrm>
                      <a:off x="0" y="0"/>
                      <a:ext cx="2448809" cy="185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11C8">
        <w:rPr>
          <w:noProof/>
        </w:rPr>
        <w:t xml:space="preserve"> 2. </w:t>
      </w:r>
      <w:r w:rsidR="00A311C8">
        <w:rPr>
          <w:noProof/>
        </w:rPr>
        <w:drawing>
          <wp:inline distT="0" distB="0" distL="0" distR="0" wp14:anchorId="331F0CB4" wp14:editId="49371A66">
            <wp:extent cx="2838450" cy="1828800"/>
            <wp:effectExtent l="0" t="0" r="0" b="0"/>
            <wp:docPr id="12" name="Рисунок 12" descr="\\srv01\FolderRDR\ГорбуноваОЮ\Desktop\мастеркласс костюм\DSCF6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01\FolderRDR\ГорбуноваОЮ\Desktop\мастеркласс костюм\DSCF6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5" t="21278" r="25961" b="28007"/>
                    <a:stretch/>
                  </pic:blipFill>
                  <pic:spPr bwMode="auto">
                    <a:xfrm>
                      <a:off x="0" y="0"/>
                      <a:ext cx="28384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948" w:rsidRDefault="00493948" w:rsidP="00612D50">
      <w:pPr>
        <w:pStyle w:val="a4"/>
        <w:spacing w:after="0" w:line="360" w:lineRule="auto"/>
        <w:ind w:left="0"/>
        <w:jc w:val="both"/>
      </w:pPr>
    </w:p>
    <w:p w:rsidR="00493948" w:rsidRDefault="00FD5F8D" w:rsidP="00612D50">
      <w:pPr>
        <w:spacing w:after="0" w:line="360" w:lineRule="auto"/>
        <w:jc w:val="both"/>
      </w:pPr>
      <w:r>
        <w:rPr>
          <w:noProof/>
        </w:rPr>
        <w:t xml:space="preserve">3. </w:t>
      </w:r>
      <w:r w:rsidR="00493948">
        <w:rPr>
          <w:noProof/>
        </w:rPr>
        <w:drawing>
          <wp:inline distT="0" distB="0" distL="0" distR="0" wp14:anchorId="61FCA00E" wp14:editId="33953398">
            <wp:extent cx="2486025" cy="1856272"/>
            <wp:effectExtent l="0" t="0" r="0" b="0"/>
            <wp:docPr id="13" name="Рисунок 13" descr="\\srv01\FolderRDR\ГорбуноваОЮ\Desktop\мастеркласс костюм\DSCF6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rv01\FolderRDR\ГорбуноваОЮ\Desktop\мастеркласс костюм\DSCF61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0" t="-2994" r="22714" b="-1"/>
                    <a:stretch/>
                  </pic:blipFill>
                  <pic:spPr bwMode="auto">
                    <a:xfrm>
                      <a:off x="0" y="0"/>
                      <a:ext cx="2485902" cy="18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11C8">
        <w:rPr>
          <w:noProof/>
        </w:rPr>
        <w:t xml:space="preserve"> 4.</w:t>
      </w:r>
      <w:r w:rsidR="00E7150D">
        <w:rPr>
          <w:noProof/>
        </w:rPr>
        <w:t xml:space="preserve"> </w:t>
      </w:r>
      <w:r w:rsidR="00A311C8">
        <w:rPr>
          <w:noProof/>
        </w:rPr>
        <w:drawing>
          <wp:inline distT="0" distB="0" distL="0" distR="0" wp14:anchorId="7DE92761" wp14:editId="7498BA48">
            <wp:extent cx="2619375" cy="1807732"/>
            <wp:effectExtent l="0" t="0" r="0" b="0"/>
            <wp:docPr id="14" name="Рисунок 14" descr="\\srv01\FolderRDR\ГорбуноваОЮ\Desktop\мастеркласс костюм\DSCF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rv01\FolderRDR\ГорбуноваОЮ\Desktop\мастеркласс костюм\DSCF6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27"/>
                    <a:stretch/>
                  </pic:blipFill>
                  <pic:spPr bwMode="auto">
                    <a:xfrm>
                      <a:off x="0" y="0"/>
                      <a:ext cx="2622180" cy="180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948" w:rsidRDefault="00765E3A" w:rsidP="00765E3A">
      <w:pPr>
        <w:pStyle w:val="a4"/>
        <w:spacing w:after="0" w:line="360" w:lineRule="auto"/>
        <w:ind w:left="0"/>
        <w:jc w:val="both"/>
      </w:pPr>
      <w:r>
        <w:rPr>
          <w:noProof/>
        </w:rPr>
        <w:t xml:space="preserve"> 5</w:t>
      </w:r>
      <w:r w:rsidR="00E7150D">
        <w:rPr>
          <w:noProof/>
        </w:rPr>
        <w:t xml:space="preserve">. </w:t>
      </w:r>
      <w:r w:rsidR="00E7150D">
        <w:rPr>
          <w:noProof/>
        </w:rPr>
        <w:drawing>
          <wp:inline distT="0" distB="0" distL="0" distR="0" wp14:anchorId="30E76566" wp14:editId="3829D851">
            <wp:extent cx="2639182" cy="1415058"/>
            <wp:effectExtent l="0" t="0" r="8890" b="0"/>
            <wp:docPr id="16" name="Рисунок 16" descr="\\srv01\FolderRDR\ГорбуноваОЮ\Desktop\мастеркласс костюм\DSCF6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rv01\FolderRDR\ГорбуноваОЮ\Desktop\мастеркласс костюм\DSCF6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" t="8743"/>
                    <a:stretch/>
                  </pic:blipFill>
                  <pic:spPr bwMode="auto">
                    <a:xfrm>
                      <a:off x="0" y="0"/>
                      <a:ext cx="2639786" cy="141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6. </w:t>
      </w:r>
      <w:r>
        <w:rPr>
          <w:noProof/>
        </w:rPr>
        <w:drawing>
          <wp:inline distT="0" distB="0" distL="0" distR="0" wp14:anchorId="40DEC309" wp14:editId="3CED126D">
            <wp:extent cx="2498574" cy="1552575"/>
            <wp:effectExtent l="0" t="0" r="0" b="0"/>
            <wp:docPr id="36" name="Рисунок 36" descr="\\srv01\FolderRDR\ГорбуноваОЮ\Desktop\мастеркласс костюм\DSCF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rv01\FolderRDR\ГорбуноваОЮ\Desktop\мастеркласс костюм\DSCF6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r="4089"/>
                    <a:stretch/>
                  </pic:blipFill>
                  <pic:spPr bwMode="auto">
                    <a:xfrm>
                      <a:off x="0" y="0"/>
                      <a:ext cx="2498574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948" w:rsidRDefault="00493948" w:rsidP="00612D50">
      <w:pPr>
        <w:pStyle w:val="a4"/>
        <w:spacing w:after="0" w:line="360" w:lineRule="auto"/>
        <w:ind w:left="0"/>
        <w:jc w:val="both"/>
      </w:pPr>
    </w:p>
    <w:p w:rsidR="00493948" w:rsidRDefault="00493948" w:rsidP="00765E3A">
      <w:pPr>
        <w:pStyle w:val="a4"/>
        <w:spacing w:after="0" w:line="360" w:lineRule="auto"/>
        <w:ind w:left="0"/>
        <w:jc w:val="both"/>
      </w:pPr>
    </w:p>
    <w:p w:rsidR="009375C5" w:rsidRDefault="009375C5" w:rsidP="00765E3A">
      <w:pPr>
        <w:pStyle w:val="a4"/>
        <w:spacing w:line="360" w:lineRule="auto"/>
      </w:pPr>
    </w:p>
    <w:p w:rsidR="008E17E3" w:rsidRDefault="008E17E3" w:rsidP="00612D50">
      <w:pPr>
        <w:spacing w:line="360" w:lineRule="auto"/>
        <w:jc w:val="center"/>
        <w:rPr>
          <w:b/>
          <w:sz w:val="32"/>
          <w:szCs w:val="32"/>
        </w:rPr>
      </w:pPr>
    </w:p>
    <w:p w:rsidR="00765E3A" w:rsidRDefault="00765E3A" w:rsidP="00765E3A">
      <w:pPr>
        <w:spacing w:after="0" w:line="360" w:lineRule="auto"/>
        <w:ind w:right="57"/>
        <w:rPr>
          <w:rFonts w:ascii="Times New Roman" w:hAnsi="Times New Roman" w:cs="Times New Roman"/>
          <w:b/>
          <w:sz w:val="28"/>
          <w:szCs w:val="28"/>
        </w:rPr>
      </w:pPr>
    </w:p>
    <w:p w:rsidR="00E55E9C" w:rsidRPr="00621F7C" w:rsidRDefault="00EE7E3C" w:rsidP="00765E3A">
      <w:pPr>
        <w:spacing w:after="0" w:line="36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F7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621F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1F7C">
        <w:rPr>
          <w:rFonts w:ascii="Times New Roman" w:hAnsi="Times New Roman" w:cs="Times New Roman"/>
          <w:b/>
          <w:sz w:val="28"/>
          <w:szCs w:val="28"/>
        </w:rPr>
        <w:t>13</w:t>
      </w:r>
    </w:p>
    <w:p w:rsidR="00AF211D" w:rsidRDefault="00E91E7D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 </w:t>
      </w:r>
      <w:r w:rsidR="00AF211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класс. </w:t>
      </w:r>
    </w:p>
    <w:p w:rsidR="001F3A9E" w:rsidRPr="00C75B9F" w:rsidRDefault="00E91E7D" w:rsidP="00612D50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</w:t>
      </w:r>
      <w:r w:rsidR="001F3A9E" w:rsidRPr="00C75B9F">
        <w:rPr>
          <w:rFonts w:ascii="Times New Roman" w:hAnsi="Times New Roman" w:cs="Times New Roman"/>
          <w:sz w:val="28"/>
          <w:szCs w:val="28"/>
        </w:rPr>
        <w:t>:</w:t>
      </w:r>
    </w:p>
    <w:p w:rsidR="00C75B9F" w:rsidRDefault="001E7ED3" w:rsidP="00612D50">
      <w:pPr>
        <w:spacing w:line="360" w:lineRule="auto"/>
      </w:pPr>
      <w:r>
        <w:t>1.</w:t>
      </w:r>
      <w:r w:rsidR="001F3A9E">
        <w:rPr>
          <w:noProof/>
        </w:rPr>
        <w:drawing>
          <wp:inline distT="0" distB="0" distL="0" distR="0" wp14:anchorId="7DE78CBC" wp14:editId="370F08CD">
            <wp:extent cx="2514600" cy="3352799"/>
            <wp:effectExtent l="0" t="0" r="0" b="635"/>
            <wp:docPr id="46" name="Рисунок 46" descr="https://pp.vk.me/c837227/v837227185/9c06/R0DFeu8Xd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837227/v837227185/9c06/R0DFeu8XdVI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71" cy="33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B9F">
        <w:t xml:space="preserve"> </w:t>
      </w:r>
    </w:p>
    <w:p w:rsidR="001F3A9E" w:rsidRPr="00C75B9F" w:rsidRDefault="00AF211D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Изготовление куклы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</w:t>
      </w:r>
      <w:r w:rsidR="00C75B9F" w:rsidRPr="00C75B9F">
        <w:rPr>
          <w:rFonts w:ascii="Times New Roman" w:hAnsi="Times New Roman" w:cs="Times New Roman"/>
          <w:sz w:val="28"/>
          <w:szCs w:val="28"/>
        </w:rPr>
        <w:t>ерхневычегодского</w:t>
      </w:r>
      <w:proofErr w:type="spellEnd"/>
      <w:r w:rsidR="00C75B9F"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1F3A9E" w:rsidRDefault="001E7ED3" w:rsidP="00612D50">
      <w:pPr>
        <w:spacing w:line="360" w:lineRule="auto"/>
      </w:pPr>
      <w:r>
        <w:t>2.</w:t>
      </w:r>
      <w:r w:rsidR="001F3A9E">
        <w:rPr>
          <w:noProof/>
        </w:rPr>
        <w:drawing>
          <wp:inline distT="0" distB="0" distL="0" distR="0" wp14:anchorId="56D167BA" wp14:editId="3A8540CF">
            <wp:extent cx="2571750" cy="3429001"/>
            <wp:effectExtent l="0" t="0" r="0" b="0"/>
            <wp:docPr id="47" name="Рисунок 47" descr="https://pp.vk.me/c837228/v837228185/dba3/vtxFdjl28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837228/v837228185/dba3/vtxFdjl28yM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327" cy="343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A9E">
        <w:rPr>
          <w:noProof/>
        </w:rPr>
        <w:drawing>
          <wp:inline distT="0" distB="0" distL="0" distR="0" wp14:anchorId="251410CE" wp14:editId="0DD56CE1">
            <wp:extent cx="2524125" cy="3365501"/>
            <wp:effectExtent l="0" t="0" r="0" b="6350"/>
            <wp:docPr id="48" name="Рисунок 48" descr="https://pp.vk.me/c837228/v837228185/dbad/yX28Bw2U-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837228/v837228185/dbad/yX28Bw2U-Do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76" cy="336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B9F" w:rsidRDefault="00C75B9F" w:rsidP="00612D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B9F">
        <w:rPr>
          <w:rFonts w:ascii="Times New Roman" w:hAnsi="Times New Roman" w:cs="Times New Roman"/>
          <w:sz w:val="28"/>
          <w:szCs w:val="28"/>
        </w:rPr>
        <w:t>Изго</w:t>
      </w:r>
      <w:r w:rsidR="00AF211D">
        <w:rPr>
          <w:rFonts w:ascii="Times New Roman" w:hAnsi="Times New Roman" w:cs="Times New Roman"/>
          <w:sz w:val="28"/>
          <w:szCs w:val="28"/>
        </w:rPr>
        <w:t xml:space="preserve">товление куклы на основе </w:t>
      </w:r>
      <w:proofErr w:type="spellStart"/>
      <w:r w:rsidR="00AF211D">
        <w:rPr>
          <w:rFonts w:ascii="Times New Roman" w:hAnsi="Times New Roman" w:cs="Times New Roman"/>
          <w:sz w:val="28"/>
          <w:szCs w:val="28"/>
        </w:rPr>
        <w:t>усть-ц</w:t>
      </w:r>
      <w:r w:rsidR="00C01568">
        <w:rPr>
          <w:rFonts w:ascii="Times New Roman" w:hAnsi="Times New Roman" w:cs="Times New Roman"/>
          <w:sz w:val="28"/>
          <w:szCs w:val="28"/>
        </w:rPr>
        <w:t>и</w:t>
      </w:r>
      <w:r w:rsidRPr="00C75B9F">
        <w:rPr>
          <w:rFonts w:ascii="Times New Roman" w:hAnsi="Times New Roman" w:cs="Times New Roman"/>
          <w:sz w:val="28"/>
          <w:szCs w:val="28"/>
        </w:rPr>
        <w:t>лемского</w:t>
      </w:r>
      <w:proofErr w:type="spellEnd"/>
      <w:r w:rsidRPr="00C75B9F">
        <w:rPr>
          <w:rFonts w:ascii="Times New Roman" w:hAnsi="Times New Roman" w:cs="Times New Roman"/>
          <w:sz w:val="28"/>
          <w:szCs w:val="28"/>
        </w:rPr>
        <w:t xml:space="preserve"> костюма</w:t>
      </w:r>
    </w:p>
    <w:p w:rsidR="004F505F" w:rsidRPr="00621F7C" w:rsidRDefault="004F505F" w:rsidP="00765E3A">
      <w:pPr>
        <w:spacing w:after="0" w:line="360" w:lineRule="auto"/>
        <w:ind w:right="5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F7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Список используемой литературы</w:t>
      </w:r>
    </w:p>
    <w:p w:rsidR="00BB261E" w:rsidRPr="00BB261E" w:rsidRDefault="00BB261E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6649EB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Пикуль Н.Н., Першина М.А. Сарафан да кафтан. Традиционный костюм </w:t>
      </w:r>
      <w:proofErr w:type="spellStart"/>
      <w:r w:rsidRPr="006649EB">
        <w:rPr>
          <w:rFonts w:ascii="Times New Roman" w:eastAsia="Times New Roman" w:hAnsi="Times New Roman" w:cs="Times New Roman"/>
          <w:color w:val="000000"/>
          <w:sz w:val="27"/>
          <w:szCs w:val="27"/>
        </w:rPr>
        <w:t>коми</w:t>
      </w:r>
      <w:proofErr w:type="spellEnd"/>
      <w:r w:rsidRPr="006649EB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народа. Сыктывкар, 2008</w:t>
      </w:r>
    </w:p>
    <w:p w:rsidR="00FC4984" w:rsidRPr="00AF211D" w:rsidRDefault="00FC4984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1F2191">
        <w:rPr>
          <w:rFonts w:ascii="Times New Roman" w:hAnsi="Times New Roman"/>
          <w:sz w:val="26"/>
          <w:szCs w:val="26"/>
        </w:rPr>
        <w:t>Грибова Л.С., Савельева Э.А. и др.</w:t>
      </w:r>
      <w:r>
        <w:rPr>
          <w:rFonts w:ascii="Times New Roman" w:hAnsi="Times New Roman"/>
          <w:sz w:val="26"/>
          <w:szCs w:val="26"/>
        </w:rPr>
        <w:t xml:space="preserve"> </w:t>
      </w:r>
      <w:r w:rsidRPr="001F2191">
        <w:rPr>
          <w:rFonts w:ascii="Times New Roman" w:hAnsi="Times New Roman"/>
          <w:sz w:val="26"/>
          <w:szCs w:val="26"/>
        </w:rPr>
        <w:t>Народное искусство коми</w:t>
      </w:r>
      <w:r>
        <w:rPr>
          <w:rFonts w:ascii="Times New Roman" w:hAnsi="Times New Roman"/>
          <w:sz w:val="26"/>
          <w:szCs w:val="26"/>
        </w:rPr>
        <w:t xml:space="preserve">. </w:t>
      </w:r>
      <w:r w:rsidRPr="00AF211D">
        <w:rPr>
          <w:rFonts w:ascii="Times New Roman" w:hAnsi="Times New Roman"/>
          <w:sz w:val="26"/>
          <w:szCs w:val="26"/>
        </w:rPr>
        <w:t>Москва 1992 г.</w:t>
      </w:r>
    </w:p>
    <w:p w:rsidR="006649EB" w:rsidRPr="001F2191" w:rsidRDefault="006649EB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1F2191">
        <w:rPr>
          <w:rFonts w:ascii="Times New Roman" w:hAnsi="Times New Roman"/>
          <w:sz w:val="26"/>
          <w:szCs w:val="26"/>
        </w:rPr>
        <w:t>Детям о культуре народа коми</w:t>
      </w:r>
      <w:r>
        <w:rPr>
          <w:rFonts w:ascii="Times New Roman" w:hAnsi="Times New Roman"/>
          <w:sz w:val="26"/>
          <w:szCs w:val="26"/>
        </w:rPr>
        <w:t>.</w:t>
      </w:r>
      <w:r w:rsidRPr="001F2191">
        <w:rPr>
          <w:rFonts w:ascii="Times New Roman" w:hAnsi="Times New Roman"/>
          <w:sz w:val="26"/>
          <w:szCs w:val="26"/>
        </w:rPr>
        <w:t xml:space="preserve">  Сыктывкар  1995 г.</w:t>
      </w:r>
    </w:p>
    <w:p w:rsidR="00FC4984" w:rsidRPr="001F2191" w:rsidRDefault="00FC4984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1F2191">
        <w:rPr>
          <w:rFonts w:ascii="Times New Roman" w:hAnsi="Times New Roman"/>
          <w:sz w:val="26"/>
          <w:szCs w:val="26"/>
        </w:rPr>
        <w:t>Жеребцов Л.Н.</w:t>
      </w:r>
      <w:r>
        <w:rPr>
          <w:rFonts w:ascii="Times New Roman" w:hAnsi="Times New Roman"/>
          <w:sz w:val="26"/>
          <w:szCs w:val="26"/>
        </w:rPr>
        <w:t xml:space="preserve"> </w:t>
      </w:r>
      <w:r w:rsidRPr="001F2191">
        <w:rPr>
          <w:rFonts w:ascii="Times New Roman" w:hAnsi="Times New Roman"/>
          <w:sz w:val="26"/>
          <w:szCs w:val="26"/>
        </w:rPr>
        <w:t xml:space="preserve">Народная одежда коми в XVII – XVIII вв. </w:t>
      </w:r>
    </w:p>
    <w:p w:rsidR="00FC4984" w:rsidRPr="001F2191" w:rsidRDefault="00FC4984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1F2191">
        <w:rPr>
          <w:rFonts w:ascii="Times New Roman" w:hAnsi="Times New Roman"/>
          <w:sz w:val="26"/>
          <w:szCs w:val="26"/>
        </w:rPr>
        <w:t>Журнал « Северные просторы»</w:t>
      </w:r>
    </w:p>
    <w:p w:rsidR="006649EB" w:rsidRPr="00AF211D" w:rsidRDefault="006649EB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proofErr w:type="spellStart"/>
      <w:r>
        <w:rPr>
          <w:rFonts w:ascii="Times New Roman" w:hAnsi="Times New Roman"/>
          <w:sz w:val="26"/>
          <w:szCs w:val="26"/>
        </w:rPr>
        <w:t>КлимоваГ.Н</w:t>
      </w:r>
      <w:proofErr w:type="spellEnd"/>
      <w:r>
        <w:rPr>
          <w:rFonts w:ascii="Times New Roman" w:hAnsi="Times New Roman"/>
          <w:sz w:val="26"/>
          <w:szCs w:val="26"/>
        </w:rPr>
        <w:t xml:space="preserve">. </w:t>
      </w:r>
      <w:r w:rsidRPr="001F2191">
        <w:rPr>
          <w:rFonts w:ascii="Times New Roman" w:hAnsi="Times New Roman"/>
          <w:sz w:val="26"/>
          <w:szCs w:val="26"/>
        </w:rPr>
        <w:t>Текстильный орнамент коми</w:t>
      </w:r>
      <w:r>
        <w:rPr>
          <w:rFonts w:ascii="Times New Roman" w:hAnsi="Times New Roman"/>
          <w:sz w:val="26"/>
          <w:szCs w:val="26"/>
        </w:rPr>
        <w:t xml:space="preserve">. </w:t>
      </w:r>
      <w:r w:rsidRPr="001F2191">
        <w:rPr>
          <w:rFonts w:ascii="Times New Roman" w:hAnsi="Times New Roman"/>
          <w:sz w:val="26"/>
          <w:szCs w:val="26"/>
        </w:rPr>
        <w:t xml:space="preserve">Сыктывкар. Коми книжное </w:t>
      </w:r>
      <w:r w:rsidRPr="00AF211D">
        <w:rPr>
          <w:rFonts w:ascii="Times New Roman" w:hAnsi="Times New Roman"/>
          <w:sz w:val="26"/>
          <w:szCs w:val="26"/>
        </w:rPr>
        <w:t>Издательство  1984 г.</w:t>
      </w:r>
    </w:p>
    <w:p w:rsidR="006649EB" w:rsidRPr="001F2191" w:rsidRDefault="006649EB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proofErr w:type="spellStart"/>
      <w:r w:rsidRPr="001F2191">
        <w:rPr>
          <w:rFonts w:ascii="Times New Roman" w:hAnsi="Times New Roman"/>
          <w:sz w:val="26"/>
          <w:szCs w:val="26"/>
        </w:rPr>
        <w:t>Лашук</w:t>
      </w:r>
      <w:proofErr w:type="spellEnd"/>
      <w:r w:rsidRPr="001F2191">
        <w:rPr>
          <w:rFonts w:ascii="Times New Roman" w:hAnsi="Times New Roman"/>
          <w:sz w:val="26"/>
          <w:szCs w:val="26"/>
        </w:rPr>
        <w:t xml:space="preserve"> Л.П</w:t>
      </w:r>
      <w:r>
        <w:rPr>
          <w:rFonts w:ascii="Times New Roman" w:hAnsi="Times New Roman"/>
          <w:sz w:val="26"/>
          <w:szCs w:val="26"/>
        </w:rPr>
        <w:t>.</w:t>
      </w:r>
      <w:r w:rsidRPr="001F2191">
        <w:rPr>
          <w:rFonts w:ascii="Times New Roman" w:hAnsi="Times New Roman"/>
          <w:sz w:val="26"/>
          <w:szCs w:val="26"/>
        </w:rPr>
        <w:t xml:space="preserve"> Формирование народности коми</w:t>
      </w:r>
      <w:r>
        <w:rPr>
          <w:rFonts w:ascii="Times New Roman" w:hAnsi="Times New Roman"/>
          <w:sz w:val="26"/>
          <w:szCs w:val="26"/>
        </w:rPr>
        <w:t xml:space="preserve">. </w:t>
      </w:r>
      <w:r w:rsidRPr="001F2191">
        <w:rPr>
          <w:rFonts w:ascii="Times New Roman" w:hAnsi="Times New Roman"/>
          <w:sz w:val="26"/>
          <w:szCs w:val="26"/>
        </w:rPr>
        <w:t>Москва</w:t>
      </w:r>
      <w:r>
        <w:rPr>
          <w:rFonts w:ascii="Times New Roman" w:hAnsi="Times New Roman"/>
          <w:sz w:val="26"/>
          <w:szCs w:val="26"/>
        </w:rPr>
        <w:t>,</w:t>
      </w:r>
      <w:r w:rsidRPr="001F2191">
        <w:rPr>
          <w:rFonts w:ascii="Times New Roman" w:hAnsi="Times New Roman"/>
          <w:sz w:val="26"/>
          <w:szCs w:val="26"/>
        </w:rPr>
        <w:t xml:space="preserve">  1972 г.</w:t>
      </w:r>
    </w:p>
    <w:p w:rsidR="006649EB" w:rsidRPr="001F2191" w:rsidRDefault="006649EB" w:rsidP="00612D50">
      <w:pPr>
        <w:pStyle w:val="a4"/>
        <w:numPr>
          <w:ilvl w:val="0"/>
          <w:numId w:val="28"/>
        </w:numPr>
        <w:spacing w:after="0" w:line="360" w:lineRule="auto"/>
        <w:ind w:left="57" w:right="57"/>
        <w:jc w:val="both"/>
        <w:rPr>
          <w:rFonts w:ascii="Times New Roman" w:hAnsi="Times New Roman"/>
          <w:sz w:val="26"/>
          <w:szCs w:val="26"/>
        </w:rPr>
      </w:pPr>
      <w:r w:rsidRPr="001F2191">
        <w:rPr>
          <w:rFonts w:ascii="Times New Roman" w:hAnsi="Times New Roman"/>
          <w:sz w:val="26"/>
          <w:szCs w:val="26"/>
        </w:rPr>
        <w:t>Народы и культура Урала в XIX - XX вв. Екатеринбург 2002 г.</w:t>
      </w:r>
    </w:p>
    <w:p w:rsidR="004F505F" w:rsidRPr="00C75B9F" w:rsidRDefault="004F505F" w:rsidP="00612D50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EE245D" w:rsidRDefault="00EE245D" w:rsidP="00612D50">
      <w:pPr>
        <w:spacing w:after="0" w:line="360" w:lineRule="auto"/>
        <w:ind w:right="57"/>
      </w:pPr>
    </w:p>
    <w:sectPr w:rsidR="00EE245D" w:rsidSect="001415E1">
      <w:footerReference w:type="default" r:id="rId75"/>
      <w:pgSz w:w="11906" w:h="16838"/>
      <w:pgMar w:top="1134" w:right="850" w:bottom="156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6E24" w:rsidRDefault="000B6E24" w:rsidP="00C01568">
      <w:pPr>
        <w:spacing w:after="0" w:line="240" w:lineRule="auto"/>
      </w:pPr>
      <w:r>
        <w:separator/>
      </w:r>
    </w:p>
  </w:endnote>
  <w:endnote w:type="continuationSeparator" w:id="0">
    <w:p w:rsidR="000B6E24" w:rsidRDefault="000B6E24" w:rsidP="00C01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8264344"/>
      <w:docPartObj>
        <w:docPartGallery w:val="Page Numbers (Bottom of Page)"/>
        <w:docPartUnique/>
      </w:docPartObj>
    </w:sdtPr>
    <w:sdtEndPr/>
    <w:sdtContent>
      <w:p w:rsidR="00A66D3C" w:rsidRDefault="00A66D3C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0F08">
          <w:rPr>
            <w:noProof/>
          </w:rPr>
          <w:t>6</w:t>
        </w:r>
        <w:r>
          <w:fldChar w:fldCharType="end"/>
        </w:r>
      </w:p>
    </w:sdtContent>
  </w:sdt>
  <w:p w:rsidR="00A66D3C" w:rsidRDefault="00A66D3C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6E24" w:rsidRDefault="000B6E24" w:rsidP="00C01568">
      <w:pPr>
        <w:spacing w:after="0" w:line="240" w:lineRule="auto"/>
      </w:pPr>
      <w:r>
        <w:separator/>
      </w:r>
    </w:p>
  </w:footnote>
  <w:footnote w:type="continuationSeparator" w:id="0">
    <w:p w:rsidR="000B6E24" w:rsidRDefault="000B6E24" w:rsidP="00C015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245FB"/>
    <w:multiLevelType w:val="hybridMultilevel"/>
    <w:tmpl w:val="A1CEF7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D04253"/>
    <w:multiLevelType w:val="hybridMultilevel"/>
    <w:tmpl w:val="1FDEFC16"/>
    <w:lvl w:ilvl="0" w:tplc="66788EC8">
      <w:start w:val="4"/>
      <w:numFmt w:val="decimal"/>
      <w:lvlText w:val="%1."/>
      <w:lvlJc w:val="left"/>
      <w:pPr>
        <w:ind w:left="108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9635E66"/>
    <w:multiLevelType w:val="hybridMultilevel"/>
    <w:tmpl w:val="D9BA4B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DA0E51"/>
    <w:multiLevelType w:val="hybridMultilevel"/>
    <w:tmpl w:val="38F8E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9E135B"/>
    <w:multiLevelType w:val="hybridMultilevel"/>
    <w:tmpl w:val="BEF40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1C71F3"/>
    <w:multiLevelType w:val="hybridMultilevel"/>
    <w:tmpl w:val="EF4A8BB2"/>
    <w:lvl w:ilvl="0" w:tplc="4DE82F74">
      <w:start w:val="1"/>
      <w:numFmt w:val="decimal"/>
      <w:lvlText w:val="%1."/>
      <w:lvlJc w:val="left"/>
      <w:pPr>
        <w:ind w:left="417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6">
    <w:nsid w:val="14AC316C"/>
    <w:multiLevelType w:val="hybridMultilevel"/>
    <w:tmpl w:val="DE3E704A"/>
    <w:lvl w:ilvl="0" w:tplc="39DABA4E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D4F1A4F"/>
    <w:multiLevelType w:val="hybridMultilevel"/>
    <w:tmpl w:val="78D02BCC"/>
    <w:lvl w:ilvl="0" w:tplc="DB9A1E58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F57225"/>
    <w:multiLevelType w:val="hybridMultilevel"/>
    <w:tmpl w:val="084471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8961D6"/>
    <w:multiLevelType w:val="hybridMultilevel"/>
    <w:tmpl w:val="F230E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ED85591"/>
    <w:multiLevelType w:val="hybridMultilevel"/>
    <w:tmpl w:val="A8E04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4C7AA8"/>
    <w:multiLevelType w:val="hybridMultilevel"/>
    <w:tmpl w:val="73201648"/>
    <w:lvl w:ilvl="0" w:tplc="16FAEC38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6DE104A"/>
    <w:multiLevelType w:val="hybridMultilevel"/>
    <w:tmpl w:val="F5AEC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1260CB"/>
    <w:multiLevelType w:val="hybridMultilevel"/>
    <w:tmpl w:val="97808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AF27F5"/>
    <w:multiLevelType w:val="hybridMultilevel"/>
    <w:tmpl w:val="88604100"/>
    <w:lvl w:ilvl="0" w:tplc="1F229ECC">
      <w:start w:val="7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5">
    <w:nsid w:val="3D496556"/>
    <w:multiLevelType w:val="hybridMultilevel"/>
    <w:tmpl w:val="D2E4F7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5E4294"/>
    <w:multiLevelType w:val="hybridMultilevel"/>
    <w:tmpl w:val="BE7C4DBE"/>
    <w:lvl w:ilvl="0" w:tplc="EB34E59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4430233"/>
    <w:multiLevelType w:val="hybridMultilevel"/>
    <w:tmpl w:val="9488C67C"/>
    <w:lvl w:ilvl="0" w:tplc="885CD24E">
      <w:start w:val="1"/>
      <w:numFmt w:val="decimal"/>
      <w:lvlText w:val="%1."/>
      <w:lvlJc w:val="left"/>
      <w:pPr>
        <w:ind w:left="644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>
    <w:nsid w:val="4463438C"/>
    <w:multiLevelType w:val="hybridMultilevel"/>
    <w:tmpl w:val="CB5AE8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CB62BEC"/>
    <w:multiLevelType w:val="hybridMultilevel"/>
    <w:tmpl w:val="D7DA7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10E3E01"/>
    <w:multiLevelType w:val="hybridMultilevel"/>
    <w:tmpl w:val="F6107E1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5DD756B9"/>
    <w:multiLevelType w:val="hybridMultilevel"/>
    <w:tmpl w:val="20B28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F185CC8"/>
    <w:multiLevelType w:val="hybridMultilevel"/>
    <w:tmpl w:val="32B6F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62A340E"/>
    <w:multiLevelType w:val="hybridMultilevel"/>
    <w:tmpl w:val="80B050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B739A5"/>
    <w:multiLevelType w:val="multilevel"/>
    <w:tmpl w:val="7C50ACFC"/>
    <w:lvl w:ilvl="0">
      <w:start w:val="1"/>
      <w:numFmt w:val="decimal"/>
      <w:lvlText w:val="%1."/>
      <w:lvlJc w:val="left"/>
      <w:pPr>
        <w:ind w:left="144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firstLine="180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firstLine="252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firstLine="324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firstLine="39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firstLine="468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firstLine="540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firstLine="612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firstLine="6840"/>
      </w:pPr>
      <w:rPr>
        <w:u w:val="none"/>
      </w:rPr>
    </w:lvl>
  </w:abstractNum>
  <w:abstractNum w:abstractNumId="25">
    <w:nsid w:val="6D103FB0"/>
    <w:multiLevelType w:val="hybridMultilevel"/>
    <w:tmpl w:val="3A122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17618B"/>
    <w:multiLevelType w:val="hybridMultilevel"/>
    <w:tmpl w:val="D14AB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3E68F6"/>
    <w:multiLevelType w:val="hybridMultilevel"/>
    <w:tmpl w:val="01D82BF6"/>
    <w:lvl w:ilvl="0" w:tplc="02FCFD7C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F9105B"/>
    <w:multiLevelType w:val="hybridMultilevel"/>
    <w:tmpl w:val="8158A3C2"/>
    <w:lvl w:ilvl="0" w:tplc="70E4382C">
      <w:start w:val="2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0"/>
  </w:num>
  <w:num w:numId="3">
    <w:abstractNumId w:val="24"/>
  </w:num>
  <w:num w:numId="4">
    <w:abstractNumId w:val="26"/>
  </w:num>
  <w:num w:numId="5">
    <w:abstractNumId w:val="28"/>
  </w:num>
  <w:num w:numId="6">
    <w:abstractNumId w:val="15"/>
  </w:num>
  <w:num w:numId="7">
    <w:abstractNumId w:val="5"/>
  </w:num>
  <w:num w:numId="8">
    <w:abstractNumId w:val="25"/>
  </w:num>
  <w:num w:numId="9">
    <w:abstractNumId w:val="21"/>
  </w:num>
  <w:num w:numId="10">
    <w:abstractNumId w:val="10"/>
  </w:num>
  <w:num w:numId="11">
    <w:abstractNumId w:val="22"/>
  </w:num>
  <w:num w:numId="12">
    <w:abstractNumId w:val="11"/>
  </w:num>
  <w:num w:numId="13">
    <w:abstractNumId w:val="19"/>
  </w:num>
  <w:num w:numId="14">
    <w:abstractNumId w:val="4"/>
  </w:num>
  <w:num w:numId="15">
    <w:abstractNumId w:val="18"/>
  </w:num>
  <w:num w:numId="16">
    <w:abstractNumId w:val="23"/>
  </w:num>
  <w:num w:numId="17">
    <w:abstractNumId w:val="9"/>
  </w:num>
  <w:num w:numId="18">
    <w:abstractNumId w:val="6"/>
  </w:num>
  <w:num w:numId="19">
    <w:abstractNumId w:val="12"/>
  </w:num>
  <w:num w:numId="20">
    <w:abstractNumId w:val="8"/>
  </w:num>
  <w:num w:numId="21">
    <w:abstractNumId w:val="27"/>
  </w:num>
  <w:num w:numId="22">
    <w:abstractNumId w:val="17"/>
  </w:num>
  <w:num w:numId="23">
    <w:abstractNumId w:val="7"/>
  </w:num>
  <w:num w:numId="24">
    <w:abstractNumId w:val="16"/>
  </w:num>
  <w:num w:numId="25">
    <w:abstractNumId w:val="1"/>
  </w:num>
  <w:num w:numId="26">
    <w:abstractNumId w:val="2"/>
  </w:num>
  <w:num w:numId="27">
    <w:abstractNumId w:val="13"/>
  </w:num>
  <w:num w:numId="28">
    <w:abstractNumId w:val="3"/>
  </w:num>
  <w:num w:numId="2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75A"/>
    <w:rsid w:val="000007B8"/>
    <w:rsid w:val="0000344D"/>
    <w:rsid w:val="00005D89"/>
    <w:rsid w:val="0000703A"/>
    <w:rsid w:val="00007CB1"/>
    <w:rsid w:val="00011F3A"/>
    <w:rsid w:val="00012E5C"/>
    <w:rsid w:val="00012FE0"/>
    <w:rsid w:val="00014D46"/>
    <w:rsid w:val="00016561"/>
    <w:rsid w:val="0001689D"/>
    <w:rsid w:val="000209D8"/>
    <w:rsid w:val="00022DB2"/>
    <w:rsid w:val="00023F5B"/>
    <w:rsid w:val="0002701F"/>
    <w:rsid w:val="00027CEF"/>
    <w:rsid w:val="0003099A"/>
    <w:rsid w:val="0004102A"/>
    <w:rsid w:val="000416AA"/>
    <w:rsid w:val="00045713"/>
    <w:rsid w:val="00054638"/>
    <w:rsid w:val="00055E0C"/>
    <w:rsid w:val="00057C4F"/>
    <w:rsid w:val="00062F24"/>
    <w:rsid w:val="00064D10"/>
    <w:rsid w:val="0007313C"/>
    <w:rsid w:val="00075887"/>
    <w:rsid w:val="0008210F"/>
    <w:rsid w:val="0008449C"/>
    <w:rsid w:val="00093A31"/>
    <w:rsid w:val="00094196"/>
    <w:rsid w:val="00096428"/>
    <w:rsid w:val="000A021E"/>
    <w:rsid w:val="000A07D9"/>
    <w:rsid w:val="000A2A5F"/>
    <w:rsid w:val="000A2D68"/>
    <w:rsid w:val="000A3DD3"/>
    <w:rsid w:val="000A44DA"/>
    <w:rsid w:val="000A5FC1"/>
    <w:rsid w:val="000B575D"/>
    <w:rsid w:val="000B65F1"/>
    <w:rsid w:val="000B6E24"/>
    <w:rsid w:val="000B70B0"/>
    <w:rsid w:val="000C30FF"/>
    <w:rsid w:val="000C76EE"/>
    <w:rsid w:val="000D11BD"/>
    <w:rsid w:val="000D1282"/>
    <w:rsid w:val="000D596F"/>
    <w:rsid w:val="000D6A9D"/>
    <w:rsid w:val="000D739D"/>
    <w:rsid w:val="000D75B6"/>
    <w:rsid w:val="000D7B05"/>
    <w:rsid w:val="000E1FE2"/>
    <w:rsid w:val="000E5B8D"/>
    <w:rsid w:val="000F4BA0"/>
    <w:rsid w:val="000F6435"/>
    <w:rsid w:val="000F74E7"/>
    <w:rsid w:val="001062BB"/>
    <w:rsid w:val="0011258C"/>
    <w:rsid w:val="00113FCD"/>
    <w:rsid w:val="0011402C"/>
    <w:rsid w:val="00114AB0"/>
    <w:rsid w:val="00117C65"/>
    <w:rsid w:val="001211BA"/>
    <w:rsid w:val="0012345C"/>
    <w:rsid w:val="00126AF3"/>
    <w:rsid w:val="001271A9"/>
    <w:rsid w:val="00131C6C"/>
    <w:rsid w:val="00131E42"/>
    <w:rsid w:val="00133178"/>
    <w:rsid w:val="001341E8"/>
    <w:rsid w:val="00136C01"/>
    <w:rsid w:val="001408E1"/>
    <w:rsid w:val="001415E1"/>
    <w:rsid w:val="00143749"/>
    <w:rsid w:val="00143EB5"/>
    <w:rsid w:val="00144392"/>
    <w:rsid w:val="00145C88"/>
    <w:rsid w:val="0015066C"/>
    <w:rsid w:val="0015150F"/>
    <w:rsid w:val="00153B8E"/>
    <w:rsid w:val="00153D22"/>
    <w:rsid w:val="001542E8"/>
    <w:rsid w:val="001563F0"/>
    <w:rsid w:val="00161140"/>
    <w:rsid w:val="00161A56"/>
    <w:rsid w:val="00171BEE"/>
    <w:rsid w:val="00173721"/>
    <w:rsid w:val="001740EA"/>
    <w:rsid w:val="001758C8"/>
    <w:rsid w:val="0017601F"/>
    <w:rsid w:val="0017664C"/>
    <w:rsid w:val="001771F9"/>
    <w:rsid w:val="0018159F"/>
    <w:rsid w:val="00184F71"/>
    <w:rsid w:val="0019519D"/>
    <w:rsid w:val="00195C35"/>
    <w:rsid w:val="0019668C"/>
    <w:rsid w:val="00196F59"/>
    <w:rsid w:val="001A30BA"/>
    <w:rsid w:val="001B0A39"/>
    <w:rsid w:val="001B1563"/>
    <w:rsid w:val="001B3521"/>
    <w:rsid w:val="001B35FE"/>
    <w:rsid w:val="001B7985"/>
    <w:rsid w:val="001C3C49"/>
    <w:rsid w:val="001C6BEE"/>
    <w:rsid w:val="001D2D08"/>
    <w:rsid w:val="001D3A8D"/>
    <w:rsid w:val="001E0872"/>
    <w:rsid w:val="001E20E8"/>
    <w:rsid w:val="001E5EAD"/>
    <w:rsid w:val="001E7ED3"/>
    <w:rsid w:val="001F00FF"/>
    <w:rsid w:val="001F0C6E"/>
    <w:rsid w:val="001F1441"/>
    <w:rsid w:val="001F2191"/>
    <w:rsid w:val="001F3A9E"/>
    <w:rsid w:val="001F55FE"/>
    <w:rsid w:val="001F6819"/>
    <w:rsid w:val="002102AD"/>
    <w:rsid w:val="00211F3A"/>
    <w:rsid w:val="00212778"/>
    <w:rsid w:val="00220C1B"/>
    <w:rsid w:val="0022192A"/>
    <w:rsid w:val="002266AE"/>
    <w:rsid w:val="00226EE6"/>
    <w:rsid w:val="002336BA"/>
    <w:rsid w:val="00236D4A"/>
    <w:rsid w:val="00254478"/>
    <w:rsid w:val="00255A15"/>
    <w:rsid w:val="0025709F"/>
    <w:rsid w:val="00257E11"/>
    <w:rsid w:val="00263F48"/>
    <w:rsid w:val="002674C8"/>
    <w:rsid w:val="0027230F"/>
    <w:rsid w:val="00273D57"/>
    <w:rsid w:val="00275EC5"/>
    <w:rsid w:val="00276A44"/>
    <w:rsid w:val="002810B1"/>
    <w:rsid w:val="00284226"/>
    <w:rsid w:val="00286F50"/>
    <w:rsid w:val="00290149"/>
    <w:rsid w:val="00293073"/>
    <w:rsid w:val="0029464A"/>
    <w:rsid w:val="00296FDE"/>
    <w:rsid w:val="00297E36"/>
    <w:rsid w:val="002A68B5"/>
    <w:rsid w:val="002B130F"/>
    <w:rsid w:val="002B1604"/>
    <w:rsid w:val="002B1CE4"/>
    <w:rsid w:val="002B64B2"/>
    <w:rsid w:val="002B6693"/>
    <w:rsid w:val="002B6D41"/>
    <w:rsid w:val="002B7771"/>
    <w:rsid w:val="002C0247"/>
    <w:rsid w:val="002C077C"/>
    <w:rsid w:val="002D46A0"/>
    <w:rsid w:val="002D551E"/>
    <w:rsid w:val="002D6139"/>
    <w:rsid w:val="002E2854"/>
    <w:rsid w:val="002E3AB2"/>
    <w:rsid w:val="002E3CFF"/>
    <w:rsid w:val="002E488C"/>
    <w:rsid w:val="002E62DD"/>
    <w:rsid w:val="002E6620"/>
    <w:rsid w:val="002F0395"/>
    <w:rsid w:val="002F0F35"/>
    <w:rsid w:val="002F20CC"/>
    <w:rsid w:val="002F309A"/>
    <w:rsid w:val="002F589B"/>
    <w:rsid w:val="00300A41"/>
    <w:rsid w:val="00301A31"/>
    <w:rsid w:val="00304508"/>
    <w:rsid w:val="00305E94"/>
    <w:rsid w:val="00312742"/>
    <w:rsid w:val="00314D2A"/>
    <w:rsid w:val="00315413"/>
    <w:rsid w:val="00315DC1"/>
    <w:rsid w:val="00325541"/>
    <w:rsid w:val="0033329C"/>
    <w:rsid w:val="00335AE1"/>
    <w:rsid w:val="00336DFA"/>
    <w:rsid w:val="003414C5"/>
    <w:rsid w:val="003477D8"/>
    <w:rsid w:val="00352141"/>
    <w:rsid w:val="00352D94"/>
    <w:rsid w:val="0035646C"/>
    <w:rsid w:val="003658A6"/>
    <w:rsid w:val="0037159F"/>
    <w:rsid w:val="00372014"/>
    <w:rsid w:val="00372615"/>
    <w:rsid w:val="003747FA"/>
    <w:rsid w:val="0038131B"/>
    <w:rsid w:val="003814BD"/>
    <w:rsid w:val="00382DF0"/>
    <w:rsid w:val="003918CD"/>
    <w:rsid w:val="0039435D"/>
    <w:rsid w:val="00394F5B"/>
    <w:rsid w:val="00395710"/>
    <w:rsid w:val="00395A12"/>
    <w:rsid w:val="00396C52"/>
    <w:rsid w:val="003974E8"/>
    <w:rsid w:val="003A1DE2"/>
    <w:rsid w:val="003A1F4C"/>
    <w:rsid w:val="003A45D2"/>
    <w:rsid w:val="003A56BD"/>
    <w:rsid w:val="003A6D52"/>
    <w:rsid w:val="003B1B1C"/>
    <w:rsid w:val="003B2AE3"/>
    <w:rsid w:val="003B32F2"/>
    <w:rsid w:val="003D1485"/>
    <w:rsid w:val="003D2534"/>
    <w:rsid w:val="003D413A"/>
    <w:rsid w:val="003D5516"/>
    <w:rsid w:val="003D7CD5"/>
    <w:rsid w:val="003E2A97"/>
    <w:rsid w:val="003E3E92"/>
    <w:rsid w:val="003E5B5D"/>
    <w:rsid w:val="003F0C1C"/>
    <w:rsid w:val="003F1FD0"/>
    <w:rsid w:val="003F3ADD"/>
    <w:rsid w:val="003F3AF7"/>
    <w:rsid w:val="003F4A7B"/>
    <w:rsid w:val="003F4C27"/>
    <w:rsid w:val="003F60B8"/>
    <w:rsid w:val="00405409"/>
    <w:rsid w:val="004117CB"/>
    <w:rsid w:val="00411BDF"/>
    <w:rsid w:val="00412E5B"/>
    <w:rsid w:val="004140AA"/>
    <w:rsid w:val="00415B6A"/>
    <w:rsid w:val="00421827"/>
    <w:rsid w:val="0042340C"/>
    <w:rsid w:val="00425C5C"/>
    <w:rsid w:val="00430F7B"/>
    <w:rsid w:val="00437BDA"/>
    <w:rsid w:val="004401C7"/>
    <w:rsid w:val="004411B4"/>
    <w:rsid w:val="004417CF"/>
    <w:rsid w:val="00441E4F"/>
    <w:rsid w:val="0044237B"/>
    <w:rsid w:val="00442C0E"/>
    <w:rsid w:val="00446CFF"/>
    <w:rsid w:val="00450902"/>
    <w:rsid w:val="00452325"/>
    <w:rsid w:val="00453A4A"/>
    <w:rsid w:val="00454AAC"/>
    <w:rsid w:val="004555F2"/>
    <w:rsid w:val="00456874"/>
    <w:rsid w:val="00460178"/>
    <w:rsid w:val="004629BF"/>
    <w:rsid w:val="0046715F"/>
    <w:rsid w:val="0047089B"/>
    <w:rsid w:val="00471FFA"/>
    <w:rsid w:val="0048003A"/>
    <w:rsid w:val="00480BF0"/>
    <w:rsid w:val="00480F58"/>
    <w:rsid w:val="00482797"/>
    <w:rsid w:val="004827C3"/>
    <w:rsid w:val="00482F59"/>
    <w:rsid w:val="00483EB9"/>
    <w:rsid w:val="004859B7"/>
    <w:rsid w:val="0048656E"/>
    <w:rsid w:val="004865E2"/>
    <w:rsid w:val="004901EC"/>
    <w:rsid w:val="00490B25"/>
    <w:rsid w:val="00493948"/>
    <w:rsid w:val="00495669"/>
    <w:rsid w:val="00496D9E"/>
    <w:rsid w:val="004A09F4"/>
    <w:rsid w:val="004A16BB"/>
    <w:rsid w:val="004A2C63"/>
    <w:rsid w:val="004A2CC5"/>
    <w:rsid w:val="004A455C"/>
    <w:rsid w:val="004A7C28"/>
    <w:rsid w:val="004B1655"/>
    <w:rsid w:val="004B5642"/>
    <w:rsid w:val="004B6BB0"/>
    <w:rsid w:val="004B77F8"/>
    <w:rsid w:val="004C0CC5"/>
    <w:rsid w:val="004C1BA3"/>
    <w:rsid w:val="004C4138"/>
    <w:rsid w:val="004C507C"/>
    <w:rsid w:val="004C6BF0"/>
    <w:rsid w:val="004C7D8A"/>
    <w:rsid w:val="004D5CD3"/>
    <w:rsid w:val="004D76A6"/>
    <w:rsid w:val="004E070C"/>
    <w:rsid w:val="004E2186"/>
    <w:rsid w:val="004E309A"/>
    <w:rsid w:val="004E5978"/>
    <w:rsid w:val="004E5A70"/>
    <w:rsid w:val="004F10D5"/>
    <w:rsid w:val="004F14C0"/>
    <w:rsid w:val="004F35E4"/>
    <w:rsid w:val="004F4A43"/>
    <w:rsid w:val="004F505F"/>
    <w:rsid w:val="004F5E39"/>
    <w:rsid w:val="004F7094"/>
    <w:rsid w:val="00500EAA"/>
    <w:rsid w:val="00503019"/>
    <w:rsid w:val="00507638"/>
    <w:rsid w:val="005117C8"/>
    <w:rsid w:val="005143F6"/>
    <w:rsid w:val="005170C4"/>
    <w:rsid w:val="00517631"/>
    <w:rsid w:val="005221A8"/>
    <w:rsid w:val="00523AE7"/>
    <w:rsid w:val="0052591A"/>
    <w:rsid w:val="00530EC2"/>
    <w:rsid w:val="00531911"/>
    <w:rsid w:val="00531E61"/>
    <w:rsid w:val="00533650"/>
    <w:rsid w:val="00533E61"/>
    <w:rsid w:val="00536F7B"/>
    <w:rsid w:val="00537703"/>
    <w:rsid w:val="0053778E"/>
    <w:rsid w:val="00537E43"/>
    <w:rsid w:val="00540229"/>
    <w:rsid w:val="005406C9"/>
    <w:rsid w:val="005422CD"/>
    <w:rsid w:val="005456BF"/>
    <w:rsid w:val="005516F5"/>
    <w:rsid w:val="00553A5D"/>
    <w:rsid w:val="005545E8"/>
    <w:rsid w:val="00556F47"/>
    <w:rsid w:val="00560127"/>
    <w:rsid w:val="005602A7"/>
    <w:rsid w:val="00563426"/>
    <w:rsid w:val="00570D0C"/>
    <w:rsid w:val="00571DD9"/>
    <w:rsid w:val="0057232A"/>
    <w:rsid w:val="005735FB"/>
    <w:rsid w:val="0057458A"/>
    <w:rsid w:val="00574E36"/>
    <w:rsid w:val="005769D4"/>
    <w:rsid w:val="0058460F"/>
    <w:rsid w:val="005855DF"/>
    <w:rsid w:val="00586C5A"/>
    <w:rsid w:val="00590AF1"/>
    <w:rsid w:val="00590EE1"/>
    <w:rsid w:val="00591C74"/>
    <w:rsid w:val="0059473F"/>
    <w:rsid w:val="00594D2C"/>
    <w:rsid w:val="005957CE"/>
    <w:rsid w:val="005A2F45"/>
    <w:rsid w:val="005A38D7"/>
    <w:rsid w:val="005A3C82"/>
    <w:rsid w:val="005A4FEA"/>
    <w:rsid w:val="005A7953"/>
    <w:rsid w:val="005B106B"/>
    <w:rsid w:val="005B4701"/>
    <w:rsid w:val="005B6558"/>
    <w:rsid w:val="005C1296"/>
    <w:rsid w:val="005C1653"/>
    <w:rsid w:val="005C332B"/>
    <w:rsid w:val="005C4ABE"/>
    <w:rsid w:val="005D18CB"/>
    <w:rsid w:val="005D1F1E"/>
    <w:rsid w:val="005D220B"/>
    <w:rsid w:val="005D4F98"/>
    <w:rsid w:val="005E0D25"/>
    <w:rsid w:val="005E21CE"/>
    <w:rsid w:val="005E5238"/>
    <w:rsid w:val="005E5C59"/>
    <w:rsid w:val="005E6381"/>
    <w:rsid w:val="005E7529"/>
    <w:rsid w:val="005F088D"/>
    <w:rsid w:val="005F5418"/>
    <w:rsid w:val="005F7DAD"/>
    <w:rsid w:val="00600C9F"/>
    <w:rsid w:val="0060320B"/>
    <w:rsid w:val="006054A4"/>
    <w:rsid w:val="00607D30"/>
    <w:rsid w:val="0061175C"/>
    <w:rsid w:val="00611E4F"/>
    <w:rsid w:val="00612D50"/>
    <w:rsid w:val="00613F50"/>
    <w:rsid w:val="006157A7"/>
    <w:rsid w:val="00615E82"/>
    <w:rsid w:val="006170D4"/>
    <w:rsid w:val="0061747F"/>
    <w:rsid w:val="00617F07"/>
    <w:rsid w:val="00621283"/>
    <w:rsid w:val="00621F7C"/>
    <w:rsid w:val="00622CDF"/>
    <w:rsid w:val="006258B3"/>
    <w:rsid w:val="006268AF"/>
    <w:rsid w:val="00627527"/>
    <w:rsid w:val="00635638"/>
    <w:rsid w:val="00636CB1"/>
    <w:rsid w:val="0063734A"/>
    <w:rsid w:val="006421A2"/>
    <w:rsid w:val="006432D9"/>
    <w:rsid w:val="00650EBB"/>
    <w:rsid w:val="00651C7C"/>
    <w:rsid w:val="00652391"/>
    <w:rsid w:val="00652AC3"/>
    <w:rsid w:val="00652ADF"/>
    <w:rsid w:val="00652D1A"/>
    <w:rsid w:val="0065316F"/>
    <w:rsid w:val="00653F3F"/>
    <w:rsid w:val="00654255"/>
    <w:rsid w:val="006545E0"/>
    <w:rsid w:val="006567B6"/>
    <w:rsid w:val="006649EB"/>
    <w:rsid w:val="00664A15"/>
    <w:rsid w:val="00664F29"/>
    <w:rsid w:val="006666C4"/>
    <w:rsid w:val="006678E0"/>
    <w:rsid w:val="00667AB5"/>
    <w:rsid w:val="006710CF"/>
    <w:rsid w:val="00677DD9"/>
    <w:rsid w:val="0069138A"/>
    <w:rsid w:val="0069408F"/>
    <w:rsid w:val="006A2628"/>
    <w:rsid w:val="006A307A"/>
    <w:rsid w:val="006A4F9A"/>
    <w:rsid w:val="006B32D6"/>
    <w:rsid w:val="006B5D43"/>
    <w:rsid w:val="006B6438"/>
    <w:rsid w:val="006B6D04"/>
    <w:rsid w:val="006B7FD6"/>
    <w:rsid w:val="006C10C5"/>
    <w:rsid w:val="006C2434"/>
    <w:rsid w:val="006C2A95"/>
    <w:rsid w:val="006C637B"/>
    <w:rsid w:val="006D0565"/>
    <w:rsid w:val="006D4FF7"/>
    <w:rsid w:val="006D5C8D"/>
    <w:rsid w:val="006D600E"/>
    <w:rsid w:val="006D633C"/>
    <w:rsid w:val="006E0A04"/>
    <w:rsid w:val="006E4A08"/>
    <w:rsid w:val="006E5B71"/>
    <w:rsid w:val="006F2B26"/>
    <w:rsid w:val="006F5126"/>
    <w:rsid w:val="006F64BC"/>
    <w:rsid w:val="00701620"/>
    <w:rsid w:val="00707139"/>
    <w:rsid w:val="00707C17"/>
    <w:rsid w:val="00710F2C"/>
    <w:rsid w:val="00720A84"/>
    <w:rsid w:val="00720B2D"/>
    <w:rsid w:val="007229F3"/>
    <w:rsid w:val="007239EA"/>
    <w:rsid w:val="00727162"/>
    <w:rsid w:val="00727533"/>
    <w:rsid w:val="00730A4B"/>
    <w:rsid w:val="007330FE"/>
    <w:rsid w:val="00735C83"/>
    <w:rsid w:val="007415E9"/>
    <w:rsid w:val="007502D2"/>
    <w:rsid w:val="007514B1"/>
    <w:rsid w:val="00752A19"/>
    <w:rsid w:val="00752BB9"/>
    <w:rsid w:val="00753C7D"/>
    <w:rsid w:val="0075454F"/>
    <w:rsid w:val="0075462C"/>
    <w:rsid w:val="00755C1B"/>
    <w:rsid w:val="00756730"/>
    <w:rsid w:val="007613C8"/>
    <w:rsid w:val="00764503"/>
    <w:rsid w:val="0076561E"/>
    <w:rsid w:val="0076582F"/>
    <w:rsid w:val="00765E3A"/>
    <w:rsid w:val="0077047F"/>
    <w:rsid w:val="00773033"/>
    <w:rsid w:val="00774C5F"/>
    <w:rsid w:val="007752D5"/>
    <w:rsid w:val="007769B6"/>
    <w:rsid w:val="00781D2C"/>
    <w:rsid w:val="007839D8"/>
    <w:rsid w:val="00783F1D"/>
    <w:rsid w:val="0078563B"/>
    <w:rsid w:val="00786ACE"/>
    <w:rsid w:val="007872EE"/>
    <w:rsid w:val="00791B51"/>
    <w:rsid w:val="007947B5"/>
    <w:rsid w:val="00794F40"/>
    <w:rsid w:val="00795A54"/>
    <w:rsid w:val="007A0B90"/>
    <w:rsid w:val="007A1982"/>
    <w:rsid w:val="007A2B12"/>
    <w:rsid w:val="007B173D"/>
    <w:rsid w:val="007B3CBA"/>
    <w:rsid w:val="007C2F74"/>
    <w:rsid w:val="007C48B8"/>
    <w:rsid w:val="007C598B"/>
    <w:rsid w:val="007C5F5C"/>
    <w:rsid w:val="007C6D18"/>
    <w:rsid w:val="007C7AFD"/>
    <w:rsid w:val="007D0CB8"/>
    <w:rsid w:val="007D336F"/>
    <w:rsid w:val="007D54E2"/>
    <w:rsid w:val="007D6F47"/>
    <w:rsid w:val="007E1F46"/>
    <w:rsid w:val="007E538F"/>
    <w:rsid w:val="007F4A23"/>
    <w:rsid w:val="007F7FC7"/>
    <w:rsid w:val="0080087D"/>
    <w:rsid w:val="00800C14"/>
    <w:rsid w:val="008012A5"/>
    <w:rsid w:val="00803041"/>
    <w:rsid w:val="008047D1"/>
    <w:rsid w:val="00804CA9"/>
    <w:rsid w:val="00806BE9"/>
    <w:rsid w:val="008142A8"/>
    <w:rsid w:val="00815AAC"/>
    <w:rsid w:val="0082004D"/>
    <w:rsid w:val="0082328F"/>
    <w:rsid w:val="0082588E"/>
    <w:rsid w:val="008302B7"/>
    <w:rsid w:val="0083193D"/>
    <w:rsid w:val="00834DD4"/>
    <w:rsid w:val="00835C7A"/>
    <w:rsid w:val="00840A5F"/>
    <w:rsid w:val="00841E77"/>
    <w:rsid w:val="0084283B"/>
    <w:rsid w:val="0084334C"/>
    <w:rsid w:val="008465B6"/>
    <w:rsid w:val="00847127"/>
    <w:rsid w:val="00850E15"/>
    <w:rsid w:val="00852505"/>
    <w:rsid w:val="00852765"/>
    <w:rsid w:val="0085316F"/>
    <w:rsid w:val="00854AE4"/>
    <w:rsid w:val="00856D19"/>
    <w:rsid w:val="00856F58"/>
    <w:rsid w:val="00857F5D"/>
    <w:rsid w:val="00860958"/>
    <w:rsid w:val="00860B8A"/>
    <w:rsid w:val="008623FB"/>
    <w:rsid w:val="00862FC1"/>
    <w:rsid w:val="008632ED"/>
    <w:rsid w:val="008663E9"/>
    <w:rsid w:val="008702D5"/>
    <w:rsid w:val="008714B6"/>
    <w:rsid w:val="008730EC"/>
    <w:rsid w:val="008748EA"/>
    <w:rsid w:val="00874D33"/>
    <w:rsid w:val="00875B93"/>
    <w:rsid w:val="00875D41"/>
    <w:rsid w:val="00875F1C"/>
    <w:rsid w:val="0087651C"/>
    <w:rsid w:val="0087720C"/>
    <w:rsid w:val="00881366"/>
    <w:rsid w:val="00882A5B"/>
    <w:rsid w:val="00882DBA"/>
    <w:rsid w:val="008926BD"/>
    <w:rsid w:val="00894775"/>
    <w:rsid w:val="00895993"/>
    <w:rsid w:val="00896A97"/>
    <w:rsid w:val="008A2D80"/>
    <w:rsid w:val="008B009E"/>
    <w:rsid w:val="008B1FEC"/>
    <w:rsid w:val="008B73EB"/>
    <w:rsid w:val="008B7763"/>
    <w:rsid w:val="008C2B0A"/>
    <w:rsid w:val="008C4F0B"/>
    <w:rsid w:val="008D2D36"/>
    <w:rsid w:val="008D5011"/>
    <w:rsid w:val="008D6950"/>
    <w:rsid w:val="008E152F"/>
    <w:rsid w:val="008E17E3"/>
    <w:rsid w:val="008E2866"/>
    <w:rsid w:val="008E3982"/>
    <w:rsid w:val="008E5157"/>
    <w:rsid w:val="008F0402"/>
    <w:rsid w:val="009101BA"/>
    <w:rsid w:val="00913E8B"/>
    <w:rsid w:val="009227BC"/>
    <w:rsid w:val="00932556"/>
    <w:rsid w:val="009334F5"/>
    <w:rsid w:val="009350A5"/>
    <w:rsid w:val="00935433"/>
    <w:rsid w:val="00936610"/>
    <w:rsid w:val="00937262"/>
    <w:rsid w:val="009375C5"/>
    <w:rsid w:val="00947468"/>
    <w:rsid w:val="009512EA"/>
    <w:rsid w:val="009529E5"/>
    <w:rsid w:val="00957A5A"/>
    <w:rsid w:val="00960B42"/>
    <w:rsid w:val="00961864"/>
    <w:rsid w:val="00961DDF"/>
    <w:rsid w:val="00964B2B"/>
    <w:rsid w:val="009669EE"/>
    <w:rsid w:val="00967B62"/>
    <w:rsid w:val="00967D81"/>
    <w:rsid w:val="0097170D"/>
    <w:rsid w:val="00974A1B"/>
    <w:rsid w:val="00975413"/>
    <w:rsid w:val="00977E3A"/>
    <w:rsid w:val="00981670"/>
    <w:rsid w:val="00984E00"/>
    <w:rsid w:val="009902BE"/>
    <w:rsid w:val="0099203E"/>
    <w:rsid w:val="0099238B"/>
    <w:rsid w:val="00992EF3"/>
    <w:rsid w:val="0099314F"/>
    <w:rsid w:val="009951DF"/>
    <w:rsid w:val="00997190"/>
    <w:rsid w:val="009A0157"/>
    <w:rsid w:val="009A01F0"/>
    <w:rsid w:val="009A05BF"/>
    <w:rsid w:val="009A2364"/>
    <w:rsid w:val="009A3128"/>
    <w:rsid w:val="009A3703"/>
    <w:rsid w:val="009A65B3"/>
    <w:rsid w:val="009A6826"/>
    <w:rsid w:val="009B03D3"/>
    <w:rsid w:val="009B2DAD"/>
    <w:rsid w:val="009B3184"/>
    <w:rsid w:val="009B3D6D"/>
    <w:rsid w:val="009B7FC0"/>
    <w:rsid w:val="009C0023"/>
    <w:rsid w:val="009C405E"/>
    <w:rsid w:val="009D33B7"/>
    <w:rsid w:val="009D4491"/>
    <w:rsid w:val="009E15AD"/>
    <w:rsid w:val="009E1864"/>
    <w:rsid w:val="009E2CB6"/>
    <w:rsid w:val="009E34D0"/>
    <w:rsid w:val="009E4729"/>
    <w:rsid w:val="009F26AE"/>
    <w:rsid w:val="009F7849"/>
    <w:rsid w:val="00A00D10"/>
    <w:rsid w:val="00A055A5"/>
    <w:rsid w:val="00A11B12"/>
    <w:rsid w:val="00A142D2"/>
    <w:rsid w:val="00A17217"/>
    <w:rsid w:val="00A20362"/>
    <w:rsid w:val="00A21628"/>
    <w:rsid w:val="00A311C8"/>
    <w:rsid w:val="00A3150C"/>
    <w:rsid w:val="00A35FB6"/>
    <w:rsid w:val="00A4092D"/>
    <w:rsid w:val="00A413FE"/>
    <w:rsid w:val="00A42CBE"/>
    <w:rsid w:val="00A42E7E"/>
    <w:rsid w:val="00A46FED"/>
    <w:rsid w:val="00A4791C"/>
    <w:rsid w:val="00A5404A"/>
    <w:rsid w:val="00A56B2C"/>
    <w:rsid w:val="00A6207D"/>
    <w:rsid w:val="00A62FC6"/>
    <w:rsid w:val="00A66D3C"/>
    <w:rsid w:val="00A71035"/>
    <w:rsid w:val="00A71445"/>
    <w:rsid w:val="00A71660"/>
    <w:rsid w:val="00A72240"/>
    <w:rsid w:val="00A72FD8"/>
    <w:rsid w:val="00A80A36"/>
    <w:rsid w:val="00A83D82"/>
    <w:rsid w:val="00A84B4E"/>
    <w:rsid w:val="00A84F34"/>
    <w:rsid w:val="00A8608A"/>
    <w:rsid w:val="00A868DB"/>
    <w:rsid w:val="00A86BE7"/>
    <w:rsid w:val="00A87799"/>
    <w:rsid w:val="00A90D06"/>
    <w:rsid w:val="00A91640"/>
    <w:rsid w:val="00A92EBC"/>
    <w:rsid w:val="00A94303"/>
    <w:rsid w:val="00A9472D"/>
    <w:rsid w:val="00A95A18"/>
    <w:rsid w:val="00AA1D70"/>
    <w:rsid w:val="00AA2439"/>
    <w:rsid w:val="00AB3FC9"/>
    <w:rsid w:val="00AB495F"/>
    <w:rsid w:val="00AC1B06"/>
    <w:rsid w:val="00AC3F1A"/>
    <w:rsid w:val="00AC4DC4"/>
    <w:rsid w:val="00AC7692"/>
    <w:rsid w:val="00AD3646"/>
    <w:rsid w:val="00AD485D"/>
    <w:rsid w:val="00AD653A"/>
    <w:rsid w:val="00AD7DB9"/>
    <w:rsid w:val="00AE2FEA"/>
    <w:rsid w:val="00AE36EA"/>
    <w:rsid w:val="00AE3A1E"/>
    <w:rsid w:val="00AE465F"/>
    <w:rsid w:val="00AE6360"/>
    <w:rsid w:val="00AE7A2F"/>
    <w:rsid w:val="00AF0557"/>
    <w:rsid w:val="00AF1D3C"/>
    <w:rsid w:val="00AF211D"/>
    <w:rsid w:val="00AF294A"/>
    <w:rsid w:val="00AF2E7D"/>
    <w:rsid w:val="00AF751E"/>
    <w:rsid w:val="00B004A2"/>
    <w:rsid w:val="00B01694"/>
    <w:rsid w:val="00B0209E"/>
    <w:rsid w:val="00B0212E"/>
    <w:rsid w:val="00B023FF"/>
    <w:rsid w:val="00B05D0A"/>
    <w:rsid w:val="00B10F08"/>
    <w:rsid w:val="00B130A1"/>
    <w:rsid w:val="00B17127"/>
    <w:rsid w:val="00B2106F"/>
    <w:rsid w:val="00B23915"/>
    <w:rsid w:val="00B26746"/>
    <w:rsid w:val="00B31614"/>
    <w:rsid w:val="00B33649"/>
    <w:rsid w:val="00B34F21"/>
    <w:rsid w:val="00B353BC"/>
    <w:rsid w:val="00B41D91"/>
    <w:rsid w:val="00B42324"/>
    <w:rsid w:val="00B4435C"/>
    <w:rsid w:val="00B47902"/>
    <w:rsid w:val="00B50C97"/>
    <w:rsid w:val="00B52A7F"/>
    <w:rsid w:val="00B53636"/>
    <w:rsid w:val="00B5371B"/>
    <w:rsid w:val="00B55A87"/>
    <w:rsid w:val="00B56C25"/>
    <w:rsid w:val="00B60A64"/>
    <w:rsid w:val="00B62613"/>
    <w:rsid w:val="00B6373C"/>
    <w:rsid w:val="00B709D7"/>
    <w:rsid w:val="00B713E9"/>
    <w:rsid w:val="00B71D28"/>
    <w:rsid w:val="00B744CB"/>
    <w:rsid w:val="00B74E3A"/>
    <w:rsid w:val="00B75C9A"/>
    <w:rsid w:val="00B77B91"/>
    <w:rsid w:val="00B8019E"/>
    <w:rsid w:val="00B80865"/>
    <w:rsid w:val="00B852A7"/>
    <w:rsid w:val="00B9207B"/>
    <w:rsid w:val="00B9303A"/>
    <w:rsid w:val="00B930F3"/>
    <w:rsid w:val="00B968A5"/>
    <w:rsid w:val="00B974AB"/>
    <w:rsid w:val="00BA1A1B"/>
    <w:rsid w:val="00BA5CF8"/>
    <w:rsid w:val="00BB0E92"/>
    <w:rsid w:val="00BB246A"/>
    <w:rsid w:val="00BB261E"/>
    <w:rsid w:val="00BC069C"/>
    <w:rsid w:val="00BC126D"/>
    <w:rsid w:val="00BC1D58"/>
    <w:rsid w:val="00BC297D"/>
    <w:rsid w:val="00BD16CB"/>
    <w:rsid w:val="00BD4786"/>
    <w:rsid w:val="00BD5143"/>
    <w:rsid w:val="00BD5BCB"/>
    <w:rsid w:val="00BD70F0"/>
    <w:rsid w:val="00BD7DA3"/>
    <w:rsid w:val="00BD7DDC"/>
    <w:rsid w:val="00BE0B5C"/>
    <w:rsid w:val="00BE1836"/>
    <w:rsid w:val="00BE67A4"/>
    <w:rsid w:val="00BF17CC"/>
    <w:rsid w:val="00BF1889"/>
    <w:rsid w:val="00BF3E0D"/>
    <w:rsid w:val="00BF4373"/>
    <w:rsid w:val="00BF491C"/>
    <w:rsid w:val="00BF572D"/>
    <w:rsid w:val="00BF5AD8"/>
    <w:rsid w:val="00BF7DBD"/>
    <w:rsid w:val="00C00C14"/>
    <w:rsid w:val="00C01568"/>
    <w:rsid w:val="00C01C15"/>
    <w:rsid w:val="00C0348C"/>
    <w:rsid w:val="00C11858"/>
    <w:rsid w:val="00C122F9"/>
    <w:rsid w:val="00C12DC1"/>
    <w:rsid w:val="00C12E7C"/>
    <w:rsid w:val="00C135FD"/>
    <w:rsid w:val="00C16860"/>
    <w:rsid w:val="00C17431"/>
    <w:rsid w:val="00C21DAA"/>
    <w:rsid w:val="00C250E3"/>
    <w:rsid w:val="00C3007D"/>
    <w:rsid w:val="00C3111E"/>
    <w:rsid w:val="00C33606"/>
    <w:rsid w:val="00C3744F"/>
    <w:rsid w:val="00C41326"/>
    <w:rsid w:val="00C4158B"/>
    <w:rsid w:val="00C41D29"/>
    <w:rsid w:val="00C42BF7"/>
    <w:rsid w:val="00C4593A"/>
    <w:rsid w:val="00C467D6"/>
    <w:rsid w:val="00C46E48"/>
    <w:rsid w:val="00C47CEA"/>
    <w:rsid w:val="00C528D5"/>
    <w:rsid w:val="00C53B01"/>
    <w:rsid w:val="00C55279"/>
    <w:rsid w:val="00C6117A"/>
    <w:rsid w:val="00C61F98"/>
    <w:rsid w:val="00C624C7"/>
    <w:rsid w:val="00C63951"/>
    <w:rsid w:val="00C652C1"/>
    <w:rsid w:val="00C65BF3"/>
    <w:rsid w:val="00C67193"/>
    <w:rsid w:val="00C6753E"/>
    <w:rsid w:val="00C70BC9"/>
    <w:rsid w:val="00C74F0E"/>
    <w:rsid w:val="00C75B9F"/>
    <w:rsid w:val="00C7615C"/>
    <w:rsid w:val="00C77393"/>
    <w:rsid w:val="00C77480"/>
    <w:rsid w:val="00C90177"/>
    <w:rsid w:val="00C91C6F"/>
    <w:rsid w:val="00C934DA"/>
    <w:rsid w:val="00C93C99"/>
    <w:rsid w:val="00CA1E87"/>
    <w:rsid w:val="00CA295D"/>
    <w:rsid w:val="00CA3611"/>
    <w:rsid w:val="00CA58D4"/>
    <w:rsid w:val="00CA65D4"/>
    <w:rsid w:val="00CA7390"/>
    <w:rsid w:val="00CB1CCC"/>
    <w:rsid w:val="00CB4901"/>
    <w:rsid w:val="00CB6465"/>
    <w:rsid w:val="00CC46D8"/>
    <w:rsid w:val="00CC63FB"/>
    <w:rsid w:val="00CD015B"/>
    <w:rsid w:val="00CD560A"/>
    <w:rsid w:val="00CD6E95"/>
    <w:rsid w:val="00CE00C8"/>
    <w:rsid w:val="00CE36C9"/>
    <w:rsid w:val="00CE4357"/>
    <w:rsid w:val="00CE5AEF"/>
    <w:rsid w:val="00CF235F"/>
    <w:rsid w:val="00CF3D92"/>
    <w:rsid w:val="00CF672F"/>
    <w:rsid w:val="00CF7B67"/>
    <w:rsid w:val="00D0065D"/>
    <w:rsid w:val="00D0287D"/>
    <w:rsid w:val="00D02E26"/>
    <w:rsid w:val="00D11B9F"/>
    <w:rsid w:val="00D1252D"/>
    <w:rsid w:val="00D1633E"/>
    <w:rsid w:val="00D21E5E"/>
    <w:rsid w:val="00D22A29"/>
    <w:rsid w:val="00D22BA6"/>
    <w:rsid w:val="00D25022"/>
    <w:rsid w:val="00D26B99"/>
    <w:rsid w:val="00D33095"/>
    <w:rsid w:val="00D351B9"/>
    <w:rsid w:val="00D37482"/>
    <w:rsid w:val="00D37725"/>
    <w:rsid w:val="00D45B4B"/>
    <w:rsid w:val="00D5002D"/>
    <w:rsid w:val="00D51F3E"/>
    <w:rsid w:val="00D52472"/>
    <w:rsid w:val="00D52D37"/>
    <w:rsid w:val="00D54DB3"/>
    <w:rsid w:val="00D57905"/>
    <w:rsid w:val="00D57C7C"/>
    <w:rsid w:val="00D63FBF"/>
    <w:rsid w:val="00D651ED"/>
    <w:rsid w:val="00D67494"/>
    <w:rsid w:val="00D70CE7"/>
    <w:rsid w:val="00D746B9"/>
    <w:rsid w:val="00D756BA"/>
    <w:rsid w:val="00D76016"/>
    <w:rsid w:val="00D76CDA"/>
    <w:rsid w:val="00D82954"/>
    <w:rsid w:val="00D87FCF"/>
    <w:rsid w:val="00D90A0F"/>
    <w:rsid w:val="00D916D3"/>
    <w:rsid w:val="00D924F5"/>
    <w:rsid w:val="00D94470"/>
    <w:rsid w:val="00D94A84"/>
    <w:rsid w:val="00D9547C"/>
    <w:rsid w:val="00DA1445"/>
    <w:rsid w:val="00DA4764"/>
    <w:rsid w:val="00DA4E1E"/>
    <w:rsid w:val="00DA5EF6"/>
    <w:rsid w:val="00DB1204"/>
    <w:rsid w:val="00DB4BAD"/>
    <w:rsid w:val="00DC119F"/>
    <w:rsid w:val="00DC5AF5"/>
    <w:rsid w:val="00DC60EC"/>
    <w:rsid w:val="00DD40F8"/>
    <w:rsid w:val="00DD514E"/>
    <w:rsid w:val="00DD66EC"/>
    <w:rsid w:val="00DD6E40"/>
    <w:rsid w:val="00DE0C1C"/>
    <w:rsid w:val="00DE1390"/>
    <w:rsid w:val="00DE35A0"/>
    <w:rsid w:val="00DE46DA"/>
    <w:rsid w:val="00DE4FB7"/>
    <w:rsid w:val="00DE57BE"/>
    <w:rsid w:val="00DF25E6"/>
    <w:rsid w:val="00DF33FE"/>
    <w:rsid w:val="00DF44DA"/>
    <w:rsid w:val="00DF5F25"/>
    <w:rsid w:val="00DF6268"/>
    <w:rsid w:val="00E0069A"/>
    <w:rsid w:val="00E00C0E"/>
    <w:rsid w:val="00E00EF3"/>
    <w:rsid w:val="00E01760"/>
    <w:rsid w:val="00E03390"/>
    <w:rsid w:val="00E067FB"/>
    <w:rsid w:val="00E1282E"/>
    <w:rsid w:val="00E172ED"/>
    <w:rsid w:val="00E20A32"/>
    <w:rsid w:val="00E21632"/>
    <w:rsid w:val="00E26188"/>
    <w:rsid w:val="00E27BE2"/>
    <w:rsid w:val="00E30418"/>
    <w:rsid w:val="00E30C36"/>
    <w:rsid w:val="00E30C49"/>
    <w:rsid w:val="00E35143"/>
    <w:rsid w:val="00E37DD0"/>
    <w:rsid w:val="00E37F48"/>
    <w:rsid w:val="00E44C17"/>
    <w:rsid w:val="00E51322"/>
    <w:rsid w:val="00E53D5F"/>
    <w:rsid w:val="00E55E9C"/>
    <w:rsid w:val="00E610A8"/>
    <w:rsid w:val="00E634D2"/>
    <w:rsid w:val="00E6439F"/>
    <w:rsid w:val="00E654FF"/>
    <w:rsid w:val="00E65A17"/>
    <w:rsid w:val="00E664F7"/>
    <w:rsid w:val="00E70474"/>
    <w:rsid w:val="00E70EC2"/>
    <w:rsid w:val="00E7150D"/>
    <w:rsid w:val="00E74958"/>
    <w:rsid w:val="00E80C20"/>
    <w:rsid w:val="00E8224E"/>
    <w:rsid w:val="00E85E11"/>
    <w:rsid w:val="00E876CF"/>
    <w:rsid w:val="00E878E0"/>
    <w:rsid w:val="00E910F3"/>
    <w:rsid w:val="00E91377"/>
    <w:rsid w:val="00E91E7D"/>
    <w:rsid w:val="00E93305"/>
    <w:rsid w:val="00E93EC1"/>
    <w:rsid w:val="00E96604"/>
    <w:rsid w:val="00EA0B98"/>
    <w:rsid w:val="00EA327D"/>
    <w:rsid w:val="00EA3553"/>
    <w:rsid w:val="00EA4CB9"/>
    <w:rsid w:val="00EA5B43"/>
    <w:rsid w:val="00EA715E"/>
    <w:rsid w:val="00EB0B7C"/>
    <w:rsid w:val="00EB208D"/>
    <w:rsid w:val="00EB2660"/>
    <w:rsid w:val="00EB5C42"/>
    <w:rsid w:val="00EB76B8"/>
    <w:rsid w:val="00EC01F4"/>
    <w:rsid w:val="00EC24D8"/>
    <w:rsid w:val="00EC4D12"/>
    <w:rsid w:val="00EC65E0"/>
    <w:rsid w:val="00EC7699"/>
    <w:rsid w:val="00ED0CF5"/>
    <w:rsid w:val="00ED1E50"/>
    <w:rsid w:val="00ED476B"/>
    <w:rsid w:val="00ED5F0A"/>
    <w:rsid w:val="00ED775A"/>
    <w:rsid w:val="00EE245D"/>
    <w:rsid w:val="00EE38CD"/>
    <w:rsid w:val="00EE478D"/>
    <w:rsid w:val="00EE7E3C"/>
    <w:rsid w:val="00EF060A"/>
    <w:rsid w:val="00EF4726"/>
    <w:rsid w:val="00EF4F96"/>
    <w:rsid w:val="00F0018C"/>
    <w:rsid w:val="00F0033F"/>
    <w:rsid w:val="00F0166E"/>
    <w:rsid w:val="00F01B2A"/>
    <w:rsid w:val="00F031BF"/>
    <w:rsid w:val="00F040DA"/>
    <w:rsid w:val="00F04E12"/>
    <w:rsid w:val="00F06B7A"/>
    <w:rsid w:val="00F114E5"/>
    <w:rsid w:val="00F13414"/>
    <w:rsid w:val="00F13948"/>
    <w:rsid w:val="00F173D8"/>
    <w:rsid w:val="00F21425"/>
    <w:rsid w:val="00F22B23"/>
    <w:rsid w:val="00F22E3D"/>
    <w:rsid w:val="00F325ED"/>
    <w:rsid w:val="00F32B7F"/>
    <w:rsid w:val="00F334FF"/>
    <w:rsid w:val="00F41C81"/>
    <w:rsid w:val="00F4418D"/>
    <w:rsid w:val="00F44FB4"/>
    <w:rsid w:val="00F45B5F"/>
    <w:rsid w:val="00F46B1D"/>
    <w:rsid w:val="00F52F41"/>
    <w:rsid w:val="00F54BD5"/>
    <w:rsid w:val="00F60EAC"/>
    <w:rsid w:val="00F61DBA"/>
    <w:rsid w:val="00F63062"/>
    <w:rsid w:val="00F6433F"/>
    <w:rsid w:val="00F6478A"/>
    <w:rsid w:val="00F650B5"/>
    <w:rsid w:val="00F65C4E"/>
    <w:rsid w:val="00F66E73"/>
    <w:rsid w:val="00F73711"/>
    <w:rsid w:val="00F815CB"/>
    <w:rsid w:val="00F82248"/>
    <w:rsid w:val="00F83C3C"/>
    <w:rsid w:val="00F878AE"/>
    <w:rsid w:val="00F87EA9"/>
    <w:rsid w:val="00F91472"/>
    <w:rsid w:val="00F91B12"/>
    <w:rsid w:val="00F92F07"/>
    <w:rsid w:val="00F933C2"/>
    <w:rsid w:val="00F9473D"/>
    <w:rsid w:val="00FA0C09"/>
    <w:rsid w:val="00FA4DE2"/>
    <w:rsid w:val="00FA7061"/>
    <w:rsid w:val="00FA749C"/>
    <w:rsid w:val="00FC1B99"/>
    <w:rsid w:val="00FC1DDF"/>
    <w:rsid w:val="00FC23C0"/>
    <w:rsid w:val="00FC2837"/>
    <w:rsid w:val="00FC35B4"/>
    <w:rsid w:val="00FC3C1C"/>
    <w:rsid w:val="00FC4984"/>
    <w:rsid w:val="00FC6085"/>
    <w:rsid w:val="00FD1960"/>
    <w:rsid w:val="00FD2122"/>
    <w:rsid w:val="00FD58DB"/>
    <w:rsid w:val="00FD5F8D"/>
    <w:rsid w:val="00FD7BC3"/>
    <w:rsid w:val="00FE072D"/>
    <w:rsid w:val="00FE52C0"/>
    <w:rsid w:val="00FE72DA"/>
    <w:rsid w:val="00FF392E"/>
    <w:rsid w:val="00FF3C5E"/>
    <w:rsid w:val="00FF4875"/>
    <w:rsid w:val="00FF512C"/>
    <w:rsid w:val="00FF5636"/>
    <w:rsid w:val="00FF6211"/>
    <w:rsid w:val="00FF6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21277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541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77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a3">
    <w:name w:val="Table Grid"/>
    <w:basedOn w:val="a1"/>
    <w:uiPriority w:val="59"/>
    <w:rsid w:val="0021277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21277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12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12778"/>
    <w:rPr>
      <w:rFonts w:ascii="Tahoma" w:hAnsi="Tahoma" w:cs="Tahoma"/>
      <w:sz w:val="16"/>
      <w:szCs w:val="16"/>
    </w:rPr>
  </w:style>
  <w:style w:type="paragraph" w:customStyle="1" w:styleId="1">
    <w:name w:val="Обычный1"/>
    <w:rsid w:val="00C934DA"/>
    <w:pPr>
      <w:spacing w:after="0" w:line="240" w:lineRule="auto"/>
    </w:pPr>
    <w:rPr>
      <w:rFonts w:ascii="Calibri" w:eastAsia="Calibri" w:hAnsi="Calibri" w:cs="Calibri"/>
      <w:color w:val="000000"/>
      <w:sz w:val="24"/>
      <w:szCs w:val="20"/>
    </w:rPr>
  </w:style>
  <w:style w:type="character" w:customStyle="1" w:styleId="apple-converted-space">
    <w:name w:val="apple-converted-space"/>
    <w:basedOn w:val="a0"/>
    <w:rsid w:val="00483EB9"/>
  </w:style>
  <w:style w:type="character" w:styleId="a7">
    <w:name w:val="Strong"/>
    <w:basedOn w:val="a0"/>
    <w:uiPriority w:val="22"/>
    <w:qFormat/>
    <w:rsid w:val="00483EB9"/>
    <w:rPr>
      <w:b/>
      <w:bCs/>
    </w:rPr>
  </w:style>
  <w:style w:type="character" w:styleId="a8">
    <w:name w:val="Hyperlink"/>
    <w:basedOn w:val="a0"/>
    <w:uiPriority w:val="99"/>
    <w:semiHidden/>
    <w:unhideWhenUsed/>
    <w:rsid w:val="00483EB9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315413"/>
    <w:rPr>
      <w:rFonts w:asciiTheme="majorHAnsi" w:eastAsiaTheme="majorEastAsia" w:hAnsiTheme="majorHAnsi" w:cstheme="majorBidi"/>
      <w:b/>
      <w:bCs/>
      <w:color w:val="4F81BD" w:themeColor="accent1"/>
    </w:rPr>
  </w:style>
  <w:style w:type="table" w:customStyle="1" w:styleId="10">
    <w:name w:val="Сетка таблицы1"/>
    <w:basedOn w:val="a1"/>
    <w:next w:val="a3"/>
    <w:uiPriority w:val="59"/>
    <w:rsid w:val="00EE7E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B75C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C01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01568"/>
  </w:style>
  <w:style w:type="paragraph" w:styleId="ac">
    <w:name w:val="footer"/>
    <w:basedOn w:val="a"/>
    <w:link w:val="ad"/>
    <w:uiPriority w:val="99"/>
    <w:unhideWhenUsed/>
    <w:rsid w:val="00C01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015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21277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541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77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a3">
    <w:name w:val="Table Grid"/>
    <w:basedOn w:val="a1"/>
    <w:uiPriority w:val="59"/>
    <w:rsid w:val="0021277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21277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12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12778"/>
    <w:rPr>
      <w:rFonts w:ascii="Tahoma" w:hAnsi="Tahoma" w:cs="Tahoma"/>
      <w:sz w:val="16"/>
      <w:szCs w:val="16"/>
    </w:rPr>
  </w:style>
  <w:style w:type="paragraph" w:customStyle="1" w:styleId="1">
    <w:name w:val="Обычный1"/>
    <w:rsid w:val="00C934DA"/>
    <w:pPr>
      <w:spacing w:after="0" w:line="240" w:lineRule="auto"/>
    </w:pPr>
    <w:rPr>
      <w:rFonts w:ascii="Calibri" w:eastAsia="Calibri" w:hAnsi="Calibri" w:cs="Calibri"/>
      <w:color w:val="000000"/>
      <w:sz w:val="24"/>
      <w:szCs w:val="20"/>
    </w:rPr>
  </w:style>
  <w:style w:type="character" w:customStyle="1" w:styleId="apple-converted-space">
    <w:name w:val="apple-converted-space"/>
    <w:basedOn w:val="a0"/>
    <w:rsid w:val="00483EB9"/>
  </w:style>
  <w:style w:type="character" w:styleId="a7">
    <w:name w:val="Strong"/>
    <w:basedOn w:val="a0"/>
    <w:uiPriority w:val="22"/>
    <w:qFormat/>
    <w:rsid w:val="00483EB9"/>
    <w:rPr>
      <w:b/>
      <w:bCs/>
    </w:rPr>
  </w:style>
  <w:style w:type="character" w:styleId="a8">
    <w:name w:val="Hyperlink"/>
    <w:basedOn w:val="a0"/>
    <w:uiPriority w:val="99"/>
    <w:semiHidden/>
    <w:unhideWhenUsed/>
    <w:rsid w:val="00483EB9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315413"/>
    <w:rPr>
      <w:rFonts w:asciiTheme="majorHAnsi" w:eastAsiaTheme="majorEastAsia" w:hAnsiTheme="majorHAnsi" w:cstheme="majorBidi"/>
      <w:b/>
      <w:bCs/>
      <w:color w:val="4F81BD" w:themeColor="accent1"/>
    </w:rPr>
  </w:style>
  <w:style w:type="table" w:customStyle="1" w:styleId="10">
    <w:name w:val="Сетка таблицы1"/>
    <w:basedOn w:val="a1"/>
    <w:next w:val="a3"/>
    <w:uiPriority w:val="59"/>
    <w:rsid w:val="00EE7E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B75C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C01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01568"/>
  </w:style>
  <w:style w:type="paragraph" w:styleId="ac">
    <w:name w:val="footer"/>
    <w:basedOn w:val="a"/>
    <w:link w:val="ad"/>
    <w:uiPriority w:val="99"/>
    <w:unhideWhenUsed/>
    <w:rsid w:val="00C01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015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5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9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7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23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7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0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4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05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2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27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8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10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66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chart" Target="charts/chart2.xml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chart" Target="charts/chart1.xml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Важно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Вопрос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важно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Вопрос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51184384"/>
        <c:axId val="86794624"/>
        <c:axId val="0"/>
      </c:bar3DChart>
      <c:catAx>
        <c:axId val="51184384"/>
        <c:scaling>
          <c:orientation val="minMax"/>
        </c:scaling>
        <c:delete val="0"/>
        <c:axPos val="b"/>
        <c:majorTickMark val="out"/>
        <c:minorTickMark val="none"/>
        <c:tickLblPos val="nextTo"/>
        <c:crossAx val="86794624"/>
        <c:crosses val="autoZero"/>
        <c:auto val="1"/>
        <c:lblAlgn val="ctr"/>
        <c:lblOffset val="100"/>
        <c:noMultiLvlLbl val="0"/>
      </c:catAx>
      <c:valAx>
        <c:axId val="867946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11843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Важно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Повторный опрос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важно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Повторный опрос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86812544"/>
        <c:axId val="86814080"/>
        <c:axId val="0"/>
      </c:bar3DChart>
      <c:catAx>
        <c:axId val="86812544"/>
        <c:scaling>
          <c:orientation val="minMax"/>
        </c:scaling>
        <c:delete val="0"/>
        <c:axPos val="b"/>
        <c:majorTickMark val="out"/>
        <c:minorTickMark val="none"/>
        <c:tickLblPos val="nextTo"/>
        <c:crossAx val="86814080"/>
        <c:crosses val="autoZero"/>
        <c:auto val="1"/>
        <c:lblAlgn val="ctr"/>
        <c:lblOffset val="100"/>
        <c:noMultiLvlLbl val="0"/>
      </c:catAx>
      <c:valAx>
        <c:axId val="868140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68125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0552FA-7483-4D4F-AC80-3FE9A6C45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52472DB9</Template>
  <TotalTime>400</TotalTime>
  <Pages>61</Pages>
  <Words>4978</Words>
  <Characters>28380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kab-21</dc:creator>
  <cp:lastModifiedBy>kab-21</cp:lastModifiedBy>
  <cp:revision>16</cp:revision>
  <cp:lastPrinted>2016-12-07T05:46:00Z</cp:lastPrinted>
  <dcterms:created xsi:type="dcterms:W3CDTF">2016-12-06T21:00:00Z</dcterms:created>
  <dcterms:modified xsi:type="dcterms:W3CDTF">2017-01-27T10:57:00Z</dcterms:modified>
</cp:coreProperties>
</file>