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83" w:rsidRDefault="00873583" w:rsidP="00FB5271">
      <w:pPr>
        <w:spacing w:after="0" w:line="240" w:lineRule="auto"/>
        <w:jc w:val="center"/>
        <w:textAlignment w:val="baseline"/>
        <w:outlineLvl w:val="0"/>
        <w:rPr>
          <w:rFonts w:ascii="Arial Black" w:hAnsi="Arial Black"/>
          <w:color w:val="0033CC"/>
          <w:kern w:val="36"/>
          <w:sz w:val="52"/>
          <w:szCs w:val="52"/>
          <w:lang w:eastAsia="ru-RU"/>
        </w:rPr>
      </w:pPr>
      <w:r w:rsidRPr="00682486">
        <w:rPr>
          <w:rFonts w:ascii="Arial Black" w:hAnsi="Arial Black"/>
          <w:color w:val="3366FF"/>
          <w:kern w:val="36"/>
          <w:sz w:val="52"/>
          <w:szCs w:val="5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pt;height:51pt" fillcolor="#0c0" strokecolor="#974706">
            <v:shadow color="#868686"/>
            <v:textpath style="font-family:&quot;Arial Black&quot;;v-text-kern:t" trim="t" fitpath="t" string="Здоровый сон ребенка"/>
          </v:shape>
        </w:pict>
      </w:r>
    </w:p>
    <w:p w:rsidR="00873583" w:rsidRPr="00682486" w:rsidRDefault="00873583" w:rsidP="004C1709">
      <w:pPr>
        <w:spacing w:after="0" w:line="240" w:lineRule="auto"/>
        <w:jc w:val="center"/>
        <w:textAlignment w:val="baseline"/>
        <w:outlineLvl w:val="0"/>
        <w:rPr>
          <w:rFonts w:ascii="Arial Black" w:hAnsi="Arial Black"/>
          <w:color w:val="3366FF"/>
          <w:kern w:val="36"/>
          <w:sz w:val="52"/>
          <w:szCs w:val="52"/>
          <w:lang w:eastAsia="ru-RU"/>
        </w:rPr>
      </w:pPr>
      <w:r w:rsidRPr="00682486">
        <w:rPr>
          <w:rFonts w:ascii="Comic Sans MS" w:hAnsi="Comic Sans MS"/>
          <w:b/>
          <w:color w:val="3366FF"/>
          <w:kern w:val="36"/>
          <w:sz w:val="52"/>
          <w:szCs w:val="52"/>
          <w:lang w:eastAsia="ru-RU"/>
        </w:rPr>
        <w:t>Основные правила</w:t>
      </w:r>
    </w:p>
    <w:p w:rsidR="00873583" w:rsidRPr="004C1709" w:rsidRDefault="00873583" w:rsidP="004C1709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eastAsia="ru-RU"/>
        </w:rPr>
      </w:pPr>
      <w:r w:rsidRPr="004C1709">
        <w:rPr>
          <w:rFonts w:ascii="Times New Roman" w:hAnsi="Times New Roman"/>
          <w:sz w:val="32"/>
          <w:szCs w:val="32"/>
          <w:lang w:eastAsia="ru-RU"/>
        </w:rPr>
        <w:t xml:space="preserve">Мы часто слышим, что здоровый сон – </w:t>
      </w:r>
      <w:r w:rsidRPr="004C1709">
        <w:rPr>
          <w:rFonts w:ascii="Times New Roman" w:hAnsi="Times New Roman"/>
          <w:b/>
          <w:sz w:val="32"/>
          <w:szCs w:val="32"/>
          <w:lang w:eastAsia="ru-RU"/>
        </w:rPr>
        <w:t>основа правильного физического и умственного развития ребенка.</w:t>
      </w:r>
      <w:r w:rsidRPr="004C1709">
        <w:rPr>
          <w:rFonts w:ascii="Times New Roman" w:hAnsi="Times New Roman"/>
          <w:sz w:val="32"/>
          <w:szCs w:val="32"/>
          <w:lang w:eastAsia="ru-RU"/>
        </w:rPr>
        <w:t xml:space="preserve"> Но что именно это значит? Сколько надо спать детям? И в чем заключается опасность недосыпа?</w:t>
      </w:r>
    </w:p>
    <w:p w:rsidR="00873583" w:rsidRPr="00682486" w:rsidRDefault="00873583" w:rsidP="0013661C">
      <w:pPr>
        <w:spacing w:after="60" w:line="450" w:lineRule="atLeast"/>
        <w:jc w:val="center"/>
        <w:textAlignment w:val="baseline"/>
        <w:outlineLvl w:val="1"/>
        <w:rPr>
          <w:rFonts w:ascii="Comic Sans MS" w:hAnsi="Comic Sans MS" w:cs="Arial"/>
          <w:b/>
          <w:bCs/>
          <w:color w:val="3366FF"/>
          <w:sz w:val="48"/>
          <w:szCs w:val="48"/>
          <w:lang w:eastAsia="ru-RU"/>
        </w:rPr>
      </w:pPr>
      <w:r w:rsidRPr="00682486">
        <w:rPr>
          <w:rFonts w:ascii="Comic Sans MS" w:hAnsi="Comic Sans MS" w:cs="Arial"/>
          <w:b/>
          <w:bCs/>
          <w:color w:val="3366FF"/>
          <w:sz w:val="48"/>
          <w:szCs w:val="48"/>
          <w:lang w:eastAsia="ru-RU"/>
        </w:rPr>
        <w:t>Время для сна</w:t>
      </w:r>
    </w:p>
    <w:p w:rsidR="00873583" w:rsidRDefault="00873583" w:rsidP="00D82C08">
      <w:pPr>
        <w:spacing w:after="60"/>
        <w:ind w:firstLine="708"/>
        <w:jc w:val="both"/>
        <w:textAlignment w:val="baseline"/>
        <w:outlineLvl w:val="1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://schoolofcare.ru/img/w680/u/content/shutterstock_142082866.jpg" style="position:absolute;left:0;text-align:left;margin-left:461.3pt;margin-top:1.7pt;width:279.35pt;height:208.8pt;z-index:-251659264;visibility:visible;mso-wrap-distance-top:.96pt;mso-wrap-distance-right:9.34pt;mso-wrap-distance-bottom:1.29pt" wrapcoords="755 777 581 1010 523 19735 639 20668 813 20823 20787 20823 20961 20668 21077 19424 21135 1942 20961 1010 20845 777 755 77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">
            <v:imagedata r:id="rId5" o:title=""/>
            <o:lock v:ext="edit" aspectratio="f"/>
            <w10:wrap type="tight"/>
          </v:shape>
        </w:pict>
      </w:r>
      <w:r w:rsidRPr="004C1709">
        <w:rPr>
          <w:rFonts w:ascii="Times New Roman" w:hAnsi="Times New Roman"/>
          <w:b/>
          <w:i/>
          <w:sz w:val="32"/>
          <w:szCs w:val="32"/>
          <w:lang w:eastAsia="ru-RU"/>
        </w:rPr>
        <w:t>Почему</w:t>
      </w:r>
      <w:r>
        <w:rPr>
          <w:rFonts w:ascii="Times New Roman" w:hAnsi="Times New Roman"/>
          <w:b/>
          <w:i/>
          <w:sz w:val="32"/>
          <w:szCs w:val="32"/>
          <w:lang w:eastAsia="ru-RU"/>
        </w:rPr>
        <w:t xml:space="preserve"> </w:t>
      </w:r>
      <w:r w:rsidRPr="004C1709">
        <w:rPr>
          <w:rFonts w:ascii="Times New Roman" w:hAnsi="Times New Roman"/>
          <w:b/>
          <w:i/>
          <w:sz w:val="32"/>
          <w:szCs w:val="32"/>
          <w:lang w:eastAsia="ru-RU"/>
        </w:rPr>
        <w:t>качественный и длительный сон так важен для организма, особенно детского?</w:t>
      </w:r>
    </w:p>
    <w:p w:rsidR="00873583" w:rsidRPr="00D82C08" w:rsidRDefault="00873583" w:rsidP="00D82C08">
      <w:pPr>
        <w:spacing w:after="60"/>
        <w:ind w:firstLine="708"/>
        <w:jc w:val="both"/>
        <w:textAlignment w:val="baseline"/>
        <w:outlineLvl w:val="1"/>
        <w:rPr>
          <w:rFonts w:ascii="Times New Roman" w:hAnsi="Times New Roman"/>
          <w:sz w:val="32"/>
          <w:szCs w:val="32"/>
          <w:lang w:eastAsia="ru-RU"/>
        </w:rPr>
      </w:pPr>
      <w:r w:rsidRPr="00D82C08">
        <w:rPr>
          <w:rFonts w:ascii="Times New Roman" w:hAnsi="Times New Roman"/>
          <w:sz w:val="32"/>
          <w:szCs w:val="32"/>
          <w:lang w:eastAsia="ru-RU"/>
        </w:rPr>
        <w:t>Есть много объяснений на этот счет. Суть их можно свести к тому, что сон не просто дает отдохнуть после долгого дня, но также восстанавливает иммунные силы и мозговую активность. Можно сказать, что во время сна подзаряжаются «батарейки» организма, и если это систематически происходит не в полном режиме, одинаково страдают умственное и физическое развитие. </w:t>
      </w:r>
    </w:p>
    <w:p w:rsidR="00873583" w:rsidRPr="0013661C" w:rsidRDefault="00873583" w:rsidP="0013661C">
      <w:pPr>
        <w:spacing w:after="60"/>
        <w:ind w:firstLine="708"/>
        <w:jc w:val="both"/>
        <w:textAlignment w:val="baseline"/>
        <w:outlineLvl w:val="1"/>
        <w:rPr>
          <w:rFonts w:ascii="Arial Black" w:hAnsi="Arial Black" w:cs="Arial"/>
          <w:b/>
          <w:bCs/>
          <w:color w:val="1B61B9"/>
          <w:sz w:val="32"/>
          <w:szCs w:val="32"/>
          <w:lang w:eastAsia="ru-RU"/>
        </w:rPr>
      </w:pPr>
      <w:r w:rsidRPr="00D82C08">
        <w:rPr>
          <w:rFonts w:ascii="Times New Roman" w:hAnsi="Times New Roman"/>
          <w:sz w:val="32"/>
          <w:szCs w:val="32"/>
          <w:lang w:eastAsia="ru-RU"/>
        </w:rPr>
        <w:t>Говоря о необходимом количестве сна в сутки, специалисты называют средние цифры. Конечно, организм каждого ребенка индивидуален, но если ваш малыш спит меньше, это серьезный повод задуматься. К концу первого года жизни ребенок проводит в кровати до 16 часов. И вплоть до 5 лет дети спят около 10-11 часов ночью и 2 часов днем. Уже от 5 до 7 лет детский сон сокращается, но не сильно: 9-10</w:t>
      </w:r>
      <w:r>
        <w:rPr>
          <w:rFonts w:ascii="Times New Roman" w:hAnsi="Times New Roman"/>
          <w:sz w:val="32"/>
          <w:szCs w:val="32"/>
          <w:lang w:eastAsia="ru-RU"/>
        </w:rPr>
        <w:t xml:space="preserve"> часов ночью и 1-1,5 часов.</w:t>
      </w:r>
    </w:p>
    <w:p w:rsidR="00873583" w:rsidRPr="00011B00" w:rsidRDefault="00873583" w:rsidP="0013661C">
      <w:pPr>
        <w:shd w:val="clear" w:color="auto" w:fill="FFFFFF"/>
        <w:spacing w:after="0"/>
        <w:ind w:firstLine="708"/>
        <w:jc w:val="center"/>
        <w:textAlignment w:val="baseline"/>
        <w:rPr>
          <w:rFonts w:ascii="Arial Black" w:hAnsi="Arial Black" w:cs="Arial"/>
          <w:b/>
          <w:bCs/>
          <w:color w:val="1B61B9"/>
          <w:sz w:val="48"/>
          <w:szCs w:val="48"/>
          <w:lang w:eastAsia="ru-RU"/>
        </w:rPr>
      </w:pPr>
      <w:r w:rsidRPr="00011B00">
        <w:rPr>
          <w:rFonts w:ascii="Comic Sans MS" w:hAnsi="Comic Sans MS" w:cs="Arial"/>
          <w:b/>
          <w:bCs/>
          <w:color w:val="00CC00"/>
          <w:sz w:val="48"/>
          <w:szCs w:val="48"/>
          <w:lang w:eastAsia="ru-RU"/>
        </w:rPr>
        <w:t>Условия для здорового сна</w:t>
      </w:r>
    </w:p>
    <w:p w:rsidR="00873583" w:rsidRDefault="00873583" w:rsidP="004C1709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Н</w:t>
      </w:r>
      <w:r w:rsidRPr="004C1709">
        <w:rPr>
          <w:rFonts w:ascii="Times New Roman" w:hAnsi="Times New Roman"/>
          <w:sz w:val="32"/>
          <w:szCs w:val="32"/>
          <w:lang w:eastAsia="ru-RU"/>
        </w:rPr>
        <w:t xml:space="preserve">едосып возникает </w:t>
      </w:r>
      <w:r>
        <w:rPr>
          <w:rFonts w:ascii="Times New Roman" w:hAnsi="Times New Roman"/>
          <w:sz w:val="32"/>
          <w:szCs w:val="32"/>
          <w:lang w:eastAsia="ru-RU"/>
        </w:rPr>
        <w:t xml:space="preserve">не </w:t>
      </w:r>
      <w:r w:rsidRPr="004C1709">
        <w:rPr>
          <w:rFonts w:ascii="Times New Roman" w:hAnsi="Times New Roman"/>
          <w:sz w:val="32"/>
          <w:szCs w:val="32"/>
          <w:lang w:eastAsia="ru-RU"/>
        </w:rPr>
        <w:t>только по причине недостатка времени. Очень часто родители вовремя укладывают спать малыша, но его сон нельзя назвать полноценным из-за обстановки вокруг. </w:t>
      </w:r>
      <w:r w:rsidRPr="004C1709">
        <w:rPr>
          <w:rFonts w:ascii="Times New Roman" w:hAnsi="Times New Roman"/>
          <w:sz w:val="32"/>
          <w:szCs w:val="32"/>
          <w:lang w:eastAsia="ru-RU"/>
        </w:rPr>
        <w:br/>
      </w:r>
      <w:r w:rsidRPr="00682486">
        <w:rPr>
          <w:rFonts w:ascii="Times New Roman" w:hAnsi="Times New Roman"/>
          <w:b/>
          <w:color w:val="3366FF"/>
          <w:sz w:val="32"/>
          <w:szCs w:val="32"/>
          <w:lang w:eastAsia="ru-RU"/>
        </w:rPr>
        <w:t>Не допускайте шум от телевизора и громкие разговоры</w:t>
      </w:r>
      <w:r w:rsidRPr="004C1709">
        <w:rPr>
          <w:rFonts w:ascii="Times New Roman" w:hAnsi="Times New Roman"/>
          <w:b/>
          <w:color w:val="00CC00"/>
          <w:sz w:val="32"/>
          <w:szCs w:val="32"/>
          <w:lang w:eastAsia="ru-RU"/>
        </w:rPr>
        <w:t>.</w:t>
      </w:r>
    </w:p>
    <w:p w:rsidR="00873583" w:rsidRDefault="00873583" w:rsidP="004C1709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68410D">
        <w:rPr>
          <w:rFonts w:ascii="Times New Roman" w:hAnsi="Times New Roman"/>
          <w:i/>
          <w:sz w:val="32"/>
          <w:szCs w:val="32"/>
          <w:lang w:eastAsia="ru-RU"/>
        </w:rPr>
        <w:t>Сон в таких условиях не будет глубоким, а значит, мозг и нервная система не в состоянии отдохнуть полностью.</w:t>
      </w:r>
      <w:r w:rsidRPr="0068410D">
        <w:rPr>
          <w:rFonts w:ascii="Times New Roman" w:hAnsi="Times New Roman"/>
          <w:sz w:val="32"/>
          <w:szCs w:val="32"/>
          <w:lang w:eastAsia="ru-RU"/>
        </w:rPr>
        <w:br/>
      </w:r>
      <w:r w:rsidRPr="00682486">
        <w:rPr>
          <w:rFonts w:ascii="Times New Roman" w:hAnsi="Times New Roman"/>
          <w:b/>
          <w:color w:val="3366FF"/>
          <w:sz w:val="32"/>
          <w:szCs w:val="32"/>
          <w:lang w:eastAsia="ru-RU"/>
        </w:rPr>
        <w:t>Температура и влажность воздуха в комнате.</w:t>
      </w:r>
    </w:p>
    <w:p w:rsidR="00873583" w:rsidRDefault="00873583" w:rsidP="004C1709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68410D">
        <w:rPr>
          <w:rFonts w:ascii="Times New Roman" w:hAnsi="Times New Roman"/>
          <w:i/>
          <w:sz w:val="32"/>
          <w:szCs w:val="32"/>
          <w:lang w:eastAsia="ru-RU"/>
        </w:rPr>
        <w:t>Обязательно проветривайте детскую хотя бы пару минут перед тем, как отправить малыша в кровать. Хорошо, если в комнате работает увлажнитель воздуха.</w:t>
      </w:r>
      <w:r w:rsidRPr="004C1709">
        <w:rPr>
          <w:rFonts w:ascii="Times New Roman" w:hAnsi="Times New Roman"/>
          <w:sz w:val="32"/>
          <w:szCs w:val="32"/>
          <w:lang w:eastAsia="ru-RU"/>
        </w:rPr>
        <w:t> </w:t>
      </w:r>
      <w:r w:rsidRPr="004C1709">
        <w:rPr>
          <w:rFonts w:ascii="Times New Roman" w:hAnsi="Times New Roman"/>
          <w:sz w:val="32"/>
          <w:szCs w:val="32"/>
          <w:lang w:eastAsia="ru-RU"/>
        </w:rPr>
        <w:br/>
      </w:r>
      <w:r w:rsidRPr="00682486">
        <w:rPr>
          <w:rFonts w:ascii="Times New Roman" w:hAnsi="Times New Roman"/>
          <w:b/>
          <w:color w:val="3366FF"/>
          <w:sz w:val="32"/>
          <w:szCs w:val="32"/>
          <w:lang w:eastAsia="ru-RU"/>
        </w:rPr>
        <w:t>Выключайте на ночь все источники света.</w:t>
      </w:r>
    </w:p>
    <w:p w:rsidR="00873583" w:rsidRDefault="00873583" w:rsidP="0068410D">
      <w:pPr>
        <w:spacing w:after="60"/>
        <w:jc w:val="both"/>
        <w:textAlignment w:val="baseline"/>
        <w:outlineLvl w:val="1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alt="Изображение Здоровый сон ребенка: основные правила на Schoolofcare.ru!" style="position:absolute;left:0;text-align:left;margin-left:404.1pt;margin-top:.9pt;width:324pt;height:208.8pt;z-index:-251658240;visibility:visible;mso-wrap-distance-top:.96pt;mso-wrap-distance-right:9.45pt;mso-wrap-distance-bottom:1.49pt" wrapcoords="650 777 500 1010 450 19735 550 20668 700 20823 20900 20823 21050 20668 21150 19424 21200 1942 21050 1010 20950 777 650 77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">
            <v:imagedata r:id="rId6" o:title=""/>
            <o:lock v:ext="edit" aspectratio="f"/>
            <w10:wrap type="tight"/>
          </v:shape>
        </w:pict>
      </w:r>
      <w:r w:rsidRPr="0068410D">
        <w:rPr>
          <w:rFonts w:ascii="Times New Roman" w:hAnsi="Times New Roman"/>
          <w:i/>
          <w:sz w:val="32"/>
          <w:szCs w:val="32"/>
          <w:lang w:eastAsia="ru-RU"/>
        </w:rPr>
        <w:t>Если ребенок категорически не согласен спать в полной темноте, можно пойти на уступку в виде мягкого ночника, но не более.</w:t>
      </w:r>
    </w:p>
    <w:p w:rsidR="00873583" w:rsidRDefault="00873583" w:rsidP="0068410D">
      <w:pPr>
        <w:spacing w:after="60"/>
        <w:jc w:val="both"/>
        <w:textAlignment w:val="baseline"/>
        <w:outlineLvl w:val="1"/>
        <w:rPr>
          <w:rFonts w:ascii="Times New Roman" w:hAnsi="Times New Roman"/>
          <w:sz w:val="32"/>
          <w:szCs w:val="32"/>
          <w:lang w:eastAsia="ru-RU"/>
        </w:rPr>
      </w:pPr>
      <w:r w:rsidRPr="00682486">
        <w:rPr>
          <w:rFonts w:ascii="Times New Roman" w:hAnsi="Times New Roman"/>
          <w:b/>
          <w:color w:val="3366FF"/>
          <w:sz w:val="32"/>
          <w:szCs w:val="32"/>
          <w:lang w:eastAsia="ru-RU"/>
        </w:rPr>
        <w:t>Мерцающий свет монитора или телевизора не должны мешать спящему ребенку</w:t>
      </w:r>
      <w:r w:rsidRPr="004C1709">
        <w:rPr>
          <w:rFonts w:ascii="Times New Roman" w:hAnsi="Times New Roman"/>
          <w:sz w:val="32"/>
          <w:szCs w:val="32"/>
          <w:lang w:eastAsia="ru-RU"/>
        </w:rPr>
        <w:t xml:space="preserve">. </w:t>
      </w:r>
    </w:p>
    <w:p w:rsidR="00873583" w:rsidRPr="00011B00" w:rsidRDefault="00873583" w:rsidP="00011B00">
      <w:pPr>
        <w:spacing w:after="60"/>
        <w:jc w:val="both"/>
        <w:textAlignment w:val="baseline"/>
        <w:outlineLvl w:val="1"/>
        <w:rPr>
          <w:rFonts w:ascii="Comic Sans MS" w:hAnsi="Comic Sans MS" w:cs="Arial"/>
          <w:b/>
          <w:bCs/>
          <w:i/>
          <w:color w:val="00CC00"/>
          <w:sz w:val="40"/>
          <w:szCs w:val="40"/>
          <w:lang w:eastAsia="ru-RU"/>
        </w:rPr>
      </w:pPr>
      <w:r w:rsidRPr="0068410D">
        <w:rPr>
          <w:rFonts w:ascii="Times New Roman" w:hAnsi="Times New Roman"/>
          <w:i/>
          <w:sz w:val="32"/>
          <w:szCs w:val="32"/>
          <w:lang w:eastAsia="ru-RU"/>
        </w:rPr>
        <w:t>Сейчас набирают популярность световые будильники. Это говорит о том, что наш организм тонко чувствует изменения в освещении и воспринимает их как сигнал к пробуждению.</w:t>
      </w:r>
      <w:r w:rsidRPr="0068410D">
        <w:rPr>
          <w:rFonts w:ascii="Times New Roman" w:hAnsi="Times New Roman"/>
          <w:i/>
          <w:sz w:val="28"/>
          <w:szCs w:val="28"/>
          <w:lang w:eastAsia="ru-RU"/>
        </w:rPr>
        <w:br/>
      </w:r>
    </w:p>
    <w:p w:rsidR="00873583" w:rsidRDefault="00873583" w:rsidP="0013661C">
      <w:pPr>
        <w:spacing w:after="60"/>
        <w:textAlignment w:val="baseline"/>
        <w:outlineLvl w:val="1"/>
        <w:rPr>
          <w:rFonts w:ascii="Comic Sans MS" w:hAnsi="Comic Sans MS" w:cs="Arial"/>
          <w:b/>
          <w:bCs/>
          <w:color w:val="00CC00"/>
          <w:sz w:val="40"/>
          <w:szCs w:val="40"/>
          <w:lang w:eastAsia="ru-RU"/>
        </w:rPr>
      </w:pPr>
    </w:p>
    <w:p w:rsidR="00873583" w:rsidRPr="0013661C" w:rsidRDefault="00873583" w:rsidP="0068410D">
      <w:pPr>
        <w:spacing w:after="60"/>
        <w:ind w:firstLine="708"/>
        <w:jc w:val="center"/>
        <w:textAlignment w:val="baseline"/>
        <w:outlineLvl w:val="1"/>
        <w:rPr>
          <w:rFonts w:ascii="Comic Sans MS" w:hAnsi="Comic Sans MS" w:cs="Arial"/>
          <w:b/>
          <w:bCs/>
          <w:color w:val="00CC00"/>
          <w:sz w:val="48"/>
          <w:szCs w:val="48"/>
          <w:lang w:eastAsia="ru-RU"/>
        </w:rPr>
      </w:pPr>
      <w:r w:rsidRPr="0013661C">
        <w:rPr>
          <w:rFonts w:ascii="Comic Sans MS" w:hAnsi="Comic Sans MS" w:cs="Arial"/>
          <w:b/>
          <w:bCs/>
          <w:color w:val="00CC00"/>
          <w:sz w:val="48"/>
          <w:szCs w:val="48"/>
          <w:lang w:eastAsia="ru-RU"/>
        </w:rPr>
        <w:t>Чем опасен недосып?</w:t>
      </w:r>
    </w:p>
    <w:p w:rsidR="00873583" w:rsidRPr="00682486" w:rsidRDefault="00873583" w:rsidP="0013661C">
      <w:pPr>
        <w:shd w:val="clear" w:color="auto" w:fill="FFFFFF"/>
        <w:spacing w:after="0"/>
        <w:ind w:firstLine="708"/>
        <w:jc w:val="both"/>
        <w:textAlignment w:val="baseline"/>
        <w:rPr>
          <w:rFonts w:ascii="Comic Sans MS" w:hAnsi="Comic Sans MS" w:cs="Arial"/>
          <w:b/>
          <w:bCs/>
          <w:color w:val="3366FF"/>
          <w:sz w:val="40"/>
          <w:szCs w:val="40"/>
          <w:lang w:eastAsia="ru-RU"/>
        </w:rPr>
      </w:pPr>
      <w:r w:rsidRPr="00D82C08">
        <w:rPr>
          <w:rFonts w:ascii="Times New Roman" w:hAnsi="Times New Roman"/>
          <w:sz w:val="32"/>
          <w:szCs w:val="32"/>
          <w:lang w:eastAsia="ru-RU"/>
        </w:rPr>
        <w:t>Недостаток сна негативно сказывается на развитии ребенка. Конкретно же это может выражаться, во-первых, в задержке роста, так как именно во время сна вырабатывается почти 80% гормонов роста. Во-вторых, недосып ослабляет иммунитет ребенка, и он начинает часто болеть, причем с риском развития осложнений и хронических заболеваний. Наконец, страдает развитие речи и память. Вы наверняка замечали, что вам трудно сконцентрироваться и воспринимать информацию, если вы сильно не выспались. У детей же каждый день — это составная часть общего познавательного процесса, когда они должны интенсивно и многопланово развиваться.</w:t>
      </w:r>
      <w:r w:rsidRPr="00D82C08">
        <w:rPr>
          <w:rFonts w:ascii="Times New Roman" w:hAnsi="Times New Roman"/>
          <w:sz w:val="28"/>
          <w:szCs w:val="28"/>
          <w:lang w:eastAsia="ru-RU"/>
        </w:rPr>
        <w:br/>
      </w:r>
      <w:r w:rsidRPr="00682486">
        <w:rPr>
          <w:rFonts w:ascii="Comic Sans MS" w:hAnsi="Comic Sans MS" w:cs="Arial"/>
          <w:b/>
          <w:bCs/>
          <w:color w:val="3366FF"/>
          <w:sz w:val="48"/>
          <w:szCs w:val="48"/>
          <w:lang w:eastAsia="ru-RU"/>
        </w:rPr>
        <w:t>Организация сна</w:t>
      </w:r>
    </w:p>
    <w:p w:rsidR="00873583" w:rsidRPr="0013661C" w:rsidRDefault="00873583" w:rsidP="00011B00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4" o:spid="_x0000_s1028" type="#_x0000_t75" alt="http://schoolofcare.ru/u/content/shutterstock_141303985.jpg" style="position:absolute;left:0;text-align:left;margin-left:491pt;margin-top:2.15pt;width:231.35pt;height:171.85pt;z-index:-251660288;visibility:visible;mso-wrap-distance-top:.96pt;mso-wrap-distance-right:9.49pt;mso-wrap-distance-bottom:1.65pt" wrapcoords="912 943 701 1226 631 19053 771 20562 982 20657 20618 20657 20829 20562 20969 19053 21039 2358 20829 1226 20688 943 912 94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">
            <v:imagedata r:id="rId7" o:title=""/>
            <o:lock v:ext="edit" aspectratio="f"/>
            <w10:wrap type="tight"/>
          </v:shape>
        </w:pict>
      </w:r>
      <w:r w:rsidRPr="0013661C">
        <w:rPr>
          <w:rFonts w:ascii="Times New Roman" w:hAnsi="Times New Roman"/>
          <w:i/>
          <w:sz w:val="32"/>
          <w:szCs w:val="32"/>
          <w:lang w:eastAsia="ru-RU"/>
        </w:rPr>
        <w:t>Всегда укладывайте ребенка спать в одно и то же время. Это правило, в котором не должно быть исключений.</w:t>
      </w:r>
    </w:p>
    <w:p w:rsidR="00873583" w:rsidRPr="00D82C08" w:rsidRDefault="00873583" w:rsidP="00011B00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82C08">
        <w:rPr>
          <w:rFonts w:ascii="Times New Roman" w:hAnsi="Times New Roman"/>
          <w:sz w:val="32"/>
          <w:szCs w:val="32"/>
          <w:lang w:eastAsia="ru-RU"/>
        </w:rPr>
        <w:t xml:space="preserve">Для маленьких детей очень важны ритуалы. Они тоже помогают организму вспомнить «установку» на сон. У кого-то это короткий душ или чтение на ночь — подберите то, что удобнее для вас и ребенка больше всего. </w:t>
      </w:r>
    </w:p>
    <w:p w:rsidR="00873583" w:rsidRPr="0013661C" w:rsidRDefault="00873583" w:rsidP="0013661C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eastAsia="ru-RU"/>
        </w:rPr>
      </w:pPr>
      <w:r w:rsidRPr="0013661C">
        <w:rPr>
          <w:rFonts w:ascii="Times New Roman" w:hAnsi="Times New Roman"/>
          <w:i/>
          <w:sz w:val="32"/>
          <w:szCs w:val="32"/>
          <w:lang w:eastAsia="ru-RU"/>
        </w:rPr>
        <w:t xml:space="preserve">Желательно, чтобы ребенок переодевался в пижаму или ночную рубашку. Здесь дело не столько в комфорте, сколько в том, что эта одежда ассоциируется именно с необходимостью лечь спать. </w:t>
      </w:r>
    </w:p>
    <w:p w:rsidR="00873583" w:rsidRPr="00D82C08" w:rsidRDefault="00873583" w:rsidP="0013661C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82C08">
        <w:rPr>
          <w:rFonts w:ascii="Times New Roman" w:hAnsi="Times New Roman"/>
          <w:sz w:val="32"/>
          <w:szCs w:val="32"/>
          <w:lang w:eastAsia="ru-RU"/>
        </w:rPr>
        <w:t>Сам же отдых должен начинаться уже минимум за час до сна. Выключайте телевизор, компьютер и даже забирайте игрушки, которые заставляют малыша играть слишком активно. Это переходное время должно пройти в спокойствие, например, за чтением или рисованием.</w:t>
      </w:r>
    </w:p>
    <w:p w:rsidR="00873583" w:rsidRDefault="00873583" w:rsidP="00242336">
      <w:pPr>
        <w:pStyle w:val="NormalWeb"/>
        <w:jc w:val="center"/>
        <w:rPr>
          <w:rStyle w:val="Strong"/>
          <w:rFonts w:ascii="Comic Sans MS" w:hAnsi="Comic Sans MS"/>
          <w:color w:val="00CC00"/>
          <w:sz w:val="48"/>
          <w:szCs w:val="48"/>
        </w:rPr>
      </w:pPr>
      <w:r w:rsidRPr="00242336">
        <w:rPr>
          <w:rStyle w:val="Strong"/>
          <w:rFonts w:ascii="Comic Sans MS" w:hAnsi="Comic Sans MS"/>
          <w:color w:val="00CC00"/>
          <w:sz w:val="48"/>
          <w:szCs w:val="48"/>
        </w:rPr>
        <w:t>СПОЙ МНЕ, МАМА</w:t>
      </w:r>
      <w:r>
        <w:rPr>
          <w:rStyle w:val="Strong"/>
          <w:rFonts w:ascii="Comic Sans MS" w:hAnsi="Comic Sans MS"/>
          <w:color w:val="00CC00"/>
          <w:sz w:val="48"/>
          <w:szCs w:val="48"/>
        </w:rPr>
        <w:t>!</w:t>
      </w:r>
    </w:p>
    <w:tbl>
      <w:tblPr>
        <w:tblW w:w="0" w:type="auto"/>
        <w:tblLook w:val="00A0"/>
      </w:tblPr>
      <w:tblGrid>
        <w:gridCol w:w="7393"/>
        <w:gridCol w:w="7393"/>
      </w:tblGrid>
      <w:tr w:rsidR="00873583" w:rsidRPr="00B10163" w:rsidTr="00B10163">
        <w:tc>
          <w:tcPr>
            <w:tcW w:w="7393" w:type="dxa"/>
          </w:tcPr>
          <w:p w:rsidR="00873583" w:rsidRPr="00B10163" w:rsidRDefault="00873583" w:rsidP="00B10163">
            <w:pPr>
              <w:pStyle w:val="NormalWeb"/>
              <w:jc w:val="center"/>
              <w:rPr>
                <w:rFonts w:ascii="Comic Sans MS" w:hAnsi="Comic Sans MS"/>
                <w:color w:val="FF0066"/>
                <w:sz w:val="36"/>
                <w:szCs w:val="36"/>
              </w:rPr>
            </w:pPr>
            <w:r w:rsidRPr="00B10163">
              <w:rPr>
                <w:rStyle w:val="Strong"/>
                <w:rFonts w:ascii="Comic Sans MS" w:hAnsi="Comic Sans MS"/>
                <w:color w:val="FF0066"/>
                <w:sz w:val="36"/>
                <w:szCs w:val="36"/>
              </w:rPr>
              <w:t>Колыбельная для девочки</w:t>
            </w:r>
          </w:p>
          <w:p w:rsidR="00873583" w:rsidRPr="00B10163" w:rsidRDefault="00873583" w:rsidP="00B10163">
            <w:pPr>
              <w:pStyle w:val="NormalWeb"/>
              <w:ind w:left="1134"/>
              <w:rPr>
                <w:sz w:val="32"/>
                <w:szCs w:val="32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267.3pt;margin-top:125.6pt;width:162pt;height:91.3pt;z-index:251659264;visibility:visible">
                  <v:imagedata r:id="rId8" o:title=""/>
                </v:shape>
              </w:pict>
            </w:r>
            <w:r w:rsidRPr="00B10163">
              <w:rPr>
                <w:sz w:val="32"/>
                <w:szCs w:val="32"/>
              </w:rPr>
              <w:t>Ночь укрылась черным пледом,</w:t>
            </w:r>
            <w:r w:rsidRPr="00B10163">
              <w:rPr>
                <w:sz w:val="32"/>
                <w:szCs w:val="32"/>
              </w:rPr>
              <w:br/>
              <w:t>Согреваясь в свете звезд,</w:t>
            </w:r>
            <w:r w:rsidRPr="00B10163">
              <w:rPr>
                <w:sz w:val="32"/>
                <w:szCs w:val="32"/>
              </w:rPr>
              <w:br/>
              <w:t>И сплетает быль и небыль</w:t>
            </w:r>
            <w:r w:rsidRPr="00B10163">
              <w:rPr>
                <w:sz w:val="32"/>
                <w:szCs w:val="32"/>
              </w:rPr>
              <w:br/>
              <w:t>Из страны волшебных грез.</w:t>
            </w:r>
            <w:r w:rsidRPr="00B10163">
              <w:rPr>
                <w:sz w:val="32"/>
                <w:szCs w:val="32"/>
              </w:rPr>
              <w:br/>
              <w:t>Ночь показывает сказки</w:t>
            </w:r>
            <w:r w:rsidRPr="00B10163">
              <w:rPr>
                <w:sz w:val="32"/>
                <w:szCs w:val="32"/>
              </w:rPr>
              <w:br/>
              <w:t>И легенды старины:</w:t>
            </w:r>
            <w:r w:rsidRPr="00B10163">
              <w:rPr>
                <w:sz w:val="32"/>
                <w:szCs w:val="32"/>
              </w:rPr>
              <w:br/>
              <w:t>Непослушным - в серых красках,</w:t>
            </w:r>
            <w:r w:rsidRPr="00B10163">
              <w:rPr>
                <w:sz w:val="32"/>
                <w:szCs w:val="32"/>
              </w:rPr>
              <w:br/>
              <w:t>Милым - розовые сны.</w:t>
            </w:r>
          </w:p>
          <w:p w:rsidR="00873583" w:rsidRPr="00B10163" w:rsidRDefault="00873583" w:rsidP="00B10163">
            <w:pPr>
              <w:pStyle w:val="NormalWeb"/>
              <w:ind w:left="851" w:firstLine="283"/>
              <w:rPr>
                <w:sz w:val="32"/>
                <w:szCs w:val="32"/>
              </w:rPr>
            </w:pPr>
            <w:r w:rsidRPr="00B10163">
              <w:rPr>
                <w:sz w:val="32"/>
                <w:szCs w:val="32"/>
              </w:rPr>
              <w:t xml:space="preserve">Припев: </w:t>
            </w:r>
          </w:p>
          <w:p w:rsidR="00873583" w:rsidRPr="00B10163" w:rsidRDefault="00873583" w:rsidP="00B10163">
            <w:pPr>
              <w:pStyle w:val="NormalWeb"/>
              <w:ind w:left="1134"/>
              <w:rPr>
                <w:sz w:val="32"/>
                <w:szCs w:val="32"/>
              </w:rPr>
            </w:pPr>
            <w:r w:rsidRPr="00B10163">
              <w:rPr>
                <w:sz w:val="32"/>
                <w:szCs w:val="32"/>
              </w:rPr>
              <w:t>Закрывай принцесса глазки,</w:t>
            </w:r>
            <w:r w:rsidRPr="00B10163">
              <w:rPr>
                <w:sz w:val="32"/>
                <w:szCs w:val="32"/>
              </w:rPr>
              <w:br/>
              <w:t>Баю баю, ангел мой.</w:t>
            </w:r>
            <w:r w:rsidRPr="00B10163">
              <w:rPr>
                <w:sz w:val="32"/>
                <w:szCs w:val="32"/>
              </w:rPr>
              <w:br/>
              <w:t>Верь, когда-нибудь из сказки</w:t>
            </w:r>
            <w:r w:rsidRPr="00B10163">
              <w:rPr>
                <w:sz w:val="32"/>
                <w:szCs w:val="32"/>
              </w:rPr>
              <w:br/>
              <w:t>Принц придет и за тобой.</w:t>
            </w:r>
            <w:r w:rsidRPr="00B10163">
              <w:rPr>
                <w:sz w:val="32"/>
                <w:szCs w:val="32"/>
              </w:rPr>
              <w:br/>
              <w:t>Золоченая карета</w:t>
            </w:r>
            <w:r w:rsidRPr="00B10163">
              <w:rPr>
                <w:sz w:val="32"/>
                <w:szCs w:val="32"/>
              </w:rPr>
              <w:br/>
              <w:t>Повезет тебя к мечте -</w:t>
            </w:r>
            <w:r w:rsidRPr="00B10163">
              <w:rPr>
                <w:sz w:val="32"/>
                <w:szCs w:val="32"/>
              </w:rPr>
              <w:br/>
              <w:t>К встрече с утренним рассветом,</w:t>
            </w:r>
            <w:r w:rsidRPr="00B10163">
              <w:rPr>
                <w:sz w:val="32"/>
                <w:szCs w:val="32"/>
              </w:rPr>
              <w:br/>
              <w:t>К ясной утренней звезде.</w:t>
            </w:r>
          </w:p>
          <w:p w:rsidR="00873583" w:rsidRPr="00B10163" w:rsidRDefault="00873583" w:rsidP="00B10163">
            <w:pPr>
              <w:pStyle w:val="NormalWeb"/>
              <w:jc w:val="right"/>
              <w:rPr>
                <w:rStyle w:val="Strong"/>
                <w:color w:val="00CC00"/>
                <w:sz w:val="28"/>
                <w:szCs w:val="28"/>
              </w:rPr>
            </w:pPr>
          </w:p>
        </w:tc>
        <w:tc>
          <w:tcPr>
            <w:tcW w:w="7393" w:type="dxa"/>
          </w:tcPr>
          <w:p w:rsidR="00873583" w:rsidRPr="00B10163" w:rsidRDefault="00873583" w:rsidP="00B10163">
            <w:pPr>
              <w:pStyle w:val="NormalWeb"/>
              <w:jc w:val="center"/>
              <w:rPr>
                <w:rFonts w:ascii="Comic Sans MS" w:hAnsi="Comic Sans MS"/>
                <w:color w:val="0070C0"/>
                <w:sz w:val="36"/>
                <w:szCs w:val="36"/>
              </w:rPr>
            </w:pPr>
            <w:r w:rsidRPr="00B10163">
              <w:rPr>
                <w:rStyle w:val="Strong"/>
                <w:rFonts w:ascii="Comic Sans MS" w:hAnsi="Comic Sans MS"/>
                <w:color w:val="0070C0"/>
                <w:sz w:val="36"/>
                <w:szCs w:val="36"/>
              </w:rPr>
              <w:t>Колыбельная для мальчика</w:t>
            </w:r>
          </w:p>
          <w:p w:rsidR="00873583" w:rsidRPr="00B10163" w:rsidRDefault="00873583" w:rsidP="00B10163">
            <w:pPr>
              <w:pStyle w:val="NormalWeb"/>
              <w:spacing w:before="0" w:beforeAutospacing="0" w:after="0" w:afterAutospacing="0"/>
              <w:ind w:left="1396"/>
              <w:rPr>
                <w:sz w:val="32"/>
                <w:szCs w:val="32"/>
              </w:rPr>
            </w:pPr>
            <w:r w:rsidRPr="00B10163">
              <w:rPr>
                <w:sz w:val="32"/>
                <w:szCs w:val="32"/>
              </w:rPr>
              <w:t>За окном затих городок,</w:t>
            </w:r>
            <w:r w:rsidRPr="00B10163">
              <w:rPr>
                <w:sz w:val="32"/>
                <w:szCs w:val="32"/>
              </w:rPr>
              <w:br/>
              <w:t>Словно выключил музыку дня.</w:t>
            </w:r>
            <w:r w:rsidRPr="00B10163">
              <w:rPr>
                <w:sz w:val="32"/>
                <w:szCs w:val="32"/>
              </w:rPr>
              <w:br/>
              <w:t>Ничего не бойся сынок,</w:t>
            </w:r>
            <w:r w:rsidRPr="00B10163">
              <w:rPr>
                <w:sz w:val="32"/>
                <w:szCs w:val="32"/>
              </w:rPr>
              <w:br/>
              <w:t>Ночь сама боится огня.</w:t>
            </w:r>
            <w:r w:rsidRPr="00B10163">
              <w:rPr>
                <w:sz w:val="32"/>
                <w:szCs w:val="32"/>
              </w:rPr>
              <w:br/>
              <w:t>Нам с тобой улыбнулась луна,</w:t>
            </w:r>
            <w:r w:rsidRPr="00B10163">
              <w:rPr>
                <w:sz w:val="32"/>
                <w:szCs w:val="32"/>
              </w:rPr>
              <w:br/>
              <w:t>Кружит звездочек хоровод.</w:t>
            </w:r>
            <w:r w:rsidRPr="00B10163">
              <w:rPr>
                <w:sz w:val="32"/>
                <w:szCs w:val="32"/>
              </w:rPr>
              <w:br/>
              <w:t>Это добрая фея сна</w:t>
            </w:r>
            <w:r w:rsidRPr="00B10163">
              <w:rPr>
                <w:sz w:val="32"/>
                <w:szCs w:val="32"/>
              </w:rPr>
              <w:br/>
              <w:t>За собою тебя зовет.</w:t>
            </w:r>
          </w:p>
          <w:p w:rsidR="00873583" w:rsidRPr="00B10163" w:rsidRDefault="00873583" w:rsidP="00B10163">
            <w:pPr>
              <w:pStyle w:val="NormalWeb"/>
              <w:spacing w:before="0" w:beforeAutospacing="0" w:after="0" w:afterAutospacing="0"/>
              <w:ind w:left="1396"/>
              <w:rPr>
                <w:sz w:val="32"/>
                <w:szCs w:val="32"/>
              </w:rPr>
            </w:pPr>
            <w:r w:rsidRPr="00B10163">
              <w:rPr>
                <w:sz w:val="32"/>
                <w:szCs w:val="32"/>
              </w:rPr>
              <w:t>Припев.</w:t>
            </w:r>
          </w:p>
          <w:p w:rsidR="00873583" w:rsidRPr="00B10163" w:rsidRDefault="00873583" w:rsidP="00B10163">
            <w:pPr>
              <w:pStyle w:val="NormalWeb"/>
              <w:spacing w:before="0" w:beforeAutospacing="0" w:after="0" w:afterAutospacing="0"/>
              <w:ind w:left="1396"/>
              <w:rPr>
                <w:sz w:val="32"/>
                <w:szCs w:val="32"/>
              </w:rPr>
            </w:pPr>
            <w:r w:rsidRPr="00B10163">
              <w:rPr>
                <w:sz w:val="32"/>
                <w:szCs w:val="32"/>
              </w:rPr>
              <w:t>Спи, малыш, закрывай глаза.</w:t>
            </w:r>
            <w:r w:rsidRPr="00B10163">
              <w:rPr>
                <w:sz w:val="32"/>
                <w:szCs w:val="32"/>
              </w:rPr>
              <w:br/>
              <w:t>Ждет тебя необычный путь.</w:t>
            </w:r>
            <w:r w:rsidRPr="00B10163">
              <w:rPr>
                <w:sz w:val="32"/>
                <w:szCs w:val="32"/>
              </w:rPr>
              <w:br/>
              <w:t>Ждут загадки и чудеса</w:t>
            </w:r>
            <w:r w:rsidRPr="00B10163">
              <w:rPr>
                <w:sz w:val="32"/>
                <w:szCs w:val="32"/>
              </w:rPr>
              <w:br/>
              <w:t>А для этого надо уснуть.</w:t>
            </w:r>
          </w:p>
          <w:p w:rsidR="00873583" w:rsidRPr="00B10163" w:rsidRDefault="00873583" w:rsidP="00B10163">
            <w:pPr>
              <w:pStyle w:val="NormalWeb"/>
              <w:jc w:val="center"/>
              <w:rPr>
                <w:rStyle w:val="Strong"/>
                <w:rFonts w:ascii="Comic Sans MS" w:hAnsi="Comic Sans MS"/>
                <w:color w:val="00CC00"/>
                <w:sz w:val="48"/>
                <w:szCs w:val="48"/>
              </w:rPr>
            </w:pPr>
          </w:p>
        </w:tc>
      </w:tr>
    </w:tbl>
    <w:p w:rsidR="00873583" w:rsidRPr="00151438" w:rsidRDefault="00873583" w:rsidP="00151438">
      <w:pPr>
        <w:spacing w:after="0"/>
        <w:jc w:val="right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i/>
          <w:sz w:val="28"/>
          <w:szCs w:val="28"/>
          <w:lang w:eastAsia="ru-RU"/>
        </w:rPr>
        <w:t>Материал подготовила Адарченко Н.И.</w:t>
      </w:r>
    </w:p>
    <w:sectPr w:rsidR="00873583" w:rsidRPr="00151438" w:rsidSect="0013661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1168F"/>
    <w:multiLevelType w:val="multilevel"/>
    <w:tmpl w:val="D704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5931"/>
    <w:rsid w:val="00004FD3"/>
    <w:rsid w:val="00011B00"/>
    <w:rsid w:val="000168BF"/>
    <w:rsid w:val="0013661C"/>
    <w:rsid w:val="00151438"/>
    <w:rsid w:val="00204B8D"/>
    <w:rsid w:val="00242336"/>
    <w:rsid w:val="00447D32"/>
    <w:rsid w:val="004C167C"/>
    <w:rsid w:val="004C1709"/>
    <w:rsid w:val="004C5931"/>
    <w:rsid w:val="00656EDD"/>
    <w:rsid w:val="00682486"/>
    <w:rsid w:val="0068410D"/>
    <w:rsid w:val="00837941"/>
    <w:rsid w:val="00841E49"/>
    <w:rsid w:val="00865F6B"/>
    <w:rsid w:val="00873583"/>
    <w:rsid w:val="008A47B9"/>
    <w:rsid w:val="00991AE8"/>
    <w:rsid w:val="009B42BD"/>
    <w:rsid w:val="00A208D3"/>
    <w:rsid w:val="00B10163"/>
    <w:rsid w:val="00B15C9A"/>
    <w:rsid w:val="00B76348"/>
    <w:rsid w:val="00BF6EB4"/>
    <w:rsid w:val="00D203A7"/>
    <w:rsid w:val="00D22920"/>
    <w:rsid w:val="00D75A61"/>
    <w:rsid w:val="00D82C08"/>
    <w:rsid w:val="00E21E8C"/>
    <w:rsid w:val="00ED60A7"/>
    <w:rsid w:val="00F31884"/>
    <w:rsid w:val="00FB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2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203A7"/>
    <w:pPr>
      <w:ind w:left="720"/>
      <w:contextualSpacing/>
    </w:pPr>
  </w:style>
  <w:style w:type="paragraph" w:styleId="NoSpacing">
    <w:name w:val="No Spacing"/>
    <w:uiPriority w:val="99"/>
    <w:qFormat/>
    <w:rsid w:val="00D203A7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F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E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A47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A47B9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2423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58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4</Pages>
  <Words>636</Words>
  <Characters>3628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dns</cp:lastModifiedBy>
  <cp:revision>21</cp:revision>
  <cp:lastPrinted>2016-03-10T07:54:00Z</cp:lastPrinted>
  <dcterms:created xsi:type="dcterms:W3CDTF">2016-03-08T16:12:00Z</dcterms:created>
  <dcterms:modified xsi:type="dcterms:W3CDTF">2018-01-20T12:09:00Z</dcterms:modified>
</cp:coreProperties>
</file>