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41C" w:rsidRDefault="006D241C" w:rsidP="009711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7113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План – конспект урока по письму на тему: </w:t>
      </w:r>
    </w:p>
    <w:p w:rsidR="006D241C" w:rsidRPr="0097113C" w:rsidRDefault="006D241C" w:rsidP="009711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7113C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Буква «Й». Деление слов на слоги.</w:t>
      </w:r>
      <w:r w:rsidRPr="0097113C"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Цели урока:</w:t>
      </w:r>
    </w:p>
    <w:p w:rsidR="006D241C" w:rsidRPr="00F67401" w:rsidRDefault="006D241C" w:rsidP="0097113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Образовательные:</w:t>
      </w:r>
    </w:p>
    <w:p w:rsidR="006D241C" w:rsidRPr="0097113C" w:rsidRDefault="006D241C" w:rsidP="00F6740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Закрепить и совершенствовать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написание буквы «Й»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D241C" w:rsidRPr="00FC1DDE" w:rsidRDefault="006D241C" w:rsidP="00F67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Практиковаться в чтениии письмеслов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предложений с буквой «Й»</w:t>
      </w:r>
      <w:r w:rsidRPr="00F674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F67401">
        <w:rPr>
          <w:rFonts w:ascii="Times New Roman" w:hAnsi="Times New Roman" w:cs="Times New Roman"/>
          <w:sz w:val="24"/>
          <w:szCs w:val="24"/>
        </w:rPr>
        <w:t>развивать умение писать под диктовку;закрепить навык списывания с письменного</w:t>
      </w:r>
      <w:r>
        <w:rPr>
          <w:rFonts w:ascii="Times New Roman" w:hAnsi="Times New Roman" w:cs="Times New Roman"/>
          <w:sz w:val="24"/>
          <w:szCs w:val="24"/>
        </w:rPr>
        <w:t xml:space="preserve"> и печатного </w:t>
      </w:r>
      <w:r w:rsidRPr="00F67401">
        <w:rPr>
          <w:rFonts w:ascii="Times New Roman" w:hAnsi="Times New Roman" w:cs="Times New Roman"/>
          <w:sz w:val="24"/>
          <w:szCs w:val="24"/>
        </w:rPr>
        <w:t xml:space="preserve"> текста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241C" w:rsidRPr="00F67401" w:rsidRDefault="006D241C" w:rsidP="00F67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Деление слов на слоги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Развивать фонематический слух, речь, память учащихся, внимание.</w:t>
      </w:r>
    </w:p>
    <w:p w:rsidR="006D241C" w:rsidRPr="00F67401" w:rsidRDefault="006D241C" w:rsidP="00F674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Воспитывать усидчивость, самостоятельность.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Личностные: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Проявлять интерес к русскому языку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Метапредметные:</w:t>
      </w:r>
    </w:p>
    <w:p w:rsidR="006D241C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Понимать и принимать учебную задачу.</w:t>
      </w:r>
    </w:p>
    <w:p w:rsidR="006D241C" w:rsidRPr="00F67401" w:rsidRDefault="006D241C" w:rsidP="00F67401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Межпредметные связи- чтение.</w:t>
      </w:r>
      <w:bookmarkStart w:id="0" w:name="_GoBack"/>
      <w:bookmarkEnd w:id="0"/>
    </w:p>
    <w:p w:rsidR="006D241C" w:rsidRPr="0097113C" w:rsidRDefault="006D241C" w:rsidP="0097113C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Ход урока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I. Организационный момент.</w:t>
      </w:r>
    </w:p>
    <w:p w:rsidR="006D241C" w:rsidRPr="0097113C" w:rsidRDefault="006D241C" w:rsidP="00D20F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Проверим готовность к уроку. Хозяин на уроке - учебник, его помощники – тетрадь, ручка, карандаш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Вижу -  все готовы. Молодцы!</w:t>
      </w:r>
    </w:p>
    <w:p w:rsidR="006D241C" w:rsidRPr="00AB47B9" w:rsidRDefault="006D241C" w:rsidP="00FA0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-Сегодня у нас  урок  закрепления </w:t>
      </w:r>
      <w:r w:rsidRPr="00AB47B9">
        <w:rPr>
          <w:rFonts w:ascii="Times New Roman" w:hAnsi="Times New Roman" w:cs="Times New Roman"/>
          <w:sz w:val="24"/>
          <w:szCs w:val="24"/>
        </w:rPr>
        <w:t>того, чему вы научились на уроках письма</w:t>
      </w:r>
      <w:r>
        <w:rPr>
          <w:rFonts w:ascii="Times New Roman" w:hAnsi="Times New Roman" w:cs="Times New Roman"/>
          <w:sz w:val="24"/>
          <w:szCs w:val="24"/>
        </w:rPr>
        <w:t xml:space="preserve"> и чтения</w:t>
      </w:r>
      <w:r w:rsidRPr="00AB47B9">
        <w:rPr>
          <w:rFonts w:ascii="Times New Roman" w:hAnsi="Times New Roman" w:cs="Times New Roman"/>
          <w:sz w:val="24"/>
          <w:szCs w:val="24"/>
        </w:rPr>
        <w:t>.</w:t>
      </w:r>
    </w:p>
    <w:p w:rsidR="006D241C" w:rsidRPr="0097113C" w:rsidRDefault="006D241C" w:rsidP="00FA032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успешной работы нам надо вспомнить некоторые правила:</w:t>
      </w:r>
    </w:p>
    <w:p w:rsidR="006D241C" w:rsidRPr="00D20F39" w:rsidRDefault="006D241C" w:rsidP="00FA0321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20F3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Золотые правила  на уроке:</w:t>
      </w:r>
    </w:p>
    <w:p w:rsidR="006D241C" w:rsidRPr="0097113C" w:rsidRDefault="006D241C" w:rsidP="00FA03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уроке нужно говорить по – одному: один говорит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остальные внимательно слушают.</w:t>
      </w:r>
    </w:p>
    <w:p w:rsidR="006D241C" w:rsidRPr="0097113C" w:rsidRDefault="006D241C" w:rsidP="00FA03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Если хочешь о чем-то спросить, что-то сказать – подними руку и подожди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пока учитель обратится к тебе.</w:t>
      </w:r>
    </w:p>
    <w:p w:rsidR="006D241C" w:rsidRPr="0097113C" w:rsidRDefault="006D241C" w:rsidP="00FA03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Главное на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уроке тишина и ее надо беречь.</w:t>
      </w:r>
    </w:p>
    <w:p w:rsidR="006D241C" w:rsidRPr="0097113C" w:rsidRDefault="006D241C" w:rsidP="00FA032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Посмотрим, как, это у нас получится сегодня на уроке.</w:t>
      </w:r>
    </w:p>
    <w:p w:rsidR="006D241C" w:rsidRDefault="006D241C" w:rsidP="00FA032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Начнём с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разминки кистей рук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Pr="00AD691B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II</w:t>
      </w:r>
      <w:r w:rsidRPr="00AD691B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. Работа по теме урока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Повторение изученных букв.</w:t>
      </w:r>
    </w:p>
    <w:p w:rsidR="006D241C" w:rsidRPr="0097113C" w:rsidRDefault="006D241C" w:rsidP="0097113C">
      <w:pPr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Сегодня ребята урок снегопада.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Вспомнить многое нам с вами надо.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А ну отвечайте скорей,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Время года, какое стоит у дверей? (зима)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Произнесём это слово и определим,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сколько слогов в данном слове?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Поделим это слово на слоги (хлопками)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Минутка чистописания. 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Запись в тетради числа и классной работы.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Прописывание букв: Й,И, Н,Л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Придумайте слова сданными буквами. Поделите их на слоги.</w:t>
      </w:r>
    </w:p>
    <w:p w:rsidR="006D241C" w:rsidRDefault="006D241C" w:rsidP="004B20AA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4B20AA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Задание «Полубуковка».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доске буквы с недописанными элементами. Дети выходят и дописывают недостающие элементы, получается слово – снегопад.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(делим слово на слоги)</w:t>
      </w:r>
    </w:p>
    <w:p w:rsidR="006D241C" w:rsidRPr="0097113C" w:rsidRDefault="006D241C" w:rsidP="004B20AA">
      <w:pPr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Ветер подул,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Деревья низко нагнул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Снежинки запорхали,</w:t>
      </w:r>
      <w:r w:rsidRPr="0097113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br/>
        <w:t>На землю упали.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Когда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снежинки падают с неба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как можно назвать это явление одним словом?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(снегопад)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Дети хором правильно называют буквы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падающие со снежинками</w:t>
      </w: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711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Списывание предложения с печатного текста.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Зимой снег глубокий, летом  хлеб высокий.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-Ребята. Как Вы понимаете эту поговорку?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Взаимопроверка.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Pr="00E75A4E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75A4E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4.  Физкультминутка.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Раз подняться, потянуться,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Два согнуться, разогнуться,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Три в ладоши три хлопка,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Головою три кивка.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На четыре руки шире,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Пять руками помахать,</w:t>
      </w:r>
    </w:p>
    <w:p w:rsidR="006D241C" w:rsidRPr="00F67401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F6740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Шесть за парту тихо сесть,</w:t>
      </w:r>
    </w:p>
    <w:p w:rsidR="006D241C" w:rsidRDefault="006D241C" w:rsidP="006B42F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D861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Pr="00661656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V</w:t>
      </w:r>
      <w:r w:rsidRPr="00661656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. Работа с доской.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Рядом с печатными буквами, напишите письменные строчные (маленькие).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п…, у….., т…., н...., с…..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и…, а….., у…., з…., в….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Оценивание работы</w:t>
      </w:r>
    </w:p>
    <w:p w:rsidR="006D241C" w:rsidRPr="0097113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Pr="00D20F39" w:rsidRDefault="006D241C" w:rsidP="00D20F3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20F39">
        <w:rPr>
          <w:rFonts w:ascii="Times New Roman" w:hAnsi="Times New Roman" w:cs="Times New Roman"/>
          <w:sz w:val="24"/>
          <w:szCs w:val="24"/>
          <w:u w:val="single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D20F39">
        <w:rPr>
          <w:rFonts w:ascii="Times New Roman" w:hAnsi="Times New Roman" w:cs="Times New Roman"/>
          <w:sz w:val="24"/>
          <w:szCs w:val="24"/>
          <w:u w:val="single"/>
        </w:rPr>
        <w:t>. Письмо под диктовку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предложения.</w:t>
      </w:r>
      <w:r w:rsidRPr="00D20F3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 с папой был на рыбалке. Папа поймал щуку. Я поймал леща. Мы будем варить уху.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Взаимопроверка.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-если остается время- работа с ребусами.</w:t>
      </w: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6D241C" w:rsidRDefault="006D241C" w:rsidP="0097113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6D241C" w:rsidRPr="00F67401" w:rsidRDefault="006D241C" w:rsidP="009711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VIII</w:t>
      </w:r>
      <w:r w:rsidRPr="00F67401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.Организация окончания урока.Рефлексия.</w:t>
      </w:r>
    </w:p>
    <w:p w:rsidR="006D241C" w:rsidRPr="00B37500" w:rsidRDefault="006D241C" w:rsidP="00B37500">
      <w:pPr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B37500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Вы сегодня молодцы!Отвечали как бойцы!</w:t>
      </w:r>
    </w:p>
    <w:p w:rsidR="006D241C" w:rsidRPr="00B37500" w:rsidRDefault="006D241C" w:rsidP="00B37500">
      <w:pPr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B37500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Всем спасибо за урок!А теперь звенит звонок!</w:t>
      </w:r>
    </w:p>
    <w:p w:rsidR="006D241C" w:rsidRPr="00D20F39" w:rsidRDefault="006D241C" w:rsidP="00FA03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F39">
        <w:rPr>
          <w:rFonts w:ascii="Times New Roman" w:hAnsi="Times New Roman" w:cs="Times New Roman"/>
          <w:sz w:val="24"/>
          <w:szCs w:val="24"/>
        </w:rPr>
        <w:t>(Обязательно похвалить детей).</w:t>
      </w:r>
    </w:p>
    <w:p w:rsidR="006D241C" w:rsidRDefault="006D241C" w:rsidP="006064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D241C" w:rsidRDefault="006D241C" w:rsidP="006064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D241C" w:rsidRDefault="006D241C" w:rsidP="006064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484"/>
        <w:gridCol w:w="1465"/>
        <w:gridCol w:w="1465"/>
      </w:tblGrid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ребенка</w:t>
            </w: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учителем</w:t>
            </w: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Списывание с печатного текста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Запись прописных букв(рядом с печатными)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Письмо под диктовку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41C" w:rsidRDefault="006D241C" w:rsidP="006064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484"/>
        <w:gridCol w:w="1465"/>
        <w:gridCol w:w="1465"/>
      </w:tblGrid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ребенка</w:t>
            </w: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учителем</w:t>
            </w: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Списывание с печатного текста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Запись прописных букв(рядом с печатными)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Письмо под диктовку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41C" w:rsidRDefault="006D241C" w:rsidP="0054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41C" w:rsidRPr="0097113C" w:rsidRDefault="006D241C" w:rsidP="0054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484"/>
        <w:gridCol w:w="1465"/>
        <w:gridCol w:w="1465"/>
      </w:tblGrid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ребенка</w:t>
            </w: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учителем</w:t>
            </w: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Списывание с печатного текста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Запись прописных букв(рядом с печатными)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Письмо под диктовку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41C" w:rsidRPr="0097113C" w:rsidRDefault="006D241C" w:rsidP="0054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484"/>
        <w:gridCol w:w="1465"/>
        <w:gridCol w:w="1465"/>
      </w:tblGrid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ребенка</w:t>
            </w: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Оценивание задания учителем</w:t>
            </w: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Списывание с печатного текста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Запись прописных букв(рядом с печатными)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41C" w:rsidRPr="00064884">
        <w:tc>
          <w:tcPr>
            <w:tcW w:w="534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884">
              <w:rPr>
                <w:rFonts w:ascii="Times New Roman" w:hAnsi="Times New Roman" w:cs="Times New Roman"/>
                <w:sz w:val="24"/>
                <w:szCs w:val="24"/>
              </w:rPr>
              <w:t>Письмо под диктовку</w:t>
            </w:r>
          </w:p>
        </w:tc>
        <w:tc>
          <w:tcPr>
            <w:tcW w:w="709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D241C" w:rsidRPr="00064884" w:rsidRDefault="006D241C" w:rsidP="000648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41C" w:rsidRPr="0097113C" w:rsidRDefault="006D241C" w:rsidP="0054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41C" w:rsidRPr="0097113C" w:rsidRDefault="006D241C" w:rsidP="006064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241C" w:rsidRPr="0097113C" w:rsidSect="0097113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91C5E"/>
    <w:multiLevelType w:val="hybridMultilevel"/>
    <w:tmpl w:val="EA764F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E5CCB"/>
    <w:multiLevelType w:val="multilevel"/>
    <w:tmpl w:val="558C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7E5385"/>
    <w:multiLevelType w:val="hybridMultilevel"/>
    <w:tmpl w:val="A75AB4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6CEA091C"/>
    <w:multiLevelType w:val="multilevel"/>
    <w:tmpl w:val="136EE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9DE"/>
    <w:rsid w:val="00020412"/>
    <w:rsid w:val="00064884"/>
    <w:rsid w:val="00074F9D"/>
    <w:rsid w:val="000A3137"/>
    <w:rsid w:val="000C1FF0"/>
    <w:rsid w:val="000D4F76"/>
    <w:rsid w:val="0016568D"/>
    <w:rsid w:val="001829BF"/>
    <w:rsid w:val="001A77C2"/>
    <w:rsid w:val="001D7110"/>
    <w:rsid w:val="001F5496"/>
    <w:rsid w:val="002352FF"/>
    <w:rsid w:val="00257003"/>
    <w:rsid w:val="002D0C8B"/>
    <w:rsid w:val="002F0314"/>
    <w:rsid w:val="00473C79"/>
    <w:rsid w:val="00474C77"/>
    <w:rsid w:val="004B20AA"/>
    <w:rsid w:val="004C3232"/>
    <w:rsid w:val="00537EDB"/>
    <w:rsid w:val="00543CE6"/>
    <w:rsid w:val="0057071D"/>
    <w:rsid w:val="005B3151"/>
    <w:rsid w:val="005B4062"/>
    <w:rsid w:val="006064CF"/>
    <w:rsid w:val="00661656"/>
    <w:rsid w:val="006B42F0"/>
    <w:rsid w:val="006D241C"/>
    <w:rsid w:val="00796680"/>
    <w:rsid w:val="00861B3E"/>
    <w:rsid w:val="008B4ABC"/>
    <w:rsid w:val="0097113C"/>
    <w:rsid w:val="009F30F6"/>
    <w:rsid w:val="00AB47B9"/>
    <w:rsid w:val="00AD691B"/>
    <w:rsid w:val="00B37500"/>
    <w:rsid w:val="00C96A00"/>
    <w:rsid w:val="00CD11EA"/>
    <w:rsid w:val="00D20F39"/>
    <w:rsid w:val="00D86152"/>
    <w:rsid w:val="00D871B7"/>
    <w:rsid w:val="00DB2F0C"/>
    <w:rsid w:val="00E10B50"/>
    <w:rsid w:val="00E75A4E"/>
    <w:rsid w:val="00F658E5"/>
    <w:rsid w:val="00F67401"/>
    <w:rsid w:val="00F76C4C"/>
    <w:rsid w:val="00FA0321"/>
    <w:rsid w:val="00FA09DE"/>
    <w:rsid w:val="00FB1B0A"/>
    <w:rsid w:val="00FC1DDE"/>
    <w:rsid w:val="00FC1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F7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A09D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F76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6C4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D7110"/>
    <w:rPr>
      <w:color w:val="0000FF"/>
      <w:u w:val="single"/>
    </w:rPr>
  </w:style>
  <w:style w:type="table" w:styleId="TableGrid">
    <w:name w:val="Table Grid"/>
    <w:basedOn w:val="TableNormal"/>
    <w:uiPriority w:val="99"/>
    <w:rsid w:val="001D711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117</TotalTime>
  <Pages>3</Pages>
  <Words>544</Words>
  <Characters>3104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2012-02-02T02:44:00Z</cp:lastPrinted>
  <dcterms:created xsi:type="dcterms:W3CDTF">2012-02-01T15:46:00Z</dcterms:created>
  <dcterms:modified xsi:type="dcterms:W3CDTF">2017-01-30T11:52:00Z</dcterms:modified>
</cp:coreProperties>
</file>