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112" w:rsidRPr="00462E16" w:rsidRDefault="00AD2112" w:rsidP="00E1289F">
      <w:pPr>
        <w:tabs>
          <w:tab w:val="left" w:pos="1134"/>
          <w:tab w:val="left" w:pos="1418"/>
          <w:tab w:val="left" w:pos="2977"/>
        </w:tabs>
        <w:jc w:val="center"/>
        <w:rPr>
          <w:rFonts w:ascii="Times New Roman" w:hAnsi="Times New Roman"/>
          <w:b/>
          <w:color w:val="1D1B11"/>
          <w:sz w:val="28"/>
          <w:szCs w:val="28"/>
        </w:rPr>
      </w:pPr>
      <w:r w:rsidRPr="00462E16">
        <w:rPr>
          <w:rFonts w:ascii="Times New Roman" w:hAnsi="Times New Roman"/>
          <w:b/>
          <w:color w:val="1D1B11"/>
          <w:sz w:val="28"/>
          <w:szCs w:val="28"/>
        </w:rPr>
        <w:t>Сценарий проведения «Недели музыки» в Ломоносовской школе</w:t>
      </w:r>
    </w:p>
    <w:p w:rsidR="00AD2112" w:rsidRPr="00462E16" w:rsidRDefault="00AD2112" w:rsidP="00E1289F">
      <w:pPr>
        <w:tabs>
          <w:tab w:val="left" w:pos="1134"/>
          <w:tab w:val="left" w:pos="1418"/>
          <w:tab w:val="left" w:pos="2977"/>
        </w:tabs>
        <w:jc w:val="center"/>
        <w:rPr>
          <w:rFonts w:ascii="Times New Roman" w:hAnsi="Times New Roman"/>
          <w:b/>
          <w:color w:val="1D1B11"/>
          <w:sz w:val="28"/>
          <w:szCs w:val="28"/>
        </w:rPr>
      </w:pPr>
      <w:r w:rsidRPr="00462E16">
        <w:rPr>
          <w:rFonts w:ascii="Times New Roman" w:hAnsi="Times New Roman"/>
          <w:b/>
          <w:color w:val="1D1B11"/>
          <w:sz w:val="28"/>
          <w:szCs w:val="28"/>
        </w:rPr>
        <w:t>на тему: «Музыка  - дивная страна»</w:t>
      </w:r>
      <w:bookmarkStart w:id="0" w:name="_GoBack"/>
      <w:bookmarkEnd w:id="0"/>
    </w:p>
    <w:p w:rsidR="00AD2112" w:rsidRPr="00462E16" w:rsidRDefault="00AD2112" w:rsidP="00E1289F">
      <w:pPr>
        <w:rPr>
          <w:rFonts w:ascii="Times New Roman" w:hAnsi="Times New Roman"/>
          <w:color w:val="1D1B11"/>
          <w:sz w:val="28"/>
          <w:szCs w:val="28"/>
        </w:rPr>
      </w:pPr>
      <w:r w:rsidRPr="00462E16">
        <w:rPr>
          <w:rFonts w:ascii="Times New Roman" w:hAnsi="Times New Roman"/>
          <w:b/>
          <w:i/>
          <w:color w:val="1D1B11"/>
          <w:sz w:val="28"/>
          <w:szCs w:val="28"/>
        </w:rPr>
        <w:t>Цель</w:t>
      </w:r>
      <w:r w:rsidRPr="00462E16">
        <w:rPr>
          <w:rFonts w:ascii="Times New Roman" w:hAnsi="Times New Roman"/>
          <w:i/>
          <w:color w:val="1D1B11"/>
          <w:sz w:val="28"/>
          <w:szCs w:val="28"/>
        </w:rPr>
        <w:t xml:space="preserve">: </w:t>
      </w:r>
      <w:r w:rsidRPr="00462E16">
        <w:rPr>
          <w:rFonts w:ascii="Times New Roman" w:hAnsi="Times New Roman"/>
          <w:color w:val="1D1B11"/>
          <w:sz w:val="28"/>
          <w:szCs w:val="28"/>
          <w:lang w:eastAsia="ru-RU"/>
        </w:rPr>
        <w:t xml:space="preserve">  </w:t>
      </w:r>
      <w:r w:rsidRPr="00462E16">
        <w:rPr>
          <w:rFonts w:ascii="Times New Roman" w:hAnsi="Times New Roman"/>
          <w:color w:val="1D1B11"/>
          <w:sz w:val="28"/>
          <w:szCs w:val="28"/>
        </w:rPr>
        <w:t xml:space="preserve">развитие творческих способностей детей, расширение  знаний о  музыке, создание условий для активного вовлечения детей к участию и проведении недели музыки. </w:t>
      </w:r>
      <w:r w:rsidRPr="00462E16">
        <w:rPr>
          <w:rFonts w:ascii="Times New Roman" w:hAnsi="Times New Roman"/>
          <w:color w:val="1D1B11"/>
          <w:sz w:val="28"/>
          <w:szCs w:val="28"/>
          <w:lang w:eastAsia="ru-RU"/>
        </w:rPr>
        <w:t>Представить все отделения  искусств, познакомить со звучанием музыкальных инструментов, развить творческие и музыкальные способности детей, расширить знания об известных исполнителях классических музыкальных произведений, привлечь  детей  к</w:t>
      </w:r>
      <w:r>
        <w:rPr>
          <w:rFonts w:ascii="Times New Roman" w:hAnsi="Times New Roman"/>
          <w:color w:val="1D1B11"/>
          <w:sz w:val="28"/>
          <w:szCs w:val="28"/>
          <w:lang w:eastAsia="ru-RU"/>
        </w:rPr>
        <w:t xml:space="preserve"> вокальной и инструментальной деятельности</w:t>
      </w:r>
      <w:r w:rsidRPr="00462E16">
        <w:rPr>
          <w:rFonts w:ascii="Times New Roman" w:hAnsi="Times New Roman"/>
          <w:color w:val="1D1B11"/>
          <w:sz w:val="28"/>
          <w:szCs w:val="28"/>
          <w:lang w:eastAsia="ru-RU"/>
        </w:rPr>
        <w:t>.</w:t>
      </w:r>
    </w:p>
    <w:p w:rsidR="00AD2112" w:rsidRPr="00462E16" w:rsidRDefault="00AD2112" w:rsidP="00E1289F">
      <w:pPr>
        <w:rPr>
          <w:rFonts w:ascii="Times New Roman" w:hAnsi="Times New Roman"/>
          <w:i/>
          <w:sz w:val="28"/>
          <w:szCs w:val="28"/>
        </w:rPr>
      </w:pPr>
      <w:r w:rsidRPr="00462E16">
        <w:rPr>
          <w:rFonts w:ascii="Times New Roman" w:hAnsi="Times New Roman"/>
          <w:b/>
          <w:i/>
          <w:sz w:val="28"/>
          <w:szCs w:val="28"/>
        </w:rPr>
        <w:t>Задачи</w:t>
      </w:r>
      <w:r w:rsidRPr="00462E16">
        <w:rPr>
          <w:rFonts w:ascii="Times New Roman" w:hAnsi="Times New Roman"/>
          <w:i/>
          <w:sz w:val="28"/>
          <w:szCs w:val="28"/>
        </w:rPr>
        <w:t xml:space="preserve">: </w:t>
      </w:r>
    </w:p>
    <w:p w:rsidR="00AD2112" w:rsidRPr="00462E16" w:rsidRDefault="00AD2112" w:rsidP="00E1289F">
      <w:pPr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- Сформировать целостную систему знаний по теме внеклассного мероприятия</w:t>
      </w:r>
    </w:p>
    <w:p w:rsidR="00AD2112" w:rsidRPr="00462E16" w:rsidRDefault="00AD2112" w:rsidP="00E1289F">
      <w:pPr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- Воспитание любви и интереса к музыке</w:t>
      </w:r>
    </w:p>
    <w:p w:rsidR="00AD2112" w:rsidRPr="00462E16" w:rsidRDefault="00AD2112" w:rsidP="00E1289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- Формирование умения работать в группах</w:t>
      </w:r>
    </w:p>
    <w:p w:rsidR="00AD2112" w:rsidRPr="00462E16" w:rsidRDefault="00AD2112" w:rsidP="00E1289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D2112" w:rsidRPr="00462E16" w:rsidRDefault="00AD2112" w:rsidP="00E1289F">
      <w:pPr>
        <w:rPr>
          <w:rFonts w:ascii="Times New Roman" w:hAnsi="Times New Roman"/>
          <w:sz w:val="28"/>
          <w:szCs w:val="28"/>
        </w:rPr>
      </w:pPr>
    </w:p>
    <w:p w:rsidR="00AD2112" w:rsidRPr="00462E16" w:rsidRDefault="00AD2112" w:rsidP="00A26FEB">
      <w:pPr>
        <w:jc w:val="center"/>
        <w:rPr>
          <w:rFonts w:ascii="Times New Roman" w:hAnsi="Times New Roman"/>
          <w:i/>
          <w:sz w:val="28"/>
          <w:szCs w:val="28"/>
        </w:rPr>
      </w:pPr>
      <w:r w:rsidRPr="00462E16">
        <w:rPr>
          <w:rFonts w:ascii="Times New Roman" w:hAnsi="Times New Roman"/>
          <w:i/>
          <w:sz w:val="28"/>
          <w:szCs w:val="28"/>
        </w:rPr>
        <w:t>Перед началом мероприятия в зале звучат песни. Актовый зал празднично украшен.</w:t>
      </w:r>
    </w:p>
    <w:p w:rsidR="00AD2112" w:rsidRPr="00462E16" w:rsidRDefault="00AD2112" w:rsidP="00462E16">
      <w:pPr>
        <w:spacing w:before="240" w:after="0"/>
        <w:ind w:firstLine="567"/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>Звучат торжественные фанфары…</w:t>
      </w:r>
    </w:p>
    <w:p w:rsidR="00AD2112" w:rsidRPr="00462E16" w:rsidRDefault="00AD2112" w:rsidP="00462E16">
      <w:pPr>
        <w:spacing w:before="240" w:after="0"/>
        <w:ind w:firstLine="567"/>
        <w:rPr>
          <w:rStyle w:val="140"/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color w:val="4B4B4B"/>
          <w:sz w:val="28"/>
          <w:szCs w:val="28"/>
          <w:shd w:val="clear" w:color="auto" w:fill="FFFFFF"/>
        </w:rPr>
        <w:t xml:space="preserve"> </w:t>
      </w:r>
      <w:r w:rsidRPr="00462E16">
        <w:rPr>
          <w:rStyle w:val="140"/>
          <w:rFonts w:ascii="Times New Roman" w:hAnsi="Times New Roman"/>
          <w:b/>
          <w:sz w:val="28"/>
          <w:szCs w:val="28"/>
        </w:rPr>
        <w:t>Ведущий Т.В.</w:t>
      </w:r>
    </w:p>
    <w:p w:rsidR="00AD2112" w:rsidRPr="00462E16" w:rsidRDefault="00AD2112" w:rsidP="00E1289F">
      <w:pPr>
        <w:rPr>
          <w:rFonts w:ascii="Times New Roman" w:hAnsi="Times New Roman"/>
          <w:b/>
          <w:i/>
          <w:color w:val="4B4B4B"/>
          <w:sz w:val="28"/>
          <w:szCs w:val="28"/>
          <w:shd w:val="clear" w:color="auto" w:fill="FFFFFF"/>
        </w:rPr>
      </w:pPr>
      <w:r w:rsidRPr="00462E16">
        <w:rPr>
          <w:rFonts w:ascii="Times New Roman" w:hAnsi="Times New Roman"/>
          <w:sz w:val="28"/>
          <w:szCs w:val="28"/>
        </w:rPr>
        <w:t>Добрый день, дорогие друзья! Добрый день, уважаемые гости и участники нашего концерта!  Мы рады приветствовать в</w:t>
      </w:r>
      <w:r w:rsidRPr="00462E16">
        <w:rPr>
          <w:rFonts w:ascii="Times New Roman" w:hAnsi="Times New Roman"/>
          <w:b/>
          <w:i/>
          <w:color w:val="4B4B4B"/>
          <w:sz w:val="28"/>
          <w:szCs w:val="28"/>
          <w:shd w:val="clear" w:color="auto" w:fill="FFFFFF"/>
        </w:rPr>
        <w:t>ас на отчетном концерте «Недели искусств» в стенах нашей Ломоносовской школы.</w:t>
      </w:r>
    </w:p>
    <w:p w:rsidR="00AD2112" w:rsidRDefault="00AD2112" w:rsidP="00E1289F">
      <w:pPr>
        <w:ind w:firstLine="708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Сегодня мы подводим  итоги прошедшего учебного года.  Участники нашего концерта конечно немножко волнуются. Мы очень старались, готовясь к этому мероприятию, поэтому не жалейте аплодисментов для наших артистов. Да, прошел еще один учебный год. Для нашей Ломоносовской школы он был плодотворный, напряженный с фейерверком интересных дел и событий, с победами во многих районных, областных, международных и всероссийских конкурсах. </w:t>
      </w:r>
      <w:r>
        <w:rPr>
          <w:rFonts w:ascii="Times New Roman" w:hAnsi="Times New Roman"/>
          <w:sz w:val="28"/>
          <w:szCs w:val="28"/>
        </w:rPr>
        <w:t xml:space="preserve">15 наших воспитанников принимали участие в различных конкурсах, разного уровня. Я перечислю лишь несколько: </w:t>
      </w:r>
    </w:p>
    <w:p w:rsidR="00AD2112" w:rsidRDefault="00AD2112" w:rsidP="00E1289F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Международный конкурс «Стань звездой», который проходил на ВДНХ, где участники завоевали дипломы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степени</w:t>
      </w:r>
    </w:p>
    <w:p w:rsidR="00AD2112" w:rsidRDefault="00AD2112" w:rsidP="00E1289F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«Талант - 2016», где впервые наши участники принимали участие не только в вокальной номинации, но и в инструментальной по классу ф-но, и стали Дипломатами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 xml:space="preserve"> мест</w:t>
      </w:r>
    </w:p>
    <w:p w:rsidR="00AD2112" w:rsidRDefault="00AD2112" w:rsidP="00E1289F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Участвовали во Всероссийском форуме народного творчества детских и молодёжных коллективов, где были удостоины грамотами Министерства культуры Российской Федерации</w:t>
      </w:r>
    </w:p>
    <w:p w:rsidR="00AD2112" w:rsidRDefault="00AD2112" w:rsidP="00E1289F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Областной конкурс «Золотая звезда» так же дипломы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>, степени</w:t>
      </w:r>
    </w:p>
    <w:p w:rsidR="00AD2112" w:rsidRPr="00740D62" w:rsidRDefault="00AD2112" w:rsidP="00E1289F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Районный конкурс исполнителей эстрадной песни «Эврика», где стали уже Лауреатами и Дипломатами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степени</w:t>
      </w:r>
    </w:p>
    <w:p w:rsidR="00AD2112" w:rsidRDefault="00AD2112" w:rsidP="004138F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 все большие молодцы! Желаем вам дальнейших творческих побед!</w:t>
      </w:r>
    </w:p>
    <w:p w:rsidR="00AD2112" w:rsidRPr="00462E16" w:rsidRDefault="00AD2112" w:rsidP="004138F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Эти аплодисменты вам!</w:t>
      </w:r>
    </w:p>
    <w:p w:rsidR="00AD2112" w:rsidRPr="00462E16" w:rsidRDefault="00AD2112" w:rsidP="00E1289F">
      <w:pPr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462E16">
        <w:rPr>
          <w:rFonts w:ascii="Times New Roman" w:hAnsi="Times New Roman"/>
          <w:sz w:val="28"/>
          <w:szCs w:val="28"/>
        </w:rPr>
        <w:t xml:space="preserve">Сегодняшний концерт мне помогут провести ученики 5 класса </w:t>
      </w:r>
      <w:r w:rsidRPr="00462E16">
        <w:rPr>
          <w:rFonts w:ascii="Times New Roman" w:hAnsi="Times New Roman"/>
          <w:sz w:val="28"/>
          <w:szCs w:val="28"/>
        </w:rPr>
        <w:tab/>
      </w:r>
      <w:r w:rsidRPr="00462E16">
        <w:rPr>
          <w:rFonts w:ascii="Times New Roman" w:hAnsi="Times New Roman"/>
          <w:sz w:val="28"/>
          <w:szCs w:val="28"/>
        </w:rPr>
        <w:tab/>
      </w:r>
    </w:p>
    <w:p w:rsidR="00AD2112" w:rsidRPr="00462E16" w:rsidRDefault="00AD2112" w:rsidP="00E1289F">
      <w:pPr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Фромм  Дмитрий и Мебаркиа Луиза, встречайте!</w:t>
      </w:r>
    </w:p>
    <w:p w:rsidR="00AD2112" w:rsidRPr="00462E16" w:rsidRDefault="00AD2112" w:rsidP="00E1289F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462E16">
        <w:rPr>
          <w:rFonts w:ascii="Times New Roman" w:hAnsi="Times New Roman"/>
          <w:b/>
          <w:i/>
          <w:sz w:val="28"/>
          <w:szCs w:val="28"/>
        </w:rPr>
        <w:t>Звучит фоновая музыка, выходят ведущие.</w:t>
      </w:r>
    </w:p>
    <w:p w:rsidR="00AD2112" w:rsidRPr="00462E16" w:rsidRDefault="00AD2112" w:rsidP="00A26FEB">
      <w:pPr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 xml:space="preserve">Ведущий 1: </w:t>
      </w:r>
      <w:r w:rsidRPr="00462E16">
        <w:rPr>
          <w:rFonts w:ascii="Times New Roman" w:hAnsi="Times New Roman"/>
          <w:sz w:val="28"/>
          <w:szCs w:val="28"/>
        </w:rPr>
        <w:t>Добрый день, дорогие друзья!</w:t>
      </w:r>
    </w:p>
    <w:p w:rsidR="00AD2112" w:rsidRPr="00462E16" w:rsidRDefault="00AD2112" w:rsidP="00A26FEB">
      <w:pPr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 xml:space="preserve">Ведущий 2: </w:t>
      </w:r>
      <w:r w:rsidRPr="00462E16">
        <w:rPr>
          <w:rFonts w:ascii="Times New Roman" w:hAnsi="Times New Roman"/>
          <w:sz w:val="28"/>
          <w:szCs w:val="28"/>
        </w:rPr>
        <w:t>Здравствуйте! Мы очень рады, что сегодняшний концерт доверили вести нам!</w:t>
      </w:r>
    </w:p>
    <w:p w:rsidR="00AD2112" w:rsidRPr="00462E16" w:rsidRDefault="00AD2112" w:rsidP="00E1289F">
      <w:pPr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>Ведущий 1</w:t>
      </w:r>
    </w:p>
    <w:p w:rsidR="00AD2112" w:rsidRPr="00462E16" w:rsidRDefault="00AD2112" w:rsidP="00E1289F">
      <w:pPr>
        <w:ind w:left="850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 Послушай: музыка вокруг.</w:t>
      </w:r>
    </w:p>
    <w:p w:rsidR="00AD2112" w:rsidRPr="00462E16" w:rsidRDefault="00AD2112" w:rsidP="00E1289F">
      <w:pPr>
        <w:ind w:left="850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 Она во всём - в самой природе. </w:t>
      </w:r>
    </w:p>
    <w:p w:rsidR="00AD2112" w:rsidRPr="00462E16" w:rsidRDefault="00AD2112" w:rsidP="00E1289F">
      <w:pPr>
        <w:ind w:left="850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 И для бесчисленных мелодий</w:t>
      </w:r>
    </w:p>
    <w:p w:rsidR="00AD2112" w:rsidRPr="00462E16" w:rsidRDefault="00AD2112" w:rsidP="00E1289F">
      <w:pPr>
        <w:ind w:left="850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 Она сама рождает звук.</w:t>
      </w:r>
    </w:p>
    <w:p w:rsidR="00AD2112" w:rsidRPr="00462E16" w:rsidRDefault="00AD2112" w:rsidP="00E1289F">
      <w:pPr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>Ведущий 2</w:t>
      </w:r>
    </w:p>
    <w:p w:rsidR="00AD2112" w:rsidRPr="00462E16" w:rsidRDefault="00AD2112" w:rsidP="00E1289F">
      <w:pPr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             О, Музыка! Блистательный каскад!</w:t>
      </w:r>
    </w:p>
    <w:p w:rsidR="00AD2112" w:rsidRPr="00462E16" w:rsidRDefault="00AD2112" w:rsidP="00E1289F">
      <w:pPr>
        <w:ind w:left="907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Стихи твои прекрасные звучат.</w:t>
      </w:r>
    </w:p>
    <w:p w:rsidR="00AD2112" w:rsidRPr="00462E16" w:rsidRDefault="00AD2112" w:rsidP="00E1289F">
      <w:pPr>
        <w:ind w:left="907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Ни капли нет в тебе обмана</w:t>
      </w:r>
    </w:p>
    <w:p w:rsidR="00AD2112" w:rsidRPr="00462E16" w:rsidRDefault="00AD2112" w:rsidP="00E1289F">
      <w:pPr>
        <w:ind w:left="907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Ты - в пенье скрипки, арфы и органа.</w:t>
      </w:r>
    </w:p>
    <w:p w:rsidR="00AD2112" w:rsidRPr="00462E16" w:rsidRDefault="00AD2112" w:rsidP="00E1289F">
      <w:pPr>
        <w:ind w:left="907"/>
        <w:jc w:val="center"/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>И так мы начинаем. …</w:t>
      </w:r>
    </w:p>
    <w:p w:rsidR="00AD2112" w:rsidRPr="00462E16" w:rsidRDefault="00AD2112" w:rsidP="00E1289F">
      <w:pPr>
        <w:spacing w:before="240" w:after="0"/>
        <w:ind w:firstLine="567"/>
        <w:rPr>
          <w:rStyle w:val="140"/>
          <w:rFonts w:ascii="Times New Roman" w:hAnsi="Times New Roman"/>
          <w:b/>
          <w:sz w:val="28"/>
          <w:szCs w:val="28"/>
        </w:rPr>
      </w:pPr>
      <w:r w:rsidRPr="00462E16">
        <w:rPr>
          <w:rStyle w:val="140"/>
          <w:rFonts w:ascii="Times New Roman" w:hAnsi="Times New Roman"/>
          <w:b/>
          <w:sz w:val="28"/>
          <w:szCs w:val="28"/>
        </w:rPr>
        <w:t>Ведущий 1</w:t>
      </w:r>
    </w:p>
    <w:p w:rsidR="00AD2112" w:rsidRPr="00740D62" w:rsidRDefault="00AD2112" w:rsidP="00E1289F">
      <w:pPr>
        <w:spacing w:before="240" w:after="0"/>
        <w:ind w:firstLine="567"/>
        <w:rPr>
          <w:rFonts w:ascii="Times New Roman" w:hAnsi="Times New Roman"/>
          <w:color w:val="4B4B4B"/>
          <w:sz w:val="28"/>
          <w:szCs w:val="28"/>
          <w:shd w:val="clear" w:color="auto" w:fill="FFFFFF"/>
        </w:rPr>
      </w:pPr>
      <w:r w:rsidRPr="00740D62">
        <w:rPr>
          <w:rFonts w:ascii="Times New Roman" w:hAnsi="Times New Roman"/>
          <w:color w:val="4B4B4B"/>
          <w:sz w:val="28"/>
          <w:szCs w:val="28"/>
          <w:shd w:val="clear" w:color="auto" w:fill="FFFFFF"/>
        </w:rPr>
        <w:t xml:space="preserve">Творческое содружество: учащийся и преподаватель - это интересное общение, это музыкальный диалог. </w:t>
      </w:r>
    </w:p>
    <w:p w:rsidR="00AD2112" w:rsidRPr="00462E16" w:rsidRDefault="00AD2112" w:rsidP="00E1289F">
      <w:pPr>
        <w:spacing w:before="240" w:after="0"/>
        <w:ind w:firstLine="567"/>
        <w:rPr>
          <w:rStyle w:val="140"/>
          <w:rFonts w:ascii="Times New Roman" w:hAnsi="Times New Roman"/>
          <w:b/>
          <w:sz w:val="28"/>
          <w:szCs w:val="28"/>
        </w:rPr>
      </w:pPr>
      <w:r w:rsidRPr="00462E16">
        <w:rPr>
          <w:rStyle w:val="140"/>
          <w:rFonts w:ascii="Times New Roman" w:hAnsi="Times New Roman"/>
          <w:b/>
          <w:sz w:val="28"/>
          <w:szCs w:val="28"/>
        </w:rPr>
        <w:t>Ведущий 2</w:t>
      </w:r>
    </w:p>
    <w:p w:rsidR="00AD2112" w:rsidRPr="00462E16" w:rsidRDefault="00AD2112" w:rsidP="00462E16">
      <w:pPr>
        <w:spacing w:before="240" w:after="0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462E16">
        <w:rPr>
          <w:rFonts w:ascii="Times New Roman" w:hAnsi="Times New Roman"/>
          <w:sz w:val="28"/>
          <w:szCs w:val="28"/>
          <w:lang w:eastAsia="ru-RU"/>
        </w:rPr>
        <w:t xml:space="preserve">Я думаю можно согласиться со словами Л.Бетховена </w:t>
      </w:r>
      <w:r w:rsidRPr="00462E16">
        <w:rPr>
          <w:rFonts w:ascii="Times New Roman" w:hAnsi="Times New Roman"/>
          <w:i/>
          <w:sz w:val="28"/>
          <w:szCs w:val="28"/>
          <w:lang w:eastAsia="ru-RU"/>
        </w:rPr>
        <w:t>“Музыка должна высекать огонь из сердца человека</w:t>
      </w:r>
      <w:r w:rsidRPr="00462E16">
        <w:rPr>
          <w:rFonts w:ascii="Times New Roman" w:hAnsi="Times New Roman"/>
          <w:sz w:val="28"/>
          <w:szCs w:val="28"/>
          <w:lang w:eastAsia="ru-RU"/>
        </w:rPr>
        <w:t xml:space="preserve">”. </w:t>
      </w:r>
    </w:p>
    <w:p w:rsidR="00AD2112" w:rsidRPr="00462E16" w:rsidRDefault="00AD2112" w:rsidP="00462E16">
      <w:pPr>
        <w:spacing w:before="240" w:after="0"/>
        <w:ind w:firstLine="567"/>
        <w:rPr>
          <w:rStyle w:val="140"/>
          <w:rFonts w:ascii="Times New Roman" w:hAnsi="Times New Roman"/>
          <w:sz w:val="28"/>
          <w:szCs w:val="28"/>
          <w:lang w:eastAsia="ru-RU"/>
        </w:rPr>
      </w:pPr>
      <w:r w:rsidRPr="00462E16">
        <w:rPr>
          <w:rStyle w:val="140"/>
          <w:rFonts w:ascii="Times New Roman" w:hAnsi="Times New Roman"/>
          <w:b/>
          <w:sz w:val="28"/>
          <w:szCs w:val="28"/>
        </w:rPr>
        <w:t>Ведущий 1</w:t>
      </w:r>
    </w:p>
    <w:p w:rsidR="00AD2112" w:rsidRPr="00462E16" w:rsidRDefault="00AD2112" w:rsidP="00E1289F">
      <w:pPr>
        <w:spacing w:before="240" w:after="0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462E16">
        <w:rPr>
          <w:rFonts w:ascii="Times New Roman" w:hAnsi="Times New Roman"/>
          <w:sz w:val="28"/>
          <w:szCs w:val="28"/>
          <w:lang w:eastAsia="ru-RU"/>
        </w:rPr>
        <w:t xml:space="preserve">Что это значит?     </w:t>
      </w:r>
    </w:p>
    <w:p w:rsidR="00AD2112" w:rsidRPr="00462E16" w:rsidRDefault="00AD2112" w:rsidP="00182225">
      <w:pPr>
        <w:spacing w:before="240" w:after="0"/>
        <w:ind w:firstLine="567"/>
        <w:rPr>
          <w:rStyle w:val="140"/>
          <w:rFonts w:ascii="Times New Roman" w:hAnsi="Times New Roman"/>
          <w:b/>
          <w:sz w:val="28"/>
          <w:szCs w:val="28"/>
        </w:rPr>
      </w:pPr>
      <w:r w:rsidRPr="00462E16">
        <w:rPr>
          <w:rStyle w:val="140"/>
          <w:rFonts w:ascii="Times New Roman" w:hAnsi="Times New Roman"/>
          <w:b/>
          <w:sz w:val="28"/>
          <w:szCs w:val="28"/>
        </w:rPr>
        <w:t>Ведущий 2</w:t>
      </w:r>
    </w:p>
    <w:p w:rsidR="00AD2112" w:rsidRPr="00462E16" w:rsidRDefault="00AD2112" w:rsidP="00E1289F">
      <w:pPr>
        <w:spacing w:before="240" w:after="0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Это значит, что м</w:t>
      </w:r>
      <w:r w:rsidRPr="00462E16">
        <w:rPr>
          <w:rFonts w:ascii="Times New Roman" w:hAnsi="Times New Roman"/>
          <w:sz w:val="28"/>
          <w:szCs w:val="28"/>
          <w:lang w:eastAsia="ru-RU"/>
        </w:rPr>
        <w:t xml:space="preserve">узыка не должна оставлять человека равнодушным.  Не случайно говорят: </w:t>
      </w:r>
      <w:r w:rsidRPr="00462E16">
        <w:rPr>
          <w:rFonts w:ascii="Times New Roman" w:hAnsi="Times New Roman"/>
          <w:i/>
          <w:sz w:val="28"/>
          <w:szCs w:val="28"/>
          <w:lang w:eastAsia="ru-RU"/>
        </w:rPr>
        <w:t>“Хороша та музыка, которая делает человека лучше”</w:t>
      </w:r>
      <w:r w:rsidRPr="00462E16">
        <w:rPr>
          <w:rFonts w:ascii="Times New Roman" w:hAnsi="Times New Roman"/>
          <w:sz w:val="28"/>
          <w:szCs w:val="28"/>
          <w:lang w:eastAsia="ru-RU"/>
        </w:rPr>
        <w:t xml:space="preserve">, и добавляет </w:t>
      </w:r>
      <w:r w:rsidRPr="00462E16">
        <w:rPr>
          <w:rFonts w:ascii="Times New Roman" w:hAnsi="Times New Roman"/>
          <w:i/>
          <w:sz w:val="28"/>
          <w:szCs w:val="28"/>
          <w:lang w:eastAsia="ru-RU"/>
        </w:rPr>
        <w:t>“прекрасное, пробуждает доброе”.</w:t>
      </w:r>
    </w:p>
    <w:p w:rsidR="00AD2112" w:rsidRPr="00462E16" w:rsidRDefault="00AD2112" w:rsidP="00E1289F">
      <w:pPr>
        <w:spacing w:after="0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Людвиг </w:t>
      </w:r>
      <w:r w:rsidRPr="00462E16">
        <w:rPr>
          <w:rFonts w:ascii="Times New Roman" w:hAnsi="Times New Roman"/>
          <w:b/>
          <w:sz w:val="28"/>
          <w:szCs w:val="28"/>
        </w:rPr>
        <w:t>Бетховен  Марш из музыки к пьесе «Афинские развалины» исп. ученица 1 класса Трость Ева (ф-но)</w:t>
      </w:r>
      <w:r w:rsidRPr="00462E16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eastAsia="ru-RU"/>
        </w:rPr>
        <w:t>и Головнёва Т.В.</w:t>
      </w:r>
    </w:p>
    <w:p w:rsidR="00AD2112" w:rsidRPr="00462E16" w:rsidRDefault="00AD2112" w:rsidP="00E1289F">
      <w:pPr>
        <w:pStyle w:val="NormalWeb"/>
        <w:spacing w:before="240" w:beforeAutospacing="0" w:after="0" w:afterAutospacing="0" w:line="276" w:lineRule="auto"/>
        <w:rPr>
          <w:color w:val="000000"/>
          <w:sz w:val="28"/>
          <w:szCs w:val="28"/>
        </w:rPr>
      </w:pPr>
      <w:r w:rsidRPr="00462E16">
        <w:rPr>
          <w:b/>
          <w:color w:val="000000"/>
          <w:sz w:val="28"/>
          <w:szCs w:val="28"/>
        </w:rPr>
        <w:t>Ведущий 1</w:t>
      </w:r>
    </w:p>
    <w:p w:rsidR="00AD2112" w:rsidRPr="00462E16" w:rsidRDefault="00AD2112" w:rsidP="00E1289F">
      <w:pPr>
        <w:pStyle w:val="NormalWeb"/>
        <w:spacing w:before="24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462E16">
        <w:rPr>
          <w:color w:val="000000"/>
          <w:sz w:val="28"/>
          <w:szCs w:val="28"/>
        </w:rPr>
        <w:t xml:space="preserve"> История знает случаи, когда какой-либо мест</w:t>
      </w:r>
      <w:r w:rsidRPr="00462E16">
        <w:rPr>
          <w:color w:val="000000"/>
          <w:sz w:val="28"/>
          <w:szCs w:val="28"/>
        </w:rPr>
        <w:softHyphen/>
        <w:t>ный танец постепенно распространялся во многих странах Европы и надолго завоевывал их. Таков был, например, галантный менуэт. Танцующие двигаются маленькими шажками, кавалер изящным движением снимает шляпу, кланяется, дама церемонно приседает в глубоком реверан</w:t>
      </w:r>
      <w:r w:rsidRPr="00462E16">
        <w:rPr>
          <w:color w:val="000000"/>
          <w:sz w:val="28"/>
          <w:szCs w:val="28"/>
        </w:rPr>
        <w:softHyphen/>
        <w:t xml:space="preserve">се. </w:t>
      </w:r>
    </w:p>
    <w:p w:rsidR="00AD2112" w:rsidRPr="00462E16" w:rsidRDefault="00AD2112" w:rsidP="00E1289F">
      <w:pPr>
        <w:pStyle w:val="NormalWeb"/>
        <w:spacing w:before="0" w:beforeAutospacing="0" w:after="240" w:afterAutospacing="0" w:line="276" w:lineRule="auto"/>
        <w:ind w:firstLine="567"/>
        <w:rPr>
          <w:color w:val="000000"/>
          <w:sz w:val="28"/>
          <w:szCs w:val="28"/>
        </w:rPr>
      </w:pPr>
      <w:r w:rsidRPr="00462E16">
        <w:rPr>
          <w:color w:val="000000"/>
          <w:sz w:val="28"/>
          <w:szCs w:val="28"/>
        </w:rPr>
        <w:t xml:space="preserve">Они танцуют раздельно, лишь иногда позволяя себе коснуться друг друга кончиками пальцев. Движения медлительны,  </w:t>
      </w:r>
      <w:r w:rsidRPr="00462E16">
        <w:rPr>
          <w:b/>
          <w:color w:val="000000"/>
          <w:sz w:val="28"/>
          <w:szCs w:val="28"/>
        </w:rPr>
        <w:t xml:space="preserve">па </w:t>
      </w:r>
      <w:r w:rsidRPr="00462E16">
        <w:rPr>
          <w:color w:val="000000"/>
          <w:sz w:val="28"/>
          <w:szCs w:val="28"/>
        </w:rPr>
        <w:t>изысканны… Именно эту музыку дарит нам Алина Каскова.</w:t>
      </w:r>
    </w:p>
    <w:p w:rsidR="00AD2112" w:rsidRPr="00462E16" w:rsidRDefault="00AD2112" w:rsidP="00E1289F">
      <w:pPr>
        <w:pStyle w:val="NormalWeb"/>
        <w:spacing w:before="0" w:beforeAutospacing="0" w:after="240" w:afterAutospacing="0" w:line="276" w:lineRule="auto"/>
        <w:ind w:left="143" w:firstLine="708"/>
        <w:jc w:val="center"/>
        <w:rPr>
          <w:b/>
          <w:sz w:val="28"/>
          <w:szCs w:val="28"/>
        </w:rPr>
      </w:pPr>
      <w:r w:rsidRPr="00462E16">
        <w:rPr>
          <w:b/>
          <w:sz w:val="28"/>
          <w:szCs w:val="28"/>
        </w:rPr>
        <w:t>А.Гедике «Менуэт» исп. Каскова Алина 2 класс</w:t>
      </w:r>
    </w:p>
    <w:p w:rsidR="00AD2112" w:rsidRPr="00462E16" w:rsidRDefault="00AD2112" w:rsidP="00E1289F">
      <w:pPr>
        <w:pStyle w:val="NormalWeb"/>
        <w:shd w:val="clear" w:color="auto" w:fill="FFFFFF"/>
        <w:spacing w:before="0" w:beforeAutospacing="0" w:after="134" w:afterAutospacing="0" w:line="268" w:lineRule="atLeast"/>
        <w:rPr>
          <w:b/>
          <w:color w:val="333333"/>
          <w:sz w:val="28"/>
          <w:szCs w:val="28"/>
        </w:rPr>
      </w:pPr>
      <w:r w:rsidRPr="00462E16">
        <w:rPr>
          <w:b/>
          <w:color w:val="333333"/>
          <w:sz w:val="28"/>
          <w:szCs w:val="28"/>
        </w:rPr>
        <w:t xml:space="preserve">Ведущий 1 </w:t>
      </w:r>
    </w:p>
    <w:p w:rsidR="00AD2112" w:rsidRPr="00462E16" w:rsidRDefault="00AD2112" w:rsidP="00E1289F">
      <w:pPr>
        <w:pStyle w:val="NormalWeb"/>
        <w:shd w:val="clear" w:color="auto" w:fill="FFFFFF"/>
        <w:spacing w:before="0" w:beforeAutospacing="0" w:after="134" w:afterAutospacing="0" w:line="268" w:lineRule="atLeast"/>
        <w:rPr>
          <w:color w:val="333333"/>
          <w:sz w:val="28"/>
          <w:szCs w:val="28"/>
        </w:rPr>
      </w:pPr>
      <w:hyperlink r:id="rId5" w:tooltip="СССР" w:history="1">
        <w:r w:rsidRPr="00462E16">
          <w:rPr>
            <w:rStyle w:val="Hyperlink"/>
            <w:color w:val="0B0080"/>
            <w:sz w:val="28"/>
            <w:szCs w:val="28"/>
            <w:shd w:val="clear" w:color="auto" w:fill="FFFFFF"/>
          </w:rPr>
          <w:t>Советский</w:t>
        </w:r>
      </w:hyperlink>
      <w:r w:rsidRPr="00462E16">
        <w:rPr>
          <w:rStyle w:val="apple-converted-space"/>
          <w:color w:val="252525"/>
          <w:sz w:val="28"/>
          <w:szCs w:val="28"/>
          <w:shd w:val="clear" w:color="auto" w:fill="FFFFFF"/>
        </w:rPr>
        <w:t> </w:t>
      </w:r>
      <w:hyperlink r:id="rId6" w:tooltip="Композитор" w:history="1">
        <w:r w:rsidRPr="00462E16">
          <w:rPr>
            <w:rStyle w:val="Hyperlink"/>
            <w:color w:val="0B0080"/>
            <w:sz w:val="28"/>
            <w:szCs w:val="28"/>
            <w:shd w:val="clear" w:color="auto" w:fill="FFFFFF"/>
          </w:rPr>
          <w:t>композитор</w:t>
        </w:r>
      </w:hyperlink>
      <w:r w:rsidRPr="00462E16">
        <w:rPr>
          <w:color w:val="252525"/>
          <w:sz w:val="28"/>
          <w:szCs w:val="28"/>
          <w:shd w:val="clear" w:color="auto" w:fill="FFFFFF"/>
        </w:rPr>
        <w:t>,</w:t>
      </w:r>
      <w:r>
        <w:rPr>
          <w:color w:val="252525"/>
          <w:sz w:val="28"/>
          <w:szCs w:val="28"/>
          <w:shd w:val="clear" w:color="auto" w:fill="FFFFFF"/>
        </w:rPr>
        <w:t xml:space="preserve"> </w:t>
      </w:r>
      <w:hyperlink r:id="rId7" w:tooltip="Дирижёр" w:history="1">
        <w:r w:rsidRPr="00462E16">
          <w:rPr>
            <w:rStyle w:val="Hyperlink"/>
            <w:color w:val="0B0080"/>
            <w:sz w:val="28"/>
            <w:szCs w:val="28"/>
            <w:shd w:val="clear" w:color="auto" w:fill="FFFFFF"/>
          </w:rPr>
          <w:t>дирижёр</w:t>
        </w:r>
      </w:hyperlink>
      <w:r w:rsidRPr="00462E16">
        <w:rPr>
          <w:color w:val="252525"/>
          <w:sz w:val="28"/>
          <w:szCs w:val="28"/>
          <w:shd w:val="clear" w:color="auto" w:fill="FFFFFF"/>
        </w:rPr>
        <w:t>,</w:t>
      </w:r>
      <w:r w:rsidRPr="00462E16">
        <w:rPr>
          <w:rStyle w:val="apple-converted-space"/>
          <w:color w:val="252525"/>
          <w:sz w:val="28"/>
          <w:szCs w:val="28"/>
          <w:shd w:val="clear" w:color="auto" w:fill="FFFFFF"/>
        </w:rPr>
        <w:t> </w:t>
      </w:r>
      <w:hyperlink r:id="rId8" w:tooltip="Пианист" w:history="1">
        <w:r w:rsidRPr="00462E16">
          <w:rPr>
            <w:rStyle w:val="Hyperlink"/>
            <w:color w:val="0B0080"/>
            <w:sz w:val="28"/>
            <w:szCs w:val="28"/>
            <w:shd w:val="clear" w:color="auto" w:fill="FFFFFF"/>
          </w:rPr>
          <w:t>пианист</w:t>
        </w:r>
      </w:hyperlink>
      <w:r w:rsidRPr="00462E16">
        <w:rPr>
          <w:color w:val="252525"/>
          <w:sz w:val="28"/>
          <w:szCs w:val="28"/>
          <w:shd w:val="clear" w:color="auto" w:fill="FFFFFF"/>
        </w:rPr>
        <w:t>,</w:t>
      </w:r>
      <w:r w:rsidRPr="00462E16">
        <w:rPr>
          <w:rStyle w:val="apple-converted-space"/>
          <w:color w:val="252525"/>
          <w:sz w:val="28"/>
          <w:szCs w:val="28"/>
          <w:shd w:val="clear" w:color="auto" w:fill="FFFFFF"/>
        </w:rPr>
        <w:t> </w:t>
      </w:r>
      <w:hyperlink r:id="rId9" w:tooltip="Педагог" w:history="1">
        <w:r w:rsidRPr="00462E16">
          <w:rPr>
            <w:rStyle w:val="Hyperlink"/>
            <w:color w:val="0B0080"/>
            <w:sz w:val="28"/>
            <w:szCs w:val="28"/>
            <w:shd w:val="clear" w:color="auto" w:fill="FFFFFF"/>
          </w:rPr>
          <w:t>педагог</w:t>
        </w:r>
      </w:hyperlink>
      <w:r w:rsidRPr="00462E16">
        <w:rPr>
          <w:sz w:val="28"/>
          <w:szCs w:val="28"/>
        </w:rPr>
        <w:t xml:space="preserve"> - </w:t>
      </w:r>
      <w:r w:rsidRPr="00462E16">
        <w:rPr>
          <w:b/>
          <w:bCs/>
          <w:color w:val="252525"/>
          <w:sz w:val="28"/>
          <w:szCs w:val="28"/>
          <w:shd w:val="clear" w:color="auto" w:fill="FFFFFF"/>
        </w:rPr>
        <w:t>Дми́трий Бори́сович Кабале́вский</w:t>
      </w:r>
      <w:r w:rsidRPr="00462E16">
        <w:rPr>
          <w:sz w:val="28"/>
          <w:szCs w:val="28"/>
        </w:rPr>
        <w:t>.</w:t>
      </w:r>
      <w:r w:rsidRPr="00462E16">
        <w:rPr>
          <w:color w:val="252525"/>
          <w:sz w:val="28"/>
          <w:szCs w:val="28"/>
          <w:shd w:val="clear" w:color="auto" w:fill="FFFFFF"/>
        </w:rPr>
        <w:t xml:space="preserve"> Автор 5 опер, 4 симфоний, 7 инструментальных концертов, многочисленных произведений камерной и вокальной музыки, а также музыки для кинофильмов и те</w:t>
      </w:r>
      <w:r>
        <w:rPr>
          <w:color w:val="252525"/>
          <w:sz w:val="28"/>
          <w:szCs w:val="28"/>
          <w:shd w:val="clear" w:color="auto" w:fill="FFFFFF"/>
        </w:rPr>
        <w:t>атральных постановок.</w:t>
      </w:r>
      <w:r w:rsidRPr="00462E16">
        <w:rPr>
          <w:color w:val="252525"/>
          <w:sz w:val="28"/>
          <w:szCs w:val="28"/>
          <w:shd w:val="clear" w:color="auto" w:fill="FFFFFF"/>
        </w:rPr>
        <w:t xml:space="preserve"> </w:t>
      </w:r>
      <w:r>
        <w:rPr>
          <w:color w:val="252525"/>
          <w:sz w:val="28"/>
          <w:szCs w:val="28"/>
          <w:shd w:val="clear" w:color="auto" w:fill="FFFFFF"/>
        </w:rPr>
        <w:t xml:space="preserve">Он очень любил детей и много музыки сочинял для малышей. Например, </w:t>
      </w:r>
      <w:r>
        <w:rPr>
          <w:color w:val="333333"/>
          <w:sz w:val="28"/>
          <w:szCs w:val="28"/>
        </w:rPr>
        <w:t>в</w:t>
      </w:r>
      <w:r w:rsidRPr="00462E16">
        <w:rPr>
          <w:color w:val="333333"/>
          <w:sz w:val="28"/>
          <w:szCs w:val="28"/>
        </w:rPr>
        <w:t xml:space="preserve"> пьесе «Клоуны» - 3 части. Первая и третья части похожи по звучанию.</w:t>
      </w:r>
    </w:p>
    <w:p w:rsidR="00AD2112" w:rsidRPr="00462E16" w:rsidRDefault="00AD2112" w:rsidP="00E1289F">
      <w:pPr>
        <w:pStyle w:val="NormalWeb"/>
        <w:shd w:val="clear" w:color="auto" w:fill="FFFFFF"/>
        <w:spacing w:before="0" w:beforeAutospacing="0" w:after="134" w:afterAutospacing="0" w:line="268" w:lineRule="atLeast"/>
        <w:rPr>
          <w:b/>
          <w:color w:val="333333"/>
          <w:sz w:val="28"/>
          <w:szCs w:val="28"/>
        </w:rPr>
      </w:pPr>
      <w:r w:rsidRPr="00462E16">
        <w:rPr>
          <w:b/>
          <w:color w:val="333333"/>
          <w:sz w:val="28"/>
          <w:szCs w:val="28"/>
        </w:rPr>
        <w:t xml:space="preserve">Ведущий 2 </w:t>
      </w:r>
    </w:p>
    <w:p w:rsidR="00AD2112" w:rsidRPr="00462E16" w:rsidRDefault="00AD2112" w:rsidP="00182225">
      <w:pPr>
        <w:pStyle w:val="NormalWeb"/>
        <w:shd w:val="clear" w:color="auto" w:fill="FFFFFF"/>
        <w:spacing w:before="0" w:beforeAutospacing="0" w:after="134" w:afterAutospacing="0" w:line="268" w:lineRule="atLeast"/>
        <w:rPr>
          <w:color w:val="333333"/>
          <w:sz w:val="28"/>
          <w:szCs w:val="28"/>
        </w:rPr>
      </w:pPr>
      <w:r w:rsidRPr="00462E16">
        <w:rPr>
          <w:color w:val="333333"/>
          <w:sz w:val="28"/>
          <w:szCs w:val="28"/>
        </w:rPr>
        <w:t xml:space="preserve"> Композитор средствами музыкальной выразительности передает разные образы в этом произведении. Звуками рассказывает о двух клоунах - веселом и грустном. У веселого клоуна всё получается легко, а грустному не везет, все он делает неуклюже… </w:t>
      </w:r>
    </w:p>
    <w:p w:rsidR="00AD2112" w:rsidRPr="00462E16" w:rsidRDefault="00AD2112" w:rsidP="00DA504B">
      <w:pPr>
        <w:pStyle w:val="NormalWeb"/>
        <w:shd w:val="clear" w:color="auto" w:fill="FFFFFF"/>
        <w:spacing w:before="0" w:beforeAutospacing="0" w:after="134" w:afterAutospacing="0" w:line="268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Сейчас это настроение нам  поможет передать</w:t>
      </w:r>
      <w:r w:rsidRPr="00DA504B">
        <w:rPr>
          <w:b/>
          <w:sz w:val="28"/>
          <w:szCs w:val="28"/>
        </w:rPr>
        <w:t xml:space="preserve"> </w:t>
      </w:r>
      <w:r w:rsidRPr="00462E16">
        <w:rPr>
          <w:b/>
          <w:sz w:val="28"/>
          <w:szCs w:val="28"/>
        </w:rPr>
        <w:t>Кондратцев</w:t>
      </w:r>
      <w:r>
        <w:rPr>
          <w:b/>
          <w:sz w:val="28"/>
          <w:szCs w:val="28"/>
        </w:rPr>
        <w:t xml:space="preserve"> Саша</w:t>
      </w:r>
      <w:r w:rsidRPr="00462E16">
        <w:rPr>
          <w:b/>
          <w:sz w:val="28"/>
          <w:szCs w:val="28"/>
        </w:rPr>
        <w:t xml:space="preserve">  3 класс (ф-но)</w:t>
      </w:r>
      <w:r>
        <w:rPr>
          <w:b/>
          <w:color w:val="676767"/>
          <w:sz w:val="28"/>
          <w:szCs w:val="28"/>
          <w:bdr w:val="none" w:sz="0" w:space="0" w:color="auto" w:frame="1"/>
          <w:shd w:val="clear" w:color="auto" w:fill="F8F8F8"/>
        </w:rPr>
        <w:t xml:space="preserve"> в</w:t>
      </w:r>
      <w:r w:rsidRPr="00DA504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фортепианной  пьесе</w:t>
      </w:r>
      <w:r w:rsidRPr="00462E16">
        <w:rPr>
          <w:b/>
          <w:sz w:val="28"/>
          <w:szCs w:val="28"/>
        </w:rPr>
        <w:t xml:space="preserve"> Д.Б. Кабалевского </w:t>
      </w:r>
      <w:r w:rsidRPr="00462E16">
        <w:rPr>
          <w:b/>
          <w:bCs/>
          <w:i/>
          <w:iCs/>
          <w:sz w:val="28"/>
          <w:szCs w:val="28"/>
        </w:rPr>
        <w:t>"Клоуны"</w:t>
      </w:r>
      <w:r w:rsidRPr="00462E16">
        <w:rPr>
          <w:rStyle w:val="apple-converted-space"/>
          <w:b/>
          <w:bCs/>
          <w:i/>
          <w:iCs/>
          <w:color w:val="333333"/>
          <w:sz w:val="28"/>
          <w:szCs w:val="28"/>
        </w:rPr>
        <w:t> </w:t>
      </w:r>
    </w:p>
    <w:p w:rsidR="00AD2112" w:rsidRPr="00462E16" w:rsidRDefault="00AD2112" w:rsidP="00E1289F">
      <w:pPr>
        <w:rPr>
          <w:rFonts w:ascii="Times New Roman" w:hAnsi="Times New Roman"/>
          <w:color w:val="676767"/>
          <w:sz w:val="28"/>
          <w:szCs w:val="28"/>
          <w:bdr w:val="none" w:sz="0" w:space="0" w:color="auto" w:frame="1"/>
          <w:shd w:val="clear" w:color="auto" w:fill="F8F8F8"/>
        </w:rPr>
      </w:pPr>
    </w:p>
    <w:p w:rsidR="00AD2112" w:rsidRPr="00462E16" w:rsidRDefault="00AD2112" w:rsidP="00E1289F">
      <w:pPr>
        <w:rPr>
          <w:rFonts w:ascii="Times New Roman" w:hAnsi="Times New Roman"/>
          <w:b/>
          <w:sz w:val="28"/>
          <w:szCs w:val="28"/>
        </w:rPr>
      </w:pPr>
      <w:r w:rsidRPr="00894980">
        <w:rPr>
          <w:rFonts w:ascii="Times New Roman" w:hAnsi="Times New Roman"/>
          <w:sz w:val="28"/>
          <w:szCs w:val="28"/>
        </w:rPr>
        <w:t>Наш праздничный концерт продолжают самые юные исполнители,</w:t>
      </w:r>
      <w:r>
        <w:rPr>
          <w:rFonts w:ascii="Times New Roman" w:hAnsi="Times New Roman"/>
          <w:b/>
          <w:sz w:val="28"/>
          <w:szCs w:val="28"/>
        </w:rPr>
        <w:t xml:space="preserve"> Л</w:t>
      </w:r>
      <w:r w:rsidRPr="00462E16">
        <w:rPr>
          <w:rFonts w:ascii="Times New Roman" w:hAnsi="Times New Roman"/>
          <w:b/>
          <w:sz w:val="28"/>
          <w:szCs w:val="28"/>
        </w:rPr>
        <w:t>ауреаты районных и всероссийских конкурсов: Скворцова Соня и Патрин В</w:t>
      </w:r>
      <w:r>
        <w:rPr>
          <w:rFonts w:ascii="Times New Roman" w:hAnsi="Times New Roman"/>
          <w:b/>
          <w:sz w:val="28"/>
          <w:szCs w:val="28"/>
        </w:rPr>
        <w:t xml:space="preserve">аня. Песня «Башмачки» </w:t>
      </w:r>
      <w:r w:rsidRPr="00462E16">
        <w:rPr>
          <w:rFonts w:ascii="Times New Roman" w:hAnsi="Times New Roman"/>
          <w:b/>
          <w:sz w:val="28"/>
          <w:szCs w:val="28"/>
        </w:rPr>
        <w:t>( вокал). Встречайте!</w:t>
      </w:r>
    </w:p>
    <w:p w:rsidR="00AD2112" w:rsidRPr="00462E16" w:rsidRDefault="00AD2112" w:rsidP="00E1289F">
      <w:pPr>
        <w:rPr>
          <w:rFonts w:ascii="Times New Roman" w:hAnsi="Times New Roman"/>
          <w:b/>
          <w:sz w:val="28"/>
          <w:szCs w:val="28"/>
        </w:rPr>
      </w:pPr>
    </w:p>
    <w:p w:rsidR="00AD2112" w:rsidRPr="00462E16" w:rsidRDefault="00AD2112" w:rsidP="006C69AF">
      <w:pPr>
        <w:spacing w:before="100" w:beforeAutospacing="1" w:after="0"/>
        <w:rPr>
          <w:rStyle w:val="140"/>
          <w:rFonts w:ascii="Times New Roman" w:hAnsi="Times New Roman"/>
          <w:b/>
          <w:sz w:val="28"/>
          <w:szCs w:val="28"/>
        </w:rPr>
      </w:pPr>
      <w:r w:rsidRPr="00462E16">
        <w:rPr>
          <w:rStyle w:val="140"/>
          <w:rFonts w:ascii="Times New Roman" w:hAnsi="Times New Roman"/>
          <w:b/>
          <w:sz w:val="28"/>
          <w:szCs w:val="28"/>
        </w:rPr>
        <w:t>Ведущий 1</w:t>
      </w:r>
    </w:p>
    <w:p w:rsidR="00AD2112" w:rsidRPr="00462E16" w:rsidRDefault="00AD2112" w:rsidP="006C69AF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Как легко и красиво выступают сегодня наши юные артисты! Кажется, умеешь петь и танцевать – выходи на сцену и дерзай - удивляй зрителей! Верно?</w:t>
      </w:r>
    </w:p>
    <w:p w:rsidR="00AD2112" w:rsidRPr="00462E16" w:rsidRDefault="00AD2112" w:rsidP="006C69AF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AD2112" w:rsidRPr="00462E16" w:rsidRDefault="00AD2112" w:rsidP="006C69AF">
      <w:pPr>
        <w:pStyle w:val="NoSpacing"/>
        <w:jc w:val="both"/>
        <w:rPr>
          <w:rStyle w:val="140"/>
          <w:rFonts w:ascii="Times New Roman" w:hAnsi="Times New Roman"/>
          <w:b/>
          <w:sz w:val="28"/>
          <w:szCs w:val="28"/>
        </w:rPr>
      </w:pPr>
      <w:r w:rsidRPr="00462E16">
        <w:rPr>
          <w:rStyle w:val="140"/>
          <w:rFonts w:ascii="Times New Roman" w:hAnsi="Times New Roman"/>
          <w:b/>
          <w:sz w:val="28"/>
          <w:szCs w:val="28"/>
        </w:rPr>
        <w:t>Ведущий 2</w:t>
      </w:r>
    </w:p>
    <w:p w:rsidR="00AD2112" w:rsidRPr="00462E16" w:rsidRDefault="00AD2112" w:rsidP="006C69AF">
      <w:pPr>
        <w:pStyle w:val="NoSpacing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462E16">
        <w:rPr>
          <w:rFonts w:ascii="Times New Roman" w:hAnsi="Times New Roman"/>
          <w:sz w:val="28"/>
          <w:szCs w:val="28"/>
        </w:rPr>
        <w:t xml:space="preserve"> Конечно же нет, одного таланта мало! Репетиции и репетиции! А сколько мужества надо, что бы выйти вот сюда на сцену! И у взрослых артистов коленки трясутся! А что говорить про юных артистов… Но участники нашего концерта это уже самые настоящие артисты! </w:t>
      </w:r>
      <w:r w:rsidRPr="00462E16">
        <w:rPr>
          <w:rFonts w:ascii="Times New Roman" w:hAnsi="Times New Roman"/>
          <w:sz w:val="28"/>
          <w:szCs w:val="28"/>
        </w:rPr>
        <w:br/>
      </w:r>
      <w:r w:rsidRPr="00462E16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</w:p>
    <w:p w:rsidR="00AD2112" w:rsidRPr="00462E16" w:rsidRDefault="00AD2112" w:rsidP="006C69AF">
      <w:pPr>
        <w:pStyle w:val="NoSpacing"/>
        <w:jc w:val="both"/>
        <w:rPr>
          <w:rStyle w:val="140"/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462E16">
        <w:rPr>
          <w:rStyle w:val="140"/>
          <w:rFonts w:ascii="Times New Roman" w:hAnsi="Times New Roman"/>
          <w:b/>
          <w:sz w:val="28"/>
          <w:szCs w:val="28"/>
        </w:rPr>
        <w:t>Ведущий 2</w:t>
      </w:r>
    </w:p>
    <w:p w:rsidR="00AD2112" w:rsidRPr="00462E16" w:rsidRDefault="00AD2112" w:rsidP="006C69AF">
      <w:pPr>
        <w:pStyle w:val="NoSpacingTimesNewRoman"/>
        <w:rPr>
          <w:sz w:val="28"/>
          <w:szCs w:val="28"/>
        </w:rPr>
      </w:pPr>
      <w:r w:rsidRPr="00462E16">
        <w:rPr>
          <w:sz w:val="28"/>
          <w:szCs w:val="28"/>
        </w:rPr>
        <w:br/>
        <w:t>Веселил нас много раз русский танец «Перепляс»</w:t>
      </w:r>
      <w:r w:rsidRPr="00462E16">
        <w:rPr>
          <w:sz w:val="28"/>
          <w:szCs w:val="28"/>
        </w:rPr>
        <w:br/>
        <w:t>Сколько удали, задора, сколько радости во взоре!</w:t>
      </w:r>
      <w:r w:rsidRPr="00462E16">
        <w:rPr>
          <w:sz w:val="28"/>
          <w:szCs w:val="28"/>
        </w:rPr>
        <w:br/>
        <w:t>Веселей берись за дело, так чтоб всё вокруг запело,</w:t>
      </w:r>
      <w:r w:rsidRPr="00462E16">
        <w:rPr>
          <w:sz w:val="28"/>
          <w:szCs w:val="28"/>
        </w:rPr>
        <w:br/>
        <w:t>Пусть никто не усидит, хоть немного подробит.</w:t>
      </w:r>
    </w:p>
    <w:p w:rsidR="00AD2112" w:rsidRPr="00462E16" w:rsidRDefault="00AD2112" w:rsidP="006C69AF">
      <w:pPr>
        <w:pStyle w:val="NoSpacingTimesNewRoman"/>
        <w:rPr>
          <w:b/>
          <w:sz w:val="28"/>
          <w:szCs w:val="28"/>
        </w:rPr>
      </w:pPr>
      <w:r w:rsidRPr="00462E16">
        <w:rPr>
          <w:b/>
          <w:sz w:val="28"/>
          <w:szCs w:val="28"/>
        </w:rPr>
        <w:t xml:space="preserve"> «Русский перепляс» исп. уч-ся 2 класса (танец)</w:t>
      </w:r>
    </w:p>
    <w:p w:rsidR="00AD2112" w:rsidRPr="00462E16" w:rsidRDefault="00AD2112" w:rsidP="006C69AF">
      <w:pPr>
        <w:pStyle w:val="NoSpacingTimesNewRoman"/>
        <w:rPr>
          <w:b/>
          <w:sz w:val="28"/>
          <w:szCs w:val="28"/>
        </w:rPr>
      </w:pPr>
    </w:p>
    <w:p w:rsidR="00AD2112" w:rsidRDefault="00AD2112" w:rsidP="006C69AF">
      <w:pPr>
        <w:rPr>
          <w:rFonts w:ascii="Times New Roman" w:hAnsi="Times New Roman"/>
          <w:b/>
          <w:color w:val="333333"/>
          <w:sz w:val="28"/>
          <w:szCs w:val="28"/>
        </w:rPr>
      </w:pPr>
    </w:p>
    <w:p w:rsidR="00AD2112" w:rsidRDefault="00AD2112" w:rsidP="006C69AF">
      <w:pPr>
        <w:rPr>
          <w:rFonts w:ascii="Times New Roman" w:hAnsi="Times New Roman"/>
          <w:b/>
          <w:color w:val="333333"/>
          <w:sz w:val="28"/>
          <w:szCs w:val="28"/>
        </w:rPr>
      </w:pPr>
    </w:p>
    <w:p w:rsidR="00AD2112" w:rsidRDefault="00AD2112" w:rsidP="006C69AF">
      <w:pPr>
        <w:rPr>
          <w:rFonts w:ascii="Times New Roman" w:hAnsi="Times New Roman"/>
          <w:b/>
          <w:color w:val="333333"/>
          <w:sz w:val="28"/>
          <w:szCs w:val="28"/>
        </w:rPr>
      </w:pPr>
    </w:p>
    <w:p w:rsidR="00AD2112" w:rsidRPr="00462E16" w:rsidRDefault="00AD2112" w:rsidP="006C69AF">
      <w:pPr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b/>
          <w:color w:val="333333"/>
          <w:sz w:val="28"/>
          <w:szCs w:val="28"/>
        </w:rPr>
        <w:t xml:space="preserve">Ведущий 1 </w:t>
      </w:r>
      <w:r w:rsidRPr="00462E16">
        <w:rPr>
          <w:rFonts w:ascii="Times New Roman" w:hAnsi="Times New Roman"/>
          <w:sz w:val="28"/>
          <w:szCs w:val="28"/>
        </w:rPr>
        <w:tab/>
      </w:r>
    </w:p>
    <w:p w:rsidR="00AD2112" w:rsidRPr="00462E16" w:rsidRDefault="00AD2112" w:rsidP="006C69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Ох уж эти танцы!!! Главными характеристиками танца являются </w:t>
      </w:r>
    </w:p>
    <w:p w:rsidR="00AD2112" w:rsidRPr="00462E16" w:rsidRDefault="00AD2112" w:rsidP="006C69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Ритм- относительно быстрое или относительно медленное повторение основных движений.</w:t>
      </w:r>
    </w:p>
    <w:p w:rsidR="00AD2112" w:rsidRPr="00462E16" w:rsidRDefault="00AD2112" w:rsidP="006C69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Рисунок – сочетание движений в композиции.</w:t>
      </w:r>
    </w:p>
    <w:p w:rsidR="00AD2112" w:rsidRPr="00462E16" w:rsidRDefault="00AD2112" w:rsidP="006C69AF">
      <w:pPr>
        <w:spacing w:after="0" w:line="240" w:lineRule="auto"/>
        <w:rPr>
          <w:rFonts w:ascii="Times New Roman" w:hAnsi="Times New Roman"/>
          <w:color w:val="252525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Он имеет разные средства выразительности и все это проявляется не только в танцевальных движениях, но и в игре на инструменте. А ты знаешь, что такое  </w:t>
      </w:r>
      <w:r w:rsidRPr="00462E16">
        <w:rPr>
          <w:rFonts w:ascii="Times New Roman" w:hAnsi="Times New Roman"/>
          <w:b/>
          <w:bCs/>
          <w:color w:val="252525"/>
          <w:sz w:val="28"/>
          <w:szCs w:val="28"/>
          <w:shd w:val="clear" w:color="auto" w:fill="FFFFFF"/>
        </w:rPr>
        <w:t>Ригодо́н</w:t>
      </w:r>
      <w:r w:rsidRPr="00462E16">
        <w:rPr>
          <w:rFonts w:ascii="Times New Roman" w:hAnsi="Times New Roman"/>
          <w:color w:val="252525"/>
          <w:sz w:val="28"/>
          <w:szCs w:val="28"/>
        </w:rPr>
        <w:t xml:space="preserve"> ? </w:t>
      </w:r>
      <w:r w:rsidRPr="00462E16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(</w:t>
      </w:r>
      <w:r w:rsidRPr="00462E16">
        <w:rPr>
          <w:rFonts w:ascii="Times New Roman" w:hAnsi="Times New Roman"/>
          <w:sz w:val="28"/>
          <w:szCs w:val="28"/>
        </w:rPr>
        <w:t xml:space="preserve">от франц слова </w:t>
      </w:r>
      <w:r w:rsidRPr="00462E16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— старинный</w:t>
      </w:r>
      <w:r w:rsidRPr="00462E16">
        <w:rPr>
          <w:rFonts w:ascii="Times New Roman" w:hAnsi="Times New Roman"/>
          <w:color w:val="252525"/>
          <w:sz w:val="28"/>
          <w:szCs w:val="28"/>
        </w:rPr>
        <w:t> </w:t>
      </w:r>
      <w:hyperlink r:id="rId10" w:tooltip="Парный танец" w:history="1">
        <w:r w:rsidRPr="00462E16">
          <w:rPr>
            <w:rFonts w:ascii="Times New Roman" w:hAnsi="Times New Roman"/>
            <w:color w:val="0B0080"/>
            <w:sz w:val="28"/>
            <w:szCs w:val="28"/>
            <w:u w:val="single"/>
          </w:rPr>
          <w:t>парный танец</w:t>
        </w:r>
      </w:hyperlink>
      <w:r w:rsidRPr="00462E16">
        <w:rPr>
          <w:rFonts w:ascii="Times New Roman" w:hAnsi="Times New Roman"/>
          <w:color w:val="252525"/>
          <w:sz w:val="28"/>
          <w:szCs w:val="28"/>
        </w:rPr>
        <w:t> )</w:t>
      </w:r>
      <w:r w:rsidRPr="00462E16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r w:rsidRPr="00462E16">
        <w:rPr>
          <w:rFonts w:ascii="Times New Roman" w:hAnsi="Times New Roman"/>
          <w:color w:val="252525"/>
          <w:sz w:val="28"/>
          <w:szCs w:val="28"/>
        </w:rPr>
        <w:t> </w:t>
      </w:r>
      <w:r w:rsidRPr="00462E16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танец весёлого жизнерадостного характера, проходящий в скором и очень бодром движении.</w:t>
      </w:r>
      <w:r w:rsidRPr="00462E16">
        <w:rPr>
          <w:rFonts w:ascii="Times New Roman" w:hAnsi="Times New Roman"/>
          <w:color w:val="252525"/>
          <w:sz w:val="28"/>
          <w:szCs w:val="28"/>
        </w:rPr>
        <w:t> </w:t>
      </w:r>
    </w:p>
    <w:p w:rsidR="00AD2112" w:rsidRPr="00462E16" w:rsidRDefault="00AD2112" w:rsidP="006C69AF">
      <w:pPr>
        <w:pStyle w:val="NormalWeb"/>
        <w:spacing w:before="0" w:beforeAutospacing="0" w:after="0" w:afterAutospacing="0"/>
        <w:rPr>
          <w:color w:val="252525"/>
          <w:sz w:val="28"/>
          <w:szCs w:val="28"/>
        </w:rPr>
      </w:pPr>
    </w:p>
    <w:p w:rsidR="00AD2112" w:rsidRPr="00462E16" w:rsidRDefault="00AD2112" w:rsidP="006C69AF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462E16">
        <w:rPr>
          <w:color w:val="252525"/>
          <w:sz w:val="28"/>
          <w:szCs w:val="28"/>
        </w:rPr>
        <w:t>Давайте послушаем, на сцене</w:t>
      </w:r>
      <w:r w:rsidRPr="00462E16">
        <w:rPr>
          <w:b/>
          <w:sz w:val="28"/>
          <w:szCs w:val="28"/>
        </w:rPr>
        <w:t xml:space="preserve"> Колесникова Варя уч-ся 3 класса</w:t>
      </w:r>
      <w:r w:rsidRPr="00462E16">
        <w:rPr>
          <w:sz w:val="28"/>
          <w:szCs w:val="28"/>
        </w:rPr>
        <w:t xml:space="preserve"> </w:t>
      </w:r>
      <w:r w:rsidRPr="00462E16">
        <w:rPr>
          <w:b/>
          <w:sz w:val="28"/>
          <w:szCs w:val="28"/>
        </w:rPr>
        <w:t>А.Гедике старинный танец «Ригодон»</w:t>
      </w:r>
    </w:p>
    <w:p w:rsidR="00AD2112" w:rsidRPr="00462E16" w:rsidRDefault="00AD2112" w:rsidP="006C69A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D2112" w:rsidRPr="00462E16" w:rsidRDefault="00AD2112" w:rsidP="00E1289F">
      <w:pPr>
        <w:spacing w:before="100" w:beforeAutospacing="1" w:after="0"/>
        <w:rPr>
          <w:rStyle w:val="140"/>
          <w:rFonts w:ascii="Times New Roman" w:hAnsi="Times New Roman"/>
          <w:b/>
          <w:sz w:val="28"/>
          <w:szCs w:val="28"/>
        </w:rPr>
      </w:pPr>
      <w:r w:rsidRPr="00462E16">
        <w:rPr>
          <w:rStyle w:val="140"/>
          <w:rFonts w:ascii="Times New Roman" w:hAnsi="Times New Roman"/>
          <w:b/>
          <w:sz w:val="28"/>
          <w:szCs w:val="28"/>
        </w:rPr>
        <w:t>Ведущий 1</w:t>
      </w:r>
    </w:p>
    <w:p w:rsidR="00AD2112" w:rsidRPr="00462E16" w:rsidRDefault="00AD2112" w:rsidP="00E1289F">
      <w:pPr>
        <w:spacing w:before="100" w:beforeAutospacing="1" w:after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62E16">
        <w:rPr>
          <w:rFonts w:ascii="Times New Roman" w:hAnsi="Times New Roman"/>
          <w:color w:val="000000"/>
          <w:sz w:val="28"/>
          <w:szCs w:val="28"/>
          <w:lang w:eastAsia="ru-RU"/>
        </w:rPr>
        <w:t>А ты знаешь, что такое ансамбль?  "ансамбль" - от французского слова "вместе". Ансамблем называется коллектив, в исполнении которого есть согласованность,  или произведение, предназначенное для небольшого состава исполнителей.</w:t>
      </w:r>
    </w:p>
    <w:p w:rsidR="00AD2112" w:rsidRDefault="00AD2112" w:rsidP="00E1289F">
      <w:pPr>
        <w:spacing w:after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D2112" w:rsidRPr="00462E16" w:rsidRDefault="00AD2112" w:rsidP="00E1289F">
      <w:pPr>
        <w:spacing w:after="0"/>
        <w:rPr>
          <w:rStyle w:val="140"/>
          <w:rFonts w:ascii="Times New Roman" w:hAnsi="Times New Roman"/>
          <w:b/>
          <w:sz w:val="28"/>
          <w:szCs w:val="28"/>
        </w:rPr>
      </w:pPr>
      <w:r w:rsidRPr="00462E16">
        <w:rPr>
          <w:rStyle w:val="140"/>
          <w:rFonts w:ascii="Times New Roman" w:hAnsi="Times New Roman"/>
          <w:b/>
          <w:sz w:val="28"/>
          <w:szCs w:val="28"/>
        </w:rPr>
        <w:t>Ведущий 2</w:t>
      </w:r>
    </w:p>
    <w:p w:rsidR="00AD2112" w:rsidRPr="00462E16" w:rsidRDefault="00AD2112" w:rsidP="00E1289F">
      <w:pPr>
        <w:spacing w:after="0"/>
        <w:rPr>
          <w:rStyle w:val="140"/>
          <w:rFonts w:ascii="Times New Roman" w:hAnsi="Times New Roman"/>
          <w:b/>
          <w:sz w:val="28"/>
          <w:szCs w:val="28"/>
        </w:rPr>
      </w:pPr>
    </w:p>
    <w:p w:rsidR="00AD2112" w:rsidRPr="00462E16" w:rsidRDefault="00AD2112" w:rsidP="00E1289F">
      <w:pPr>
        <w:spacing w:after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62E1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Что бы играть вместе, нужно много тренироваться. Нельзя ошибаться и останавливаться во время игры. Когда играют вместе, музыка звучит иинтереснее. Ансамбль может исполнить музыку, написанную даже для оркестра.</w:t>
      </w:r>
    </w:p>
    <w:p w:rsidR="00AD2112" w:rsidRDefault="00AD2112" w:rsidP="00C038A5">
      <w:pPr>
        <w:pStyle w:val="NoSpacing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62E1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Ансамбли бывают: вокальные, танцевальные и инструментальные. Сегодня на нашей сцене вы можете тоже познакомиться с одним очень интересным ансамблем. </w:t>
      </w:r>
    </w:p>
    <w:p w:rsidR="00AD2112" w:rsidRPr="00462E16" w:rsidRDefault="00AD2112" w:rsidP="00C038A5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сцене </w:t>
      </w:r>
      <w:r>
        <w:rPr>
          <w:rFonts w:ascii="Times New Roman" w:hAnsi="Times New Roman"/>
          <w:b/>
          <w:sz w:val="28"/>
          <w:szCs w:val="28"/>
        </w:rPr>
        <w:t>Каскова Алина и Килейников Лёша</w:t>
      </w:r>
      <w:r w:rsidRPr="00462E16">
        <w:rPr>
          <w:rFonts w:ascii="Times New Roman" w:hAnsi="Times New Roman"/>
          <w:b/>
          <w:sz w:val="28"/>
          <w:szCs w:val="28"/>
        </w:rPr>
        <w:t xml:space="preserve"> 2 класс</w:t>
      </w:r>
    </w:p>
    <w:p w:rsidR="00AD2112" w:rsidRPr="00462E16" w:rsidRDefault="00AD2112" w:rsidP="00C038A5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 xml:space="preserve"> (ф-но) Й. Гайнд «Серенада»</w:t>
      </w:r>
    </w:p>
    <w:p w:rsidR="00AD2112" w:rsidRPr="00462E16" w:rsidRDefault="00AD2112" w:rsidP="00E1289F">
      <w:pPr>
        <w:spacing w:after="0"/>
        <w:ind w:firstLine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D2112" w:rsidRPr="00462E16" w:rsidRDefault="00AD2112" w:rsidP="006C69AF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Style w:val="140"/>
          <w:rFonts w:ascii="Times New Roman" w:hAnsi="Times New Roman"/>
          <w:b/>
          <w:sz w:val="28"/>
          <w:szCs w:val="28"/>
        </w:rPr>
        <w:t>Ведущий 1</w:t>
      </w:r>
      <w:r w:rsidRPr="00462E16">
        <w:rPr>
          <w:rFonts w:ascii="Times New Roman" w:hAnsi="Times New Roman"/>
          <w:sz w:val="28"/>
          <w:szCs w:val="28"/>
        </w:rPr>
        <w:t xml:space="preserve"> «Каждый человек рождается талантливым». В каждом ребенке скрыта бездна талантов и способностей.  </w:t>
      </w:r>
    </w:p>
    <w:p w:rsidR="00AD2112" w:rsidRPr="00462E16" w:rsidRDefault="00AD2112" w:rsidP="006C69AF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И каждый родитель хочет чтобы из его ребенка выросла «звезда».  Разглядеть в своем чаде талант и тягу к определенным наукам или творчеству способны все любящие и чуткие родители. Со временем может оказаться, что выбранное увлечение, занятие в будущем становятся для ребенка даже профессией. </w:t>
      </w:r>
    </w:p>
    <w:p w:rsidR="00AD2112" w:rsidRPr="00462E16" w:rsidRDefault="00AD2112" w:rsidP="006C69AF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D2112" w:rsidRPr="00462E16" w:rsidRDefault="00AD2112" w:rsidP="006C69AF">
      <w:pPr>
        <w:pStyle w:val="NoSpacing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>Встречайте, на сцене самые юные участницы танцевальной группы с танцем «Межансье»</w:t>
      </w:r>
    </w:p>
    <w:p w:rsidR="00AD2112" w:rsidRPr="00462E16" w:rsidRDefault="00AD2112" w:rsidP="00E1289F">
      <w:pPr>
        <w:rPr>
          <w:rFonts w:ascii="Times New Roman" w:hAnsi="Times New Roman"/>
          <w:b/>
          <w:color w:val="333333"/>
          <w:sz w:val="28"/>
          <w:szCs w:val="28"/>
        </w:rPr>
      </w:pPr>
    </w:p>
    <w:p w:rsidR="00AD2112" w:rsidRPr="00462E16" w:rsidRDefault="00AD2112" w:rsidP="00E1289F">
      <w:pPr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>Ведущий 1</w:t>
      </w:r>
    </w:p>
    <w:p w:rsidR="00AD2112" w:rsidRPr="00462E16" w:rsidRDefault="00AD2112" w:rsidP="00F84C88">
      <w:pPr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Мы сегодня много говорили о разных композиторах, и о советских, и о зарубежных. Например,</w:t>
      </w:r>
      <w:r w:rsidRPr="00462E16">
        <w:rPr>
          <w:rFonts w:ascii="Times New Roman" w:hAnsi="Times New Roman"/>
          <w:b/>
          <w:sz w:val="28"/>
          <w:szCs w:val="28"/>
        </w:rPr>
        <w:t xml:space="preserve"> </w:t>
      </w:r>
      <w:r w:rsidRPr="00462E1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Вольфганг Амадей Моцарт – австрийский композитор, играл на скрипке, органе, клавесине. Был гениальным ребенком. В 4 года написал свое первое произведение, в 6 лет вместе с отцом и сестрой совершил концертную поездку по Европе. Дети произвели сенсацию, они играли для вельмож и даже для королевской семьи.  Отец – Леопольд Моцарт сам занимался музыкальным воспитанием детей. Он писал для них пьесы, которые вошли в специальный сборник. Туда же он вписывал произведения и юного Моцарта. Сейчас прозвучит </w:t>
      </w:r>
      <w:r w:rsidRPr="00462E16">
        <w:rPr>
          <w:rFonts w:ascii="Times New Roman" w:hAnsi="Times New Roman"/>
          <w:sz w:val="28"/>
          <w:szCs w:val="28"/>
        </w:rPr>
        <w:t>музыкальное произведение «Аллегро», что с итал. переводится  быстро, весело, живо.</w:t>
      </w:r>
      <w:r w:rsidRPr="00462E16">
        <w:rPr>
          <w:rFonts w:ascii="Times New Roman" w:hAnsi="Times New Roman"/>
          <w:color w:val="000000"/>
          <w:sz w:val="28"/>
          <w:szCs w:val="28"/>
        </w:rPr>
        <w:t> </w:t>
      </w:r>
    </w:p>
    <w:p w:rsidR="00AD2112" w:rsidRPr="00462E16" w:rsidRDefault="00AD2112" w:rsidP="00E1289F">
      <w:pPr>
        <w:pStyle w:val="NormalWeb"/>
        <w:shd w:val="clear" w:color="auto" w:fill="FFFFFF"/>
        <w:spacing w:before="0" w:beforeAutospacing="0" w:after="134" w:afterAutospacing="0" w:line="268" w:lineRule="atLeast"/>
        <w:rPr>
          <w:b/>
          <w:sz w:val="28"/>
          <w:szCs w:val="28"/>
        </w:rPr>
      </w:pPr>
      <w:r w:rsidRPr="00462E16">
        <w:rPr>
          <w:b/>
          <w:sz w:val="28"/>
          <w:szCs w:val="28"/>
        </w:rPr>
        <w:t>В.Моцарт «Аллегро»  исп. Межуева  Алина 4 класс</w:t>
      </w:r>
    </w:p>
    <w:p w:rsidR="00AD2112" w:rsidRPr="00462E16" w:rsidRDefault="00AD2112" w:rsidP="00E1289F">
      <w:pPr>
        <w:pStyle w:val="NormalWeb"/>
        <w:spacing w:before="0" w:beforeAutospacing="0" w:after="240" w:afterAutospacing="0" w:line="276" w:lineRule="auto"/>
        <w:rPr>
          <w:b/>
          <w:sz w:val="28"/>
          <w:szCs w:val="28"/>
        </w:rPr>
      </w:pPr>
    </w:p>
    <w:p w:rsidR="00AD2112" w:rsidRPr="00462E16" w:rsidRDefault="00AD2112" w:rsidP="00E1289F">
      <w:pPr>
        <w:rPr>
          <w:rStyle w:val="140"/>
          <w:rFonts w:ascii="Times New Roman" w:hAnsi="Times New Roman"/>
          <w:b/>
          <w:sz w:val="28"/>
          <w:szCs w:val="28"/>
        </w:rPr>
      </w:pPr>
      <w:r w:rsidRPr="00462E16">
        <w:rPr>
          <w:rStyle w:val="140"/>
          <w:rFonts w:ascii="Times New Roman" w:hAnsi="Times New Roman"/>
          <w:b/>
          <w:sz w:val="28"/>
          <w:szCs w:val="28"/>
        </w:rPr>
        <w:t xml:space="preserve">Ведущий 1 </w:t>
      </w:r>
    </w:p>
    <w:p w:rsidR="00AD2112" w:rsidRPr="00462E16" w:rsidRDefault="00AD2112" w:rsidP="00E1289F">
      <w:pPr>
        <w:rPr>
          <w:rStyle w:val="140"/>
          <w:rFonts w:ascii="Times New Roman" w:hAnsi="Times New Roman"/>
          <w:sz w:val="28"/>
          <w:szCs w:val="28"/>
        </w:rPr>
      </w:pPr>
      <w:r w:rsidRPr="00462E16">
        <w:rPr>
          <w:rStyle w:val="140"/>
          <w:rFonts w:ascii="Times New Roman" w:hAnsi="Times New Roman"/>
          <w:sz w:val="28"/>
          <w:szCs w:val="28"/>
        </w:rPr>
        <w:t>Стихия музыки – могучая стихия. Она чем непонятней, тем сильней</w:t>
      </w:r>
      <w:r w:rsidRPr="00462E16">
        <w:rPr>
          <w:rStyle w:val="140"/>
          <w:rFonts w:ascii="Times New Roman" w:hAnsi="Times New Roman"/>
          <w:sz w:val="28"/>
          <w:szCs w:val="28"/>
        </w:rPr>
        <w:br/>
        <w:t>Глаза мои бездонные, сухие. Слезами наполняются при ней…</w:t>
      </w:r>
      <w:r w:rsidRPr="00462E16">
        <w:rPr>
          <w:rStyle w:val="140"/>
          <w:rFonts w:ascii="Times New Roman" w:hAnsi="Times New Roman"/>
          <w:sz w:val="28"/>
          <w:szCs w:val="28"/>
        </w:rPr>
        <w:br/>
        <w:t>Она и невидна, и невесома. И мы ее в сердцах своих несем…</w:t>
      </w:r>
      <w:r w:rsidRPr="00462E16">
        <w:rPr>
          <w:rStyle w:val="140"/>
          <w:rFonts w:ascii="Times New Roman" w:hAnsi="Times New Roman"/>
          <w:sz w:val="28"/>
          <w:szCs w:val="28"/>
        </w:rPr>
        <w:br/>
        <w:t>Мелодии всемирная истома, как соль в воде, растворена во всем</w:t>
      </w:r>
    </w:p>
    <w:p w:rsidR="00AD2112" w:rsidRPr="00462E16" w:rsidRDefault="00AD2112" w:rsidP="00E1289F">
      <w:pPr>
        <w:rPr>
          <w:rStyle w:val="140"/>
          <w:rFonts w:ascii="Times New Roman" w:hAnsi="Times New Roman"/>
          <w:b/>
          <w:sz w:val="28"/>
          <w:szCs w:val="28"/>
        </w:rPr>
      </w:pPr>
      <w:r w:rsidRPr="00462E16">
        <w:rPr>
          <w:rStyle w:val="140"/>
          <w:rFonts w:ascii="Times New Roman" w:hAnsi="Times New Roman"/>
          <w:b/>
          <w:sz w:val="28"/>
          <w:szCs w:val="28"/>
        </w:rPr>
        <w:t>Ведущий 2</w:t>
      </w:r>
    </w:p>
    <w:p w:rsidR="00AD2112" w:rsidRPr="00462E16" w:rsidRDefault="00AD2112" w:rsidP="00E1289F">
      <w:pPr>
        <w:rPr>
          <w:rFonts w:ascii="Times New Roman" w:hAnsi="Times New Roman"/>
          <w:sz w:val="28"/>
          <w:szCs w:val="28"/>
          <w:lang w:eastAsia="ru-RU"/>
        </w:rPr>
      </w:pPr>
      <w:r w:rsidRPr="00462E16">
        <w:rPr>
          <w:rStyle w:val="140"/>
          <w:rFonts w:ascii="Times New Roman" w:hAnsi="Times New Roman"/>
          <w:sz w:val="28"/>
          <w:szCs w:val="28"/>
        </w:rPr>
        <w:t>Покинув поднебесья голубые, спустившись в мир земной, где шум и гам.</w:t>
      </w:r>
      <w:r w:rsidRPr="00462E16">
        <w:rPr>
          <w:rStyle w:val="140"/>
          <w:rFonts w:ascii="Times New Roman" w:hAnsi="Times New Roman"/>
          <w:sz w:val="28"/>
          <w:szCs w:val="28"/>
        </w:rPr>
        <w:br/>
        <w:t>Все звуки музыки: летящие, живые. Звучат, поют и наполняют зал!!!</w:t>
      </w:r>
      <w:r w:rsidRPr="00462E16">
        <w:rPr>
          <w:rStyle w:val="140"/>
          <w:rFonts w:ascii="Times New Roman" w:hAnsi="Times New Roman"/>
          <w:sz w:val="28"/>
          <w:szCs w:val="28"/>
        </w:rPr>
        <w:br/>
        <w:t>- Надеемся, что прекрасная музыка в исполнение юных виртуозов, сегодня никого не оставит равнодушным!</w:t>
      </w:r>
      <w:r w:rsidRPr="00462E16">
        <w:rPr>
          <w:rFonts w:ascii="Times New Roman" w:hAnsi="Times New Roman"/>
          <w:color w:val="676767"/>
          <w:sz w:val="28"/>
          <w:szCs w:val="28"/>
          <w:bdr w:val="none" w:sz="0" w:space="0" w:color="auto" w:frame="1"/>
          <w:shd w:val="clear" w:color="auto" w:fill="F8F8F8"/>
          <w:lang w:eastAsia="ru-RU"/>
        </w:rPr>
        <w:br/>
      </w:r>
      <w:r w:rsidRPr="00462E16">
        <w:rPr>
          <w:rFonts w:ascii="Times New Roman" w:hAnsi="Times New Roman"/>
          <w:b/>
          <w:sz w:val="28"/>
          <w:szCs w:val="28"/>
        </w:rPr>
        <w:t>М. Каркасси «Прелюдия», исп. Цветкова Жанна 4 класс (гитара)</w:t>
      </w:r>
    </w:p>
    <w:p w:rsidR="00AD2112" w:rsidRPr="00462E16" w:rsidRDefault="00AD2112" w:rsidP="00A26FEB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 xml:space="preserve">Ведущий 1 </w:t>
      </w:r>
    </w:p>
    <w:p w:rsidR="00AD2112" w:rsidRPr="00462E16" w:rsidRDefault="00AD2112" w:rsidP="00A26FE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AD2112" w:rsidRPr="00462E16" w:rsidRDefault="00AD2112" w:rsidP="00A26FEB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Здесь верят волшебству, </w:t>
      </w:r>
    </w:p>
    <w:p w:rsidR="00AD2112" w:rsidRPr="00462E16" w:rsidRDefault="00AD2112" w:rsidP="00A26FEB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Здесь дружат с чудесами</w:t>
      </w:r>
    </w:p>
    <w:p w:rsidR="00AD2112" w:rsidRPr="00462E16" w:rsidRDefault="00AD2112" w:rsidP="00A26FEB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Все сказки наяву</w:t>
      </w:r>
    </w:p>
    <w:p w:rsidR="00AD2112" w:rsidRPr="00462E16" w:rsidRDefault="00AD2112" w:rsidP="00A26FEB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Приходят в гости сами.</w:t>
      </w:r>
    </w:p>
    <w:p w:rsidR="00AD2112" w:rsidRPr="00462E16" w:rsidRDefault="00AD2112" w:rsidP="00A26FEB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Здесь тучи не видны,</w:t>
      </w:r>
    </w:p>
    <w:p w:rsidR="00AD2112" w:rsidRPr="00462E16" w:rsidRDefault="00AD2112" w:rsidP="00A26FEB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Здесь от улыбок тесно</w:t>
      </w:r>
    </w:p>
    <w:p w:rsidR="00AD2112" w:rsidRPr="00462E16" w:rsidRDefault="00AD2112" w:rsidP="00A26FEB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На творческой волне </w:t>
      </w:r>
    </w:p>
    <w:p w:rsidR="00AD2112" w:rsidRPr="00462E16" w:rsidRDefault="00AD2112" w:rsidP="00A26FEB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Плывет куда-то детство.</w:t>
      </w:r>
    </w:p>
    <w:p w:rsidR="00AD2112" w:rsidRPr="00462E16" w:rsidRDefault="00AD2112" w:rsidP="00A26FEB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D2112" w:rsidRPr="00462E16" w:rsidRDefault="00AD2112" w:rsidP="00C038A5">
      <w:pPr>
        <w:pStyle w:val="NoSpacing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>Встречайте, на сцене Емельянова Таисия с композицией «Золотая рыбка»  учащаяся 3 класса (вокал)</w:t>
      </w:r>
    </w:p>
    <w:p w:rsidR="00AD2112" w:rsidRPr="00462E16" w:rsidRDefault="00AD2112" w:rsidP="00B31CE5">
      <w:pPr>
        <w:pStyle w:val="NoSpacing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AD2112" w:rsidRPr="00462E16" w:rsidRDefault="00AD2112" w:rsidP="00B31CE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>Ведущий 1</w:t>
      </w:r>
      <w:r w:rsidRPr="00462E16">
        <w:rPr>
          <w:rFonts w:ascii="Times New Roman" w:hAnsi="Times New Roman"/>
          <w:sz w:val="28"/>
          <w:szCs w:val="28"/>
        </w:rPr>
        <w:t xml:space="preserve"> </w:t>
      </w:r>
    </w:p>
    <w:p w:rsidR="00AD2112" w:rsidRPr="00462E16" w:rsidRDefault="00AD2112" w:rsidP="00B31CE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Счастливая, невозвратимая пора детства! И каждому из нас хочется хоть на мгновение оказаться там!</w:t>
      </w:r>
    </w:p>
    <w:p w:rsidR="00AD2112" w:rsidRPr="00462E16" w:rsidRDefault="00AD2112" w:rsidP="00B31CE5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            От веселых ритмов</w:t>
      </w:r>
    </w:p>
    <w:p w:rsidR="00AD2112" w:rsidRPr="00462E16" w:rsidRDefault="00AD2112" w:rsidP="00B31CE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Никуда не деться,</w:t>
      </w:r>
    </w:p>
    <w:p w:rsidR="00AD2112" w:rsidRPr="00462E16" w:rsidRDefault="00AD2112" w:rsidP="00B31CE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Ритмы современные – </w:t>
      </w:r>
    </w:p>
    <w:p w:rsidR="00AD2112" w:rsidRPr="00462E16" w:rsidRDefault="00AD2112" w:rsidP="00B31CE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Это ритмы детства.</w:t>
      </w:r>
    </w:p>
    <w:p w:rsidR="00AD2112" w:rsidRPr="00462E16" w:rsidRDefault="00AD2112" w:rsidP="00B31CE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D2112" w:rsidRPr="00462E16" w:rsidRDefault="00AD2112" w:rsidP="00B31CE5">
      <w:pPr>
        <w:pStyle w:val="NoSpacing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 xml:space="preserve"> «Кантри» танцевальный номер 3 класса (танец)</w:t>
      </w:r>
    </w:p>
    <w:p w:rsidR="00AD2112" w:rsidRPr="00462E16" w:rsidRDefault="00AD2112" w:rsidP="00A26FEB">
      <w:pPr>
        <w:rPr>
          <w:rFonts w:ascii="Times New Roman" w:hAnsi="Times New Roman"/>
          <w:b/>
          <w:sz w:val="28"/>
          <w:szCs w:val="28"/>
        </w:rPr>
      </w:pPr>
    </w:p>
    <w:p w:rsidR="00AD2112" w:rsidRPr="00462E16" w:rsidRDefault="00AD2112" w:rsidP="00A26FEB">
      <w:pPr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 xml:space="preserve">Ведущий 1 </w:t>
      </w:r>
    </w:p>
    <w:p w:rsidR="00AD2112" w:rsidRPr="00462E16" w:rsidRDefault="00AD2112" w:rsidP="00A26FEB">
      <w:pPr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</w:pPr>
      <w:r w:rsidRPr="00462E16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Задремали звезды золотые,</w:t>
      </w:r>
      <w:r w:rsidRPr="00462E16">
        <w:rPr>
          <w:rFonts w:ascii="Times New Roman" w:hAnsi="Times New Roman"/>
          <w:i/>
          <w:iCs/>
          <w:color w:val="000000"/>
          <w:sz w:val="28"/>
          <w:szCs w:val="28"/>
        </w:rPr>
        <w:br/>
      </w:r>
      <w:r w:rsidRPr="00462E16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Задрожало зеркало затона,</w:t>
      </w:r>
      <w:r w:rsidRPr="00462E16">
        <w:rPr>
          <w:rFonts w:ascii="Times New Roman" w:hAnsi="Times New Roman"/>
          <w:i/>
          <w:iCs/>
          <w:color w:val="000000"/>
          <w:sz w:val="28"/>
          <w:szCs w:val="28"/>
        </w:rPr>
        <w:br/>
      </w:r>
      <w:r w:rsidRPr="00462E16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Брезжит свет на заводи речные</w:t>
      </w:r>
      <w:r w:rsidRPr="00462E16">
        <w:rPr>
          <w:rFonts w:ascii="Times New Roman" w:hAnsi="Times New Roman"/>
          <w:i/>
          <w:iCs/>
          <w:color w:val="000000"/>
          <w:sz w:val="28"/>
          <w:szCs w:val="28"/>
        </w:rPr>
        <w:br/>
      </w:r>
      <w:r w:rsidRPr="00462E16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И румянит сетку небосклона.</w:t>
      </w:r>
      <w:r w:rsidRPr="00462E16">
        <w:rPr>
          <w:rFonts w:ascii="Times New Roman" w:hAnsi="Times New Roman"/>
          <w:i/>
          <w:iCs/>
          <w:color w:val="000000"/>
          <w:sz w:val="28"/>
          <w:szCs w:val="28"/>
        </w:rPr>
        <w:br/>
      </w:r>
      <w:r w:rsidRPr="00462E16">
        <w:rPr>
          <w:rFonts w:ascii="Times New Roman" w:hAnsi="Times New Roman"/>
          <w:i/>
          <w:iCs/>
          <w:color w:val="000000"/>
          <w:sz w:val="28"/>
          <w:szCs w:val="28"/>
        </w:rPr>
        <w:br/>
      </w:r>
      <w:r w:rsidRPr="00462E16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Улыбнулись сонные березки,</w:t>
      </w:r>
      <w:r w:rsidRPr="00462E16">
        <w:rPr>
          <w:rFonts w:ascii="Times New Roman" w:hAnsi="Times New Roman"/>
          <w:i/>
          <w:iCs/>
          <w:color w:val="000000"/>
          <w:sz w:val="28"/>
          <w:szCs w:val="28"/>
        </w:rPr>
        <w:br/>
      </w:r>
      <w:r w:rsidRPr="00462E16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Растрепали шелковые косы.</w:t>
      </w:r>
      <w:r w:rsidRPr="00462E16">
        <w:rPr>
          <w:rFonts w:ascii="Times New Roman" w:hAnsi="Times New Roman"/>
          <w:i/>
          <w:iCs/>
          <w:color w:val="000000"/>
          <w:sz w:val="28"/>
          <w:szCs w:val="28"/>
        </w:rPr>
        <w:br/>
      </w:r>
      <w:r w:rsidRPr="00462E16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Шелестят зеленые сережки,</w:t>
      </w:r>
      <w:r w:rsidRPr="00462E16">
        <w:rPr>
          <w:rFonts w:ascii="Times New Roman" w:hAnsi="Times New Roman"/>
          <w:i/>
          <w:iCs/>
          <w:color w:val="000000"/>
          <w:sz w:val="28"/>
          <w:szCs w:val="28"/>
        </w:rPr>
        <w:br/>
      </w:r>
      <w:r w:rsidRPr="00462E16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И горят серебряные росы.</w:t>
      </w:r>
      <w:r w:rsidRPr="00462E16">
        <w:rPr>
          <w:rFonts w:ascii="Times New Roman" w:hAnsi="Times New Roman"/>
          <w:i/>
          <w:iCs/>
          <w:color w:val="000000"/>
          <w:sz w:val="28"/>
          <w:szCs w:val="28"/>
        </w:rPr>
        <w:br/>
      </w:r>
      <w:r w:rsidRPr="00462E16">
        <w:rPr>
          <w:rFonts w:ascii="Times New Roman" w:hAnsi="Times New Roman"/>
          <w:i/>
          <w:iCs/>
          <w:color w:val="000000"/>
          <w:sz w:val="28"/>
          <w:szCs w:val="28"/>
        </w:rPr>
        <w:br/>
      </w:r>
      <w:r w:rsidRPr="00462E16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У плетня заросшая крапива</w:t>
      </w:r>
      <w:r w:rsidRPr="00462E16">
        <w:rPr>
          <w:rFonts w:ascii="Times New Roman" w:hAnsi="Times New Roman"/>
          <w:i/>
          <w:iCs/>
          <w:color w:val="000000"/>
          <w:sz w:val="28"/>
          <w:szCs w:val="28"/>
        </w:rPr>
        <w:br/>
      </w:r>
      <w:r w:rsidRPr="00462E16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Обрядилась ярким перламутром</w:t>
      </w:r>
      <w:r w:rsidRPr="00462E16">
        <w:rPr>
          <w:rFonts w:ascii="Times New Roman" w:hAnsi="Times New Roman"/>
          <w:i/>
          <w:iCs/>
          <w:color w:val="000000"/>
          <w:sz w:val="28"/>
          <w:szCs w:val="28"/>
        </w:rPr>
        <w:br/>
      </w:r>
      <w:r w:rsidRPr="00462E16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И, качаясь, шепчет шаловливо:</w:t>
      </w:r>
      <w:r w:rsidRPr="00462E16">
        <w:rPr>
          <w:rFonts w:ascii="Times New Roman" w:hAnsi="Times New Roman"/>
          <w:i/>
          <w:iCs/>
          <w:color w:val="000000"/>
          <w:sz w:val="28"/>
          <w:szCs w:val="28"/>
        </w:rPr>
        <w:br/>
      </w:r>
      <w:r w:rsidRPr="00462E16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“С добрым утром!”</w:t>
      </w:r>
    </w:p>
    <w:p w:rsidR="00AD2112" w:rsidRPr="00462E16" w:rsidRDefault="00AD2112" w:rsidP="00F84C88">
      <w:pPr>
        <w:jc w:val="center"/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 xml:space="preserve">Так называется </w:t>
      </w:r>
      <w:r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 xml:space="preserve">шуточная </w:t>
      </w:r>
      <w:r w:rsidRPr="00462E16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песня в исполнении</w:t>
      </w:r>
      <w:r w:rsidRPr="00462E16">
        <w:rPr>
          <w:rFonts w:ascii="Times New Roman" w:hAnsi="Times New Roman"/>
          <w:b/>
          <w:sz w:val="28"/>
          <w:szCs w:val="28"/>
        </w:rPr>
        <w:t xml:space="preserve"> Масловой Леры</w:t>
      </w:r>
      <w:r>
        <w:rPr>
          <w:rFonts w:ascii="Times New Roman" w:hAnsi="Times New Roman"/>
          <w:b/>
          <w:sz w:val="28"/>
          <w:szCs w:val="28"/>
        </w:rPr>
        <w:t xml:space="preserve"> 2 класс </w:t>
      </w:r>
      <w:r w:rsidRPr="00462E16">
        <w:rPr>
          <w:rFonts w:ascii="Times New Roman" w:hAnsi="Times New Roman"/>
          <w:b/>
          <w:sz w:val="28"/>
          <w:szCs w:val="28"/>
        </w:rPr>
        <w:t xml:space="preserve">                          «С добрым, утром люди» </w:t>
      </w:r>
    </w:p>
    <w:p w:rsidR="00AD2112" w:rsidRPr="00462E16" w:rsidRDefault="00AD2112" w:rsidP="00A26FEB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AD2112" w:rsidRPr="00462E16" w:rsidRDefault="00AD2112" w:rsidP="00A26FEB">
      <w:pPr>
        <w:ind w:firstLine="708"/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 xml:space="preserve">Ведущий 1 </w:t>
      </w:r>
    </w:p>
    <w:p w:rsidR="00AD2112" w:rsidRPr="00462E16" w:rsidRDefault="00AD2112" w:rsidP="00A26FEB">
      <w:pPr>
        <w:ind w:firstLine="708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Без музыки не проживу и дня! </w:t>
      </w:r>
    </w:p>
    <w:p w:rsidR="00AD2112" w:rsidRPr="00462E16" w:rsidRDefault="00AD2112" w:rsidP="00A26FEB">
      <w:pPr>
        <w:ind w:firstLine="708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Она во мне! Она вокруг меня!</w:t>
      </w:r>
    </w:p>
    <w:p w:rsidR="00AD2112" w:rsidRPr="00462E16" w:rsidRDefault="00AD2112" w:rsidP="00A26FEB">
      <w:pPr>
        <w:ind w:firstLine="708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И в пенье птиц, и в шуме городов,</w:t>
      </w:r>
    </w:p>
    <w:p w:rsidR="00AD2112" w:rsidRPr="00462E16" w:rsidRDefault="00AD2112" w:rsidP="00A26FEB">
      <w:pPr>
        <w:ind w:firstLine="708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В молчанье трав и в радуге цветов </w:t>
      </w:r>
    </w:p>
    <w:p w:rsidR="00AD2112" w:rsidRPr="00462E16" w:rsidRDefault="00AD2112" w:rsidP="00A26FEB">
      <w:pPr>
        <w:ind w:firstLine="708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И в зареве рассвета над землёй…</w:t>
      </w:r>
    </w:p>
    <w:p w:rsidR="00AD2112" w:rsidRPr="00462E16" w:rsidRDefault="00AD2112" w:rsidP="00A26FEB">
      <w:pPr>
        <w:ind w:firstLine="708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>«Один взгляд назад» исп. Резенько Егор 3 класс (вокал)</w:t>
      </w:r>
    </w:p>
    <w:p w:rsidR="00AD2112" w:rsidRPr="00462E16" w:rsidRDefault="00AD2112" w:rsidP="00A26FEB">
      <w:pPr>
        <w:rPr>
          <w:rFonts w:ascii="Times New Roman" w:hAnsi="Times New Roman"/>
          <w:b/>
          <w:sz w:val="28"/>
          <w:szCs w:val="28"/>
        </w:rPr>
      </w:pPr>
    </w:p>
    <w:p w:rsidR="00AD2112" w:rsidRPr="00462E16" w:rsidRDefault="00AD2112" w:rsidP="00A26FEB">
      <w:pPr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>Ведущий 2</w:t>
      </w:r>
    </w:p>
    <w:p w:rsidR="00AD2112" w:rsidRPr="00462E16" w:rsidRDefault="00AD2112" w:rsidP="00B31CE5">
      <w:pPr>
        <w:ind w:firstLine="708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А ты знаешь, какой сейчас месяц за окном?</w:t>
      </w:r>
    </w:p>
    <w:p w:rsidR="00AD2112" w:rsidRPr="00462E16" w:rsidRDefault="00AD2112" w:rsidP="00B31CE5">
      <w:pPr>
        <w:ind w:firstLine="708"/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 xml:space="preserve">Ведущий 1 </w:t>
      </w:r>
    </w:p>
    <w:p w:rsidR="00AD2112" w:rsidRPr="00462E16" w:rsidRDefault="00AD2112" w:rsidP="00B31CE5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AD2112" w:rsidRPr="00462E16" w:rsidRDefault="00AD2112" w:rsidP="00B31CE5">
      <w:pPr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Конечно! Апрель</w:t>
      </w:r>
      <w:r w:rsidRPr="00462E16">
        <w:rPr>
          <w:rFonts w:ascii="Times New Roman" w:hAnsi="Times New Roman"/>
          <w:b/>
          <w:sz w:val="28"/>
          <w:szCs w:val="28"/>
        </w:rPr>
        <w:t>!</w:t>
      </w:r>
    </w:p>
    <w:p w:rsidR="00AD2112" w:rsidRPr="00462E16" w:rsidRDefault="00AD2112" w:rsidP="00B31CE5">
      <w:pPr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>Ведущий 2</w:t>
      </w:r>
    </w:p>
    <w:p w:rsidR="00AD2112" w:rsidRPr="00462E16" w:rsidRDefault="00AD2112" w:rsidP="00B31CE5">
      <w:pPr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Рождаются чистые звуки,</w:t>
      </w:r>
    </w:p>
    <w:p w:rsidR="00AD2112" w:rsidRPr="00462E16" w:rsidRDefault="00AD2112" w:rsidP="00B31CE5">
      <w:pPr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Серебром  рассыпаясь вокруг.</w:t>
      </w:r>
    </w:p>
    <w:p w:rsidR="00AD2112" w:rsidRPr="00462E16" w:rsidRDefault="00AD2112" w:rsidP="00B31CE5">
      <w:pPr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Ровно семь цветов у радуги, </w:t>
      </w:r>
    </w:p>
    <w:p w:rsidR="00AD2112" w:rsidRPr="00462E16" w:rsidRDefault="00AD2112" w:rsidP="00B31CE5">
      <w:pPr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А у музыки - семь нот.</w:t>
      </w:r>
      <w:r w:rsidRPr="00462E16">
        <w:rPr>
          <w:rFonts w:ascii="Times New Roman" w:hAnsi="Times New Roman"/>
          <w:sz w:val="28"/>
          <w:szCs w:val="28"/>
        </w:rPr>
        <w:br/>
        <w:t xml:space="preserve">На земле для нашей радости </w:t>
      </w:r>
    </w:p>
    <w:p w:rsidR="00AD2112" w:rsidRPr="00462E16" w:rsidRDefault="00AD2112" w:rsidP="00B31CE5">
      <w:pPr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Вечно музыка живёт!</w:t>
      </w:r>
    </w:p>
    <w:p w:rsidR="00AD2112" w:rsidRPr="00462E16" w:rsidRDefault="00AD2112" w:rsidP="00A26FEB">
      <w:pPr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Встречайте </w:t>
      </w:r>
      <w:r w:rsidRPr="00462E16">
        <w:rPr>
          <w:rFonts w:ascii="Times New Roman" w:hAnsi="Times New Roman"/>
          <w:b/>
          <w:sz w:val="28"/>
          <w:szCs w:val="28"/>
        </w:rPr>
        <w:t>победитель всероссийских и международных конкурсов</w:t>
      </w:r>
      <w:r>
        <w:rPr>
          <w:rFonts w:ascii="Times New Roman" w:hAnsi="Times New Roman"/>
          <w:b/>
          <w:sz w:val="28"/>
          <w:szCs w:val="28"/>
        </w:rPr>
        <w:t xml:space="preserve"> Мамасуева Катя (вокал) 4 класс с</w:t>
      </w:r>
      <w:r w:rsidRPr="00462E16">
        <w:rPr>
          <w:rFonts w:ascii="Times New Roman" w:hAnsi="Times New Roman"/>
          <w:b/>
          <w:sz w:val="28"/>
          <w:szCs w:val="28"/>
        </w:rPr>
        <w:t xml:space="preserve"> песней «Апрель»</w:t>
      </w:r>
    </w:p>
    <w:p w:rsidR="00AD2112" w:rsidRPr="00462E16" w:rsidRDefault="00AD2112" w:rsidP="00B31CE5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AD2112" w:rsidRPr="00462E16" w:rsidRDefault="00AD2112" w:rsidP="00A26FEB">
      <w:pPr>
        <w:pStyle w:val="NoSpacing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AD2112" w:rsidRPr="00462E16" w:rsidRDefault="00AD2112" w:rsidP="00A26FEB">
      <w:pPr>
        <w:pStyle w:val="NoSpacing"/>
        <w:jc w:val="both"/>
        <w:rPr>
          <w:rStyle w:val="140"/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 </w:t>
      </w:r>
      <w:r w:rsidRPr="00462E16">
        <w:rPr>
          <w:rStyle w:val="140"/>
          <w:rFonts w:ascii="Times New Roman" w:hAnsi="Times New Roman"/>
          <w:b/>
          <w:sz w:val="28"/>
          <w:szCs w:val="28"/>
        </w:rPr>
        <w:t>Ведущий 1</w:t>
      </w:r>
    </w:p>
    <w:p w:rsidR="00AD2112" w:rsidRPr="00462E16" w:rsidRDefault="00AD2112" w:rsidP="00A26FEB">
      <w:pPr>
        <w:pStyle w:val="NoSpacing"/>
        <w:jc w:val="both"/>
        <w:rPr>
          <w:rStyle w:val="140"/>
          <w:rFonts w:ascii="Times New Roman" w:hAnsi="Times New Roman"/>
          <w:b/>
          <w:sz w:val="28"/>
          <w:szCs w:val="28"/>
        </w:rPr>
      </w:pPr>
    </w:p>
    <w:p w:rsidR="00AD2112" w:rsidRPr="00462E16" w:rsidRDefault="00AD2112" w:rsidP="00A26FE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Прекрасен танец…</w:t>
      </w:r>
      <w:r w:rsidRPr="00462E16">
        <w:rPr>
          <w:rFonts w:ascii="Times New Roman" w:hAnsi="Times New Roman"/>
          <w:sz w:val="28"/>
          <w:szCs w:val="28"/>
        </w:rPr>
        <w:t xml:space="preserve"> а песня волшебство! </w:t>
      </w:r>
    </w:p>
    <w:p w:rsidR="00AD2112" w:rsidRPr="00462E16" w:rsidRDefault="00AD2112" w:rsidP="00A26FEB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И это волшебство</w:t>
      </w:r>
    </w:p>
    <w:p w:rsidR="00AD2112" w:rsidRPr="00462E16" w:rsidRDefault="00AD2112" w:rsidP="00B31CE5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К себе влечет стремительно и цепко</w:t>
      </w:r>
    </w:p>
    <w:p w:rsidR="00AD2112" w:rsidRPr="00462E16" w:rsidRDefault="00AD2112" w:rsidP="00B31CE5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Движенья, ритм и музыки родство</w:t>
      </w:r>
    </w:p>
    <w:p w:rsidR="00AD2112" w:rsidRPr="00462E16" w:rsidRDefault="00AD2112" w:rsidP="00B31CE5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Переплетались с яркою подсветкой.</w:t>
      </w:r>
    </w:p>
    <w:p w:rsidR="00AD2112" w:rsidRPr="00462E16" w:rsidRDefault="00AD2112" w:rsidP="00B31CE5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Здесь красота рождает красоту</w:t>
      </w:r>
    </w:p>
    <w:p w:rsidR="00AD2112" w:rsidRPr="00462E16" w:rsidRDefault="00AD2112" w:rsidP="00462E16">
      <w:pPr>
        <w:rPr>
          <w:rFonts w:ascii="Times New Roman" w:hAnsi="Times New Roman"/>
          <w:b/>
          <w:sz w:val="28"/>
          <w:szCs w:val="28"/>
        </w:rPr>
      </w:pPr>
    </w:p>
    <w:p w:rsidR="00AD2112" w:rsidRDefault="00AD2112" w:rsidP="00462E16">
      <w:pPr>
        <w:rPr>
          <w:rFonts w:ascii="Times New Roman" w:hAnsi="Times New Roman"/>
          <w:b/>
          <w:sz w:val="28"/>
          <w:szCs w:val="28"/>
        </w:rPr>
      </w:pPr>
    </w:p>
    <w:p w:rsidR="00AD2112" w:rsidRPr="00462E16" w:rsidRDefault="00AD2112" w:rsidP="00462E16">
      <w:pPr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>Ведущий 2</w:t>
      </w:r>
    </w:p>
    <w:p w:rsidR="00AD2112" w:rsidRPr="00462E16" w:rsidRDefault="00AD2112" w:rsidP="00B31CE5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Какую? </w:t>
      </w:r>
    </w:p>
    <w:p w:rsidR="00AD2112" w:rsidRPr="00462E16" w:rsidRDefault="00AD2112" w:rsidP="00462E16">
      <w:pPr>
        <w:pStyle w:val="NoSpacing"/>
        <w:jc w:val="both"/>
        <w:rPr>
          <w:rStyle w:val="140"/>
          <w:rFonts w:ascii="Times New Roman" w:hAnsi="Times New Roman"/>
          <w:b/>
          <w:sz w:val="28"/>
          <w:szCs w:val="28"/>
        </w:rPr>
      </w:pPr>
    </w:p>
    <w:p w:rsidR="00AD2112" w:rsidRPr="00462E16" w:rsidRDefault="00AD2112" w:rsidP="00462E16">
      <w:pPr>
        <w:pStyle w:val="NoSpacing"/>
        <w:jc w:val="both"/>
        <w:rPr>
          <w:rStyle w:val="140"/>
          <w:rFonts w:ascii="Times New Roman" w:hAnsi="Times New Roman"/>
          <w:b/>
          <w:sz w:val="28"/>
          <w:szCs w:val="28"/>
        </w:rPr>
      </w:pPr>
      <w:r w:rsidRPr="00462E16">
        <w:rPr>
          <w:rStyle w:val="140"/>
          <w:rFonts w:ascii="Times New Roman" w:hAnsi="Times New Roman"/>
          <w:b/>
          <w:sz w:val="28"/>
          <w:szCs w:val="28"/>
        </w:rPr>
        <w:t>Ведущий 1</w:t>
      </w:r>
    </w:p>
    <w:p w:rsidR="00AD2112" w:rsidRPr="00462E16" w:rsidRDefault="00AD2112" w:rsidP="00B31CE5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Ту, в которой нет покоя</w:t>
      </w:r>
    </w:p>
    <w:p w:rsidR="00AD2112" w:rsidRPr="00462E16" w:rsidRDefault="00AD2112" w:rsidP="00B31CE5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И сердце вновь стремится в высоту</w:t>
      </w:r>
    </w:p>
    <w:p w:rsidR="00AD2112" w:rsidRPr="00462E16" w:rsidRDefault="00AD2112" w:rsidP="00B31CE5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Подвластно танцу, музыке и строю.</w:t>
      </w:r>
    </w:p>
    <w:p w:rsidR="00AD2112" w:rsidRPr="00462E16" w:rsidRDefault="00AD2112" w:rsidP="00462E16">
      <w:pPr>
        <w:pStyle w:val="NoSpacing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2E16">
        <w:rPr>
          <w:rFonts w:ascii="Times New Roman" w:hAnsi="Times New Roman"/>
          <w:b/>
          <w:sz w:val="28"/>
          <w:szCs w:val="28"/>
        </w:rPr>
        <w:t xml:space="preserve"> «Магия танца» исп. ученики 4 класса (танец)</w:t>
      </w:r>
      <w:r w:rsidRPr="00462E1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AD2112" w:rsidRPr="00462E16" w:rsidRDefault="00AD2112" w:rsidP="00462E16">
      <w:pPr>
        <w:pStyle w:val="NoSpacing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D2112" w:rsidRPr="00462E16" w:rsidRDefault="00AD2112" w:rsidP="00462E16">
      <w:pPr>
        <w:pStyle w:val="NoSpacing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2E16">
        <w:rPr>
          <w:rFonts w:ascii="Times New Roman" w:hAnsi="Times New Roman"/>
          <w:b/>
          <w:sz w:val="28"/>
          <w:szCs w:val="28"/>
        </w:rPr>
        <w:t>Ведущий 1</w:t>
      </w:r>
      <w:r w:rsidRPr="00462E16">
        <w:rPr>
          <w:rFonts w:ascii="Times New Roman" w:hAnsi="Times New Roman"/>
          <w:sz w:val="28"/>
          <w:szCs w:val="28"/>
        </w:rPr>
        <w:t xml:space="preserve"> </w:t>
      </w:r>
    </w:p>
    <w:p w:rsidR="00AD2112" w:rsidRPr="00462E16" w:rsidRDefault="00AD2112" w:rsidP="00A26FEB">
      <w:pPr>
        <w:spacing w:after="0"/>
        <w:rPr>
          <w:rFonts w:ascii="Times New Roman" w:hAnsi="Times New Roman"/>
          <w:i/>
          <w:sz w:val="28"/>
          <w:szCs w:val="28"/>
          <w:lang w:eastAsia="ru-RU"/>
        </w:rPr>
      </w:pPr>
    </w:p>
    <w:p w:rsidR="00AD2112" w:rsidRPr="00462E16" w:rsidRDefault="00AD2112" w:rsidP="00A26FEB">
      <w:pPr>
        <w:spacing w:after="0"/>
        <w:rPr>
          <w:rFonts w:ascii="Times New Roman" w:hAnsi="Times New Roman"/>
          <w:i/>
          <w:sz w:val="28"/>
          <w:szCs w:val="28"/>
          <w:lang w:eastAsia="ru-RU"/>
        </w:rPr>
      </w:pPr>
      <w:r w:rsidRPr="00462E16">
        <w:rPr>
          <w:rFonts w:ascii="Times New Roman" w:hAnsi="Times New Roman"/>
          <w:i/>
          <w:sz w:val="28"/>
          <w:szCs w:val="28"/>
          <w:lang w:eastAsia="ru-RU"/>
        </w:rPr>
        <w:t>Что с музыкой сравнится по звучанью!</w:t>
      </w:r>
      <w:r w:rsidRPr="00462E16">
        <w:rPr>
          <w:rFonts w:ascii="Times New Roman" w:hAnsi="Times New Roman"/>
          <w:i/>
          <w:sz w:val="28"/>
          <w:szCs w:val="28"/>
          <w:lang w:eastAsia="ru-RU"/>
        </w:rPr>
        <w:br/>
        <w:t>Шум леса? Пенье соловья?</w:t>
      </w:r>
      <w:r w:rsidRPr="00462E16">
        <w:rPr>
          <w:rFonts w:ascii="Times New Roman" w:hAnsi="Times New Roman"/>
          <w:i/>
          <w:sz w:val="28"/>
          <w:szCs w:val="28"/>
          <w:lang w:eastAsia="ru-RU"/>
        </w:rPr>
        <w:br/>
        <w:t>Грозы раскаты? Ручейка журчанье?</w:t>
      </w:r>
      <w:r w:rsidRPr="00462E16">
        <w:rPr>
          <w:rFonts w:ascii="Times New Roman" w:hAnsi="Times New Roman"/>
          <w:i/>
          <w:sz w:val="28"/>
          <w:szCs w:val="28"/>
          <w:lang w:eastAsia="ru-RU"/>
        </w:rPr>
        <w:br/>
        <w:t>Сравнения найти не в силах я.</w:t>
      </w:r>
    </w:p>
    <w:p w:rsidR="00AD2112" w:rsidRPr="00462E16" w:rsidRDefault="00AD2112" w:rsidP="00A26FEB">
      <w:pPr>
        <w:spacing w:after="0"/>
        <w:rPr>
          <w:rFonts w:ascii="Times New Roman" w:hAnsi="Times New Roman"/>
          <w:i/>
          <w:sz w:val="28"/>
          <w:szCs w:val="28"/>
          <w:lang w:eastAsia="ru-RU"/>
        </w:rPr>
      </w:pPr>
      <w:r w:rsidRPr="00462E16">
        <w:rPr>
          <w:rFonts w:ascii="Times New Roman" w:hAnsi="Times New Roman"/>
          <w:i/>
          <w:sz w:val="28"/>
          <w:szCs w:val="28"/>
          <w:lang w:eastAsia="ru-RU"/>
        </w:rPr>
        <w:t>Но всякий раз, когда душа в смятенье, - </w:t>
      </w:r>
      <w:r w:rsidRPr="00462E16">
        <w:rPr>
          <w:rFonts w:ascii="Times New Roman" w:hAnsi="Times New Roman"/>
          <w:i/>
          <w:sz w:val="28"/>
          <w:szCs w:val="28"/>
          <w:lang w:eastAsia="ru-RU"/>
        </w:rPr>
        <w:br/>
        <w:t>Любовь иль грусть, веселье иль печаль</w:t>
      </w:r>
      <w:r w:rsidRPr="00462E16">
        <w:rPr>
          <w:rFonts w:ascii="Times New Roman" w:hAnsi="Times New Roman"/>
          <w:i/>
          <w:sz w:val="28"/>
          <w:szCs w:val="28"/>
          <w:lang w:eastAsia="ru-RU"/>
        </w:rPr>
        <w:br/>
        <w:t>В любом природой данном настроении и</w:t>
      </w:r>
      <w:r w:rsidRPr="00462E16">
        <w:rPr>
          <w:rFonts w:ascii="Times New Roman" w:hAnsi="Times New Roman"/>
          <w:i/>
          <w:sz w:val="28"/>
          <w:szCs w:val="28"/>
          <w:lang w:eastAsia="ru-RU"/>
        </w:rPr>
        <w:br/>
        <w:t>Вдруг начинает музыка звучать.</w:t>
      </w:r>
    </w:p>
    <w:p w:rsidR="00AD2112" w:rsidRPr="00462E16" w:rsidRDefault="00AD2112" w:rsidP="00A26FEB">
      <w:pPr>
        <w:pStyle w:val="NoSpacing"/>
        <w:jc w:val="both"/>
        <w:rPr>
          <w:rStyle w:val="140"/>
          <w:rFonts w:ascii="Times New Roman" w:hAnsi="Times New Roman"/>
          <w:b/>
          <w:sz w:val="28"/>
          <w:szCs w:val="28"/>
        </w:rPr>
      </w:pPr>
    </w:p>
    <w:p w:rsidR="00AD2112" w:rsidRPr="00462E16" w:rsidRDefault="00AD2112" w:rsidP="00A26FEB">
      <w:pPr>
        <w:pStyle w:val="NoSpacing"/>
        <w:jc w:val="both"/>
        <w:rPr>
          <w:rStyle w:val="140"/>
          <w:rFonts w:ascii="Times New Roman" w:hAnsi="Times New Roman"/>
          <w:b/>
          <w:sz w:val="28"/>
          <w:szCs w:val="28"/>
        </w:rPr>
      </w:pPr>
      <w:r w:rsidRPr="00462E16">
        <w:rPr>
          <w:rStyle w:val="140"/>
          <w:rFonts w:ascii="Times New Roman" w:hAnsi="Times New Roman"/>
          <w:b/>
          <w:sz w:val="28"/>
          <w:szCs w:val="28"/>
        </w:rPr>
        <w:t>Ведущий 2</w:t>
      </w:r>
    </w:p>
    <w:p w:rsidR="00AD2112" w:rsidRPr="00462E16" w:rsidRDefault="00AD2112" w:rsidP="00A26FEB">
      <w:pPr>
        <w:spacing w:after="120"/>
        <w:rPr>
          <w:rFonts w:ascii="Times New Roman" w:hAnsi="Times New Roman"/>
          <w:i/>
          <w:sz w:val="28"/>
          <w:szCs w:val="28"/>
          <w:lang w:eastAsia="ru-RU"/>
        </w:rPr>
      </w:pPr>
    </w:p>
    <w:p w:rsidR="00AD2112" w:rsidRPr="00462E16" w:rsidRDefault="00AD2112" w:rsidP="00A26FEB">
      <w:pPr>
        <w:spacing w:after="120"/>
        <w:rPr>
          <w:rFonts w:ascii="Times New Roman" w:hAnsi="Times New Roman"/>
          <w:i/>
          <w:sz w:val="28"/>
          <w:szCs w:val="28"/>
          <w:lang w:eastAsia="ru-RU"/>
        </w:rPr>
      </w:pPr>
      <w:r w:rsidRPr="00462E16">
        <w:rPr>
          <w:rFonts w:ascii="Times New Roman" w:hAnsi="Times New Roman"/>
          <w:i/>
          <w:sz w:val="28"/>
          <w:szCs w:val="28"/>
          <w:lang w:eastAsia="ru-RU"/>
        </w:rPr>
        <w:t>В душе; звучит на струнах подсознанья,</w:t>
      </w:r>
      <w:r w:rsidRPr="00462E16">
        <w:rPr>
          <w:rFonts w:ascii="Times New Roman" w:hAnsi="Times New Roman"/>
          <w:i/>
          <w:sz w:val="28"/>
          <w:szCs w:val="28"/>
          <w:lang w:eastAsia="ru-RU"/>
        </w:rPr>
        <w:br/>
        <w:t>Гремит в литавры и в цимбалы бьёт, - </w:t>
      </w:r>
      <w:r w:rsidRPr="00462E16">
        <w:rPr>
          <w:rFonts w:ascii="Times New Roman" w:hAnsi="Times New Roman"/>
          <w:i/>
          <w:sz w:val="28"/>
          <w:szCs w:val="28"/>
          <w:lang w:eastAsia="ru-RU"/>
        </w:rPr>
        <w:br/>
        <w:t>Передавая радость иль страданье – </w:t>
      </w:r>
      <w:r w:rsidRPr="00462E16">
        <w:rPr>
          <w:rFonts w:ascii="Times New Roman" w:hAnsi="Times New Roman"/>
          <w:i/>
          <w:sz w:val="28"/>
          <w:szCs w:val="28"/>
          <w:lang w:eastAsia="ru-RU"/>
        </w:rPr>
        <w:br/>
        <w:t>Сама душа, казалось бы, поёт!</w:t>
      </w:r>
    </w:p>
    <w:p w:rsidR="00AD2112" w:rsidRPr="00462E16" w:rsidRDefault="00AD2112" w:rsidP="00A26FEB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В детстве каждого человека есть яркие моменты, и, не смотря на то, что дети постепенно взрослеют, волшебная страна  детства сопровождает человека долгие годы. Ведь Детство – это маленькая жизнь! </w:t>
      </w:r>
    </w:p>
    <w:p w:rsidR="00AD2112" w:rsidRPr="00462E16" w:rsidRDefault="00AD2112" w:rsidP="00A26FEB">
      <w:pPr>
        <w:rPr>
          <w:rFonts w:ascii="Times New Roman" w:hAnsi="Times New Roman"/>
          <w:sz w:val="28"/>
          <w:szCs w:val="28"/>
        </w:rPr>
      </w:pPr>
    </w:p>
    <w:p w:rsidR="00AD2112" w:rsidRPr="00462E16" w:rsidRDefault="00AD2112" w:rsidP="00A26FEB">
      <w:pPr>
        <w:pStyle w:val="NoSpacing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 xml:space="preserve">Финальная песня  «Музыка это дивная страна» исп. </w:t>
      </w:r>
    </w:p>
    <w:p w:rsidR="00AD2112" w:rsidRPr="00462E16" w:rsidRDefault="00AD2112" w:rsidP="00A26FEB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 xml:space="preserve">все участники концерта </w:t>
      </w:r>
    </w:p>
    <w:p w:rsidR="00AD2112" w:rsidRPr="00462E16" w:rsidRDefault="00AD2112" w:rsidP="00A26FEB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D2112" w:rsidRPr="00462E16" w:rsidRDefault="00AD2112" w:rsidP="00462E16">
      <w:pPr>
        <w:pStyle w:val="NoSpacing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462E16">
        <w:rPr>
          <w:rFonts w:ascii="Times New Roman" w:hAnsi="Times New Roman"/>
          <w:b/>
          <w:sz w:val="28"/>
          <w:szCs w:val="28"/>
        </w:rPr>
        <w:t>Ведущий Т.В.</w:t>
      </w:r>
    </w:p>
    <w:p w:rsidR="00AD2112" w:rsidRPr="00462E16" w:rsidRDefault="00AD2112" w:rsidP="00462E16">
      <w:pPr>
        <w:pStyle w:val="NoSpacing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462E16">
        <w:rPr>
          <w:rFonts w:ascii="Times New Roman" w:hAnsi="Times New Roman"/>
          <w:sz w:val="28"/>
          <w:szCs w:val="28"/>
        </w:rPr>
        <w:t xml:space="preserve"> </w:t>
      </w:r>
    </w:p>
    <w:p w:rsidR="00AD2112" w:rsidRPr="00462E16" w:rsidRDefault="00AD2112" w:rsidP="00A26FEB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 xml:space="preserve">  Подошел к завершению наш концерт. Дорогие наши зрители, мы желаем вам всегда хорошего настроения, множество ярких моментов в жизни и ждем Вас в следующем учебном году.</w:t>
      </w:r>
    </w:p>
    <w:p w:rsidR="00AD2112" w:rsidRPr="00462E16" w:rsidRDefault="00AD2112" w:rsidP="00A26FEB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462E16">
        <w:rPr>
          <w:rFonts w:ascii="Times New Roman" w:hAnsi="Times New Roman"/>
          <w:sz w:val="28"/>
          <w:szCs w:val="28"/>
        </w:rPr>
        <w:t>До свидания, до новых встреч!</w:t>
      </w:r>
    </w:p>
    <w:p w:rsidR="00AD2112" w:rsidRPr="00462E16" w:rsidRDefault="00AD2112" w:rsidP="00E1289F">
      <w:pPr>
        <w:spacing w:before="100" w:beforeAutospacing="1" w:after="0"/>
        <w:rPr>
          <w:rStyle w:val="140"/>
          <w:rFonts w:ascii="Times New Roman" w:hAnsi="Times New Roman"/>
          <w:b/>
          <w:sz w:val="28"/>
          <w:szCs w:val="28"/>
        </w:rPr>
      </w:pPr>
    </w:p>
    <w:p w:rsidR="00AD2112" w:rsidRPr="00462E16" w:rsidRDefault="00AD2112" w:rsidP="00E1289F">
      <w:pPr>
        <w:spacing w:before="100" w:beforeAutospacing="1" w:after="0"/>
        <w:rPr>
          <w:rStyle w:val="140"/>
          <w:rFonts w:ascii="Times New Roman" w:hAnsi="Times New Roman"/>
          <w:b/>
          <w:sz w:val="28"/>
          <w:szCs w:val="28"/>
        </w:rPr>
      </w:pPr>
    </w:p>
    <w:p w:rsidR="00AD2112" w:rsidRPr="00462E16" w:rsidRDefault="00AD2112">
      <w:pPr>
        <w:rPr>
          <w:rFonts w:ascii="Times New Roman" w:hAnsi="Times New Roman"/>
          <w:sz w:val="28"/>
          <w:szCs w:val="28"/>
        </w:rPr>
      </w:pPr>
    </w:p>
    <w:sectPr w:rsidR="00AD2112" w:rsidRPr="00462E16" w:rsidSect="009E37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E9CD05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EAEA9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72858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EFAE29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DE0404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FBE7F5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82089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2D0B7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8DE6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C1A55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289F"/>
    <w:rsid w:val="001306B5"/>
    <w:rsid w:val="00182225"/>
    <w:rsid w:val="0018713B"/>
    <w:rsid w:val="001E49C0"/>
    <w:rsid w:val="002930E9"/>
    <w:rsid w:val="00307BFA"/>
    <w:rsid w:val="004138FD"/>
    <w:rsid w:val="00442B10"/>
    <w:rsid w:val="00462E16"/>
    <w:rsid w:val="004F20F7"/>
    <w:rsid w:val="006B17E1"/>
    <w:rsid w:val="006C69AF"/>
    <w:rsid w:val="00740D62"/>
    <w:rsid w:val="00834661"/>
    <w:rsid w:val="00894980"/>
    <w:rsid w:val="008A767A"/>
    <w:rsid w:val="008B58BE"/>
    <w:rsid w:val="008E57B4"/>
    <w:rsid w:val="008F18DE"/>
    <w:rsid w:val="009C3DA8"/>
    <w:rsid w:val="009E3734"/>
    <w:rsid w:val="00A26FEB"/>
    <w:rsid w:val="00A42027"/>
    <w:rsid w:val="00AD2112"/>
    <w:rsid w:val="00B31CE5"/>
    <w:rsid w:val="00B645CE"/>
    <w:rsid w:val="00C038A5"/>
    <w:rsid w:val="00C90FCD"/>
    <w:rsid w:val="00D60D80"/>
    <w:rsid w:val="00D83206"/>
    <w:rsid w:val="00D94773"/>
    <w:rsid w:val="00DA504B"/>
    <w:rsid w:val="00E1289F"/>
    <w:rsid w:val="00E3035C"/>
    <w:rsid w:val="00E469BD"/>
    <w:rsid w:val="00F13370"/>
    <w:rsid w:val="00F456EA"/>
    <w:rsid w:val="00F84C88"/>
    <w:rsid w:val="00FD00D5"/>
    <w:rsid w:val="00FD2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89F"/>
    <w:pPr>
      <w:spacing w:after="200" w:line="27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1289F"/>
    <w:rPr>
      <w:rFonts w:ascii="Calibri" w:hAnsi="Calibri"/>
      <w:lang w:eastAsia="en-US"/>
    </w:rPr>
  </w:style>
  <w:style w:type="paragraph" w:styleId="NormalWeb">
    <w:name w:val="Normal (Web)"/>
    <w:basedOn w:val="Normal"/>
    <w:uiPriority w:val="99"/>
    <w:rsid w:val="00E128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E1289F"/>
    <w:rPr>
      <w:rFonts w:cs="Times New Roman"/>
    </w:rPr>
  </w:style>
  <w:style w:type="paragraph" w:customStyle="1" w:styleId="14">
    <w:name w:val="Обычный (веб) + 14 пт"/>
    <w:aliases w:val="Черный,Первая строка:  1 см,Перед:  Авто,После:  Ав..."/>
    <w:basedOn w:val="Normal"/>
    <w:link w:val="140"/>
    <w:uiPriority w:val="99"/>
    <w:rsid w:val="00E1289F"/>
  </w:style>
  <w:style w:type="character" w:customStyle="1" w:styleId="140">
    <w:name w:val="Обычный (веб) + 14 пт Знак"/>
    <w:aliases w:val="Черный Знак,Первая строка:  1 см Знак,Перед:  Авто Знак,После:  Ав... Знак"/>
    <w:basedOn w:val="DefaultParagraphFont"/>
    <w:link w:val="14"/>
    <w:uiPriority w:val="99"/>
    <w:locked/>
    <w:rsid w:val="00E1289F"/>
    <w:rPr>
      <w:rFonts w:ascii="Calibri" w:hAnsi="Calibri" w:cs="Times New Roman"/>
      <w:color w:val="auto"/>
      <w:sz w:val="22"/>
      <w:szCs w:val="22"/>
    </w:rPr>
  </w:style>
  <w:style w:type="character" w:styleId="Hyperlink">
    <w:name w:val="Hyperlink"/>
    <w:basedOn w:val="DefaultParagraphFont"/>
    <w:uiPriority w:val="99"/>
    <w:rsid w:val="00E1289F"/>
    <w:rPr>
      <w:rFonts w:cs="Times New Roman"/>
      <w:color w:val="0000FF"/>
      <w:u w:val="single"/>
    </w:rPr>
  </w:style>
  <w:style w:type="paragraph" w:customStyle="1" w:styleId="NoSpacingTimesNewRoman">
    <w:name w:val="No Spacing + Times New Roman"/>
    <w:aliases w:val="14 пт,По ширине,Первая строка:  1,5 см"/>
    <w:basedOn w:val="Normal"/>
    <w:uiPriority w:val="99"/>
    <w:rsid w:val="00A26FEB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0%B8%D0%B0%D0%BD%D0%B8%D1%81%D1%8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4%D0%B8%D1%80%D0%B8%D0%B6%D1%91%D1%8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A%D0%BE%D0%BC%D0%BF%D0%BE%D0%B7%D0%B8%D1%82%D0%BE%D1%8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ru.wikipedia.org/wiki/%D0%A1%D0%A1%D0%A1%D0%A0" TargetMode="External"/><Relationship Id="rId10" Type="http://schemas.openxmlformats.org/officeDocument/2006/relationships/hyperlink" Target="https://ru.wikipedia.org/wiki/%D0%9F%D0%B0%D1%80%D0%BD%D1%8B%D0%B9_%D1%82%D0%B0%D0%BD%D0%B5%D1%8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F%D0%B5%D0%B4%D0%B0%D0%B3%D0%BE%D0%B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233</TotalTime>
  <Pages>10</Pages>
  <Words>1807</Words>
  <Characters>10306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Никита</cp:lastModifiedBy>
  <cp:revision>12</cp:revision>
  <dcterms:created xsi:type="dcterms:W3CDTF">2016-04-22T05:49:00Z</dcterms:created>
  <dcterms:modified xsi:type="dcterms:W3CDTF">2016-04-22T20:50:00Z</dcterms:modified>
</cp:coreProperties>
</file>