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3E4" w:rsidRPr="00B30871" w:rsidRDefault="004E43E4" w:rsidP="00C35ED7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kern w:val="36"/>
          <w:sz w:val="32"/>
          <w:szCs w:val="32"/>
        </w:rPr>
      </w:pPr>
      <w:r w:rsidRPr="00B30871">
        <w:rPr>
          <w:b/>
          <w:kern w:val="36"/>
          <w:sz w:val="32"/>
          <w:szCs w:val="32"/>
        </w:rPr>
        <w:t>«Нравственно-патриотическое воспитание детей дошкольного возраста в</w:t>
      </w:r>
      <w:r>
        <w:rPr>
          <w:b/>
          <w:kern w:val="36"/>
          <w:sz w:val="32"/>
          <w:szCs w:val="32"/>
        </w:rPr>
        <w:t xml:space="preserve"> разных видах</w:t>
      </w:r>
      <w:r w:rsidRPr="00B30871">
        <w:rPr>
          <w:b/>
          <w:kern w:val="36"/>
          <w:sz w:val="32"/>
          <w:szCs w:val="32"/>
        </w:rPr>
        <w:t xml:space="preserve"> музыкальной деятельности»</w:t>
      </w:r>
    </w:p>
    <w:p w:rsidR="004E43E4" w:rsidRPr="00B30871" w:rsidRDefault="004E43E4" w:rsidP="00E55676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kern w:val="36"/>
          <w:sz w:val="32"/>
          <w:szCs w:val="32"/>
        </w:rPr>
      </w:pP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rStyle w:val="c2c1"/>
          <w:color w:val="000000"/>
          <w:sz w:val="28"/>
          <w:szCs w:val="28"/>
        </w:rPr>
      </w:pPr>
      <w:r w:rsidRPr="00381286">
        <w:rPr>
          <w:rStyle w:val="c2c1"/>
          <w:color w:val="000000"/>
          <w:sz w:val="28"/>
          <w:szCs w:val="28"/>
        </w:rPr>
        <w:t>Свою педагогическую деятельность</w:t>
      </w:r>
      <w:r>
        <w:rPr>
          <w:rStyle w:val="c2c1"/>
          <w:color w:val="000000"/>
          <w:sz w:val="28"/>
          <w:szCs w:val="28"/>
        </w:rPr>
        <w:t xml:space="preserve"> я</w:t>
      </w:r>
      <w:r w:rsidRPr="00381286">
        <w:rPr>
          <w:rStyle w:val="c2c1"/>
          <w:color w:val="000000"/>
          <w:sz w:val="28"/>
          <w:szCs w:val="28"/>
        </w:rPr>
        <w:t xml:space="preserve"> осуществляю в </w:t>
      </w:r>
      <w:r>
        <w:rPr>
          <w:rStyle w:val="c2c1"/>
          <w:color w:val="000000"/>
          <w:sz w:val="28"/>
          <w:szCs w:val="28"/>
        </w:rPr>
        <w:t>М</w:t>
      </w:r>
      <w:r w:rsidRPr="00381286">
        <w:rPr>
          <w:rStyle w:val="c2c1"/>
          <w:color w:val="000000"/>
          <w:sz w:val="28"/>
          <w:szCs w:val="28"/>
        </w:rPr>
        <w:t xml:space="preserve">униципальном  дошкольном  образовательном учреждении </w:t>
      </w:r>
      <w:r>
        <w:rPr>
          <w:rStyle w:val="c2c1"/>
          <w:color w:val="000000"/>
          <w:sz w:val="28"/>
          <w:szCs w:val="28"/>
        </w:rPr>
        <w:t>«Д</w:t>
      </w:r>
      <w:r w:rsidRPr="00381286">
        <w:rPr>
          <w:rStyle w:val="c2c1"/>
          <w:color w:val="000000"/>
          <w:sz w:val="28"/>
          <w:szCs w:val="28"/>
        </w:rPr>
        <w:t>етский сад №15</w:t>
      </w:r>
      <w:r>
        <w:rPr>
          <w:rStyle w:val="c2c1"/>
          <w:color w:val="000000"/>
          <w:sz w:val="28"/>
          <w:szCs w:val="28"/>
        </w:rPr>
        <w:t>»</w:t>
      </w:r>
      <w:r w:rsidRPr="00381286">
        <w:rPr>
          <w:rStyle w:val="c2c1"/>
          <w:color w:val="000000"/>
          <w:sz w:val="28"/>
          <w:szCs w:val="28"/>
        </w:rPr>
        <w:t xml:space="preserve"> </w:t>
      </w:r>
      <w:r>
        <w:rPr>
          <w:rStyle w:val="c2c1"/>
          <w:color w:val="000000"/>
          <w:sz w:val="28"/>
          <w:szCs w:val="28"/>
        </w:rPr>
        <w:t>город Биробиджан</w:t>
      </w:r>
      <w:r w:rsidRPr="00E846DB">
        <w:rPr>
          <w:rStyle w:val="c2c1"/>
          <w:color w:val="000000"/>
          <w:sz w:val="28"/>
          <w:szCs w:val="28"/>
        </w:rPr>
        <w:t xml:space="preserve"> </w:t>
      </w:r>
      <w:r>
        <w:rPr>
          <w:rStyle w:val="c2c1"/>
          <w:color w:val="000000"/>
          <w:sz w:val="28"/>
          <w:szCs w:val="28"/>
        </w:rPr>
        <w:t>ЕАО. О</w:t>
      </w:r>
      <w:r w:rsidRPr="00381286">
        <w:rPr>
          <w:rStyle w:val="c2c1"/>
          <w:color w:val="000000"/>
          <w:sz w:val="28"/>
          <w:szCs w:val="28"/>
        </w:rPr>
        <w:t xml:space="preserve">дной из </w:t>
      </w:r>
      <w:r w:rsidRPr="005D3362">
        <w:rPr>
          <w:rStyle w:val="c2c1"/>
          <w:color w:val="000000"/>
          <w:sz w:val="28"/>
          <w:szCs w:val="28"/>
        </w:rPr>
        <w:t>годовых задач</w:t>
      </w:r>
      <w:r w:rsidRPr="00381286">
        <w:rPr>
          <w:rStyle w:val="c2c1"/>
          <w:color w:val="000000"/>
          <w:sz w:val="28"/>
          <w:szCs w:val="28"/>
        </w:rPr>
        <w:t xml:space="preserve"> ДОУ является «</w:t>
      </w:r>
      <w:r>
        <w:rPr>
          <w:rStyle w:val="c2c1"/>
          <w:color w:val="000000"/>
          <w:sz w:val="28"/>
          <w:szCs w:val="28"/>
        </w:rPr>
        <w:t>Формирование патриотического мировоззрение у дошкольника путем приобщения к историческим и культурным ценностям родного края, используя современные подходы и опыт воспитания в семье»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kern w:val="36"/>
          <w:sz w:val="28"/>
          <w:szCs w:val="28"/>
        </w:rPr>
      </w:pPr>
      <w:r>
        <w:rPr>
          <w:rStyle w:val="c2c1"/>
          <w:color w:val="000000"/>
          <w:sz w:val="28"/>
          <w:szCs w:val="28"/>
        </w:rPr>
        <w:t>Моя тема</w:t>
      </w:r>
      <w:r w:rsidRPr="00381286">
        <w:rPr>
          <w:rStyle w:val="c2c1"/>
          <w:color w:val="000000"/>
          <w:sz w:val="28"/>
          <w:szCs w:val="28"/>
        </w:rPr>
        <w:t xml:space="preserve"> по самообразованию</w:t>
      </w:r>
      <w:r>
        <w:rPr>
          <w:rStyle w:val="c2c1"/>
          <w:color w:val="000000"/>
          <w:sz w:val="28"/>
          <w:szCs w:val="28"/>
        </w:rPr>
        <w:t xml:space="preserve"> перекликается с ней</w:t>
      </w:r>
      <w:r w:rsidRPr="00381286">
        <w:rPr>
          <w:kern w:val="36"/>
          <w:sz w:val="28"/>
          <w:szCs w:val="28"/>
        </w:rPr>
        <w:t xml:space="preserve"> «Нравственно-патриотическое воспитание детей дошкольного возраста в музыкальной деятельности»</w:t>
      </w:r>
      <w:r>
        <w:rPr>
          <w:kern w:val="36"/>
          <w:sz w:val="28"/>
          <w:szCs w:val="28"/>
        </w:rPr>
        <w:t xml:space="preserve"> ею я  занимаюсь не первый год и решила ее продолжить.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Патриотическое воспитание ребенка – сложный педагогический процесс. В основе его лежит развитие нравственных чувств ребенка.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Патриотическое воспитание – это воспитание любви к Родине, преданность ей, ответственность и гордость за нее, желание трудиться на ее благо, начинает формироваться уже в дошкольном возрасте. Без уважения к истории и культуре своего Отечества, к его государственной символике невозможно воспитать чувство собственного достоинства, уверенность в себе, а, следовательно, полноценную личность.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Поэтому нравственно – патриотическое воспитание – одно из важнейших звеньев системы воспитательной работы в детском саду в условия введения ФОП ДО.</w:t>
      </w:r>
    </w:p>
    <w:p w:rsidR="004E43E4" w:rsidRPr="00E5567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5676">
        <w:rPr>
          <w:rStyle w:val="c1"/>
          <w:sz w:val="28"/>
          <w:szCs w:val="28"/>
        </w:rPr>
        <w:t>В содержании ФОП отмечена острая необходимость активации процесса воспитания патриотизма дошкольников, потому что именно в детском возрасте закладываются чувство любви к Родине, система ценностей, жизненные ориентиры. Своевременное и грамотное нравственно-патриотическое воспитание дошкольников - основа формирования будущего гражданина своей страны.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rStyle w:val="c2c1"/>
          <w:color w:val="000000"/>
          <w:sz w:val="28"/>
          <w:szCs w:val="28"/>
        </w:rPr>
      </w:pPr>
      <w:r w:rsidRPr="00381286">
        <w:rPr>
          <w:rStyle w:val="c2c1"/>
          <w:color w:val="000000"/>
          <w:sz w:val="28"/>
          <w:szCs w:val="28"/>
        </w:rPr>
        <w:t>              Патриотическое воспитание дошкольников – актуальная проблема</w:t>
      </w:r>
      <w:r>
        <w:rPr>
          <w:rStyle w:val="c2c1"/>
          <w:color w:val="000000"/>
          <w:sz w:val="28"/>
          <w:szCs w:val="28"/>
        </w:rPr>
        <w:t xml:space="preserve"> в условиях современной России. </w:t>
      </w:r>
      <w:r w:rsidRPr="00381286">
        <w:rPr>
          <w:rStyle w:val="c2c1"/>
          <w:color w:val="000000"/>
          <w:sz w:val="28"/>
          <w:szCs w:val="28"/>
        </w:rPr>
        <w:t>Изменилась не только жизнь, но и мы сами. Мы гораздо больше, нежели раньше, знаем о себе и своей стране, больше видим, над большим задумываемся. Возможно, именно в этом заключается главная причина столь радикального переосмысления содержания, целей и задач патриотического воспитания дошкольников. Чувство любви к Родине – это одно из самых сильных чувств, без него человек ущербен, не ощущает своих корней.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ответственность за родную землю и ее будущее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rStyle w:val="c2c1"/>
          <w:color w:val="000000"/>
          <w:sz w:val="28"/>
          <w:szCs w:val="28"/>
        </w:rPr>
      </w:pPr>
      <w:bookmarkStart w:id="0" w:name="_GoBack"/>
      <w:r w:rsidRPr="00381286">
        <w:rPr>
          <w:rStyle w:val="c2c1"/>
          <w:color w:val="000000"/>
          <w:sz w:val="28"/>
          <w:szCs w:val="28"/>
        </w:rPr>
        <w:t>      </w:t>
      </w:r>
      <w:bookmarkEnd w:id="0"/>
      <w:r w:rsidRPr="00381286">
        <w:rPr>
          <w:rStyle w:val="c2c1"/>
          <w:color w:val="000000"/>
          <w:sz w:val="28"/>
          <w:szCs w:val="28"/>
        </w:rPr>
        <w:t xml:space="preserve"> Русская национальная педагогика имеет свои богатые традиции и опыт воспитания детей, которые основываются на народности и духовности воспитания.</w:t>
      </w:r>
      <w:r>
        <w:rPr>
          <w:rStyle w:val="c2c1"/>
          <w:color w:val="000000"/>
          <w:sz w:val="28"/>
          <w:szCs w:val="28"/>
        </w:rPr>
        <w:t xml:space="preserve"> Если взглянуть на перечень рекомендованных муз. Произведений в ФОП. с этим трудно не согласиться. Это большой репертуар основанный на русской .народной музыки для малышей и советские композиторы в старших подготовительных группах.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rStyle w:val="c2c1"/>
          <w:color w:val="000000"/>
          <w:sz w:val="28"/>
          <w:szCs w:val="28"/>
        </w:rPr>
      </w:pPr>
      <w:r w:rsidRPr="00381286">
        <w:rPr>
          <w:rStyle w:val="c2c1"/>
          <w:color w:val="000000"/>
          <w:sz w:val="28"/>
          <w:szCs w:val="28"/>
        </w:rPr>
        <w:t>         Первые чувства гражданственности и патриотизма. Доступны ли они малышам? Доступно, если проводить</w:t>
      </w:r>
      <w:r>
        <w:rPr>
          <w:rStyle w:val="c2c1"/>
          <w:color w:val="000000"/>
          <w:sz w:val="28"/>
          <w:szCs w:val="28"/>
        </w:rPr>
        <w:t xml:space="preserve"> работу  целенаправленно и ярко. Мной 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c1"/>
          <w:color w:val="000000"/>
          <w:sz w:val="28"/>
          <w:szCs w:val="28"/>
        </w:rPr>
        <w:t>д</w:t>
      </w:r>
      <w:r w:rsidRPr="00381286">
        <w:rPr>
          <w:rStyle w:val="c2c1"/>
          <w:color w:val="000000"/>
          <w:sz w:val="28"/>
          <w:szCs w:val="28"/>
        </w:rPr>
        <w:t>ля детей мл</w:t>
      </w:r>
      <w:r>
        <w:rPr>
          <w:rStyle w:val="c2c1"/>
          <w:color w:val="000000"/>
          <w:sz w:val="28"/>
          <w:szCs w:val="28"/>
        </w:rPr>
        <w:t>адшего и среднего</w:t>
      </w:r>
      <w:r w:rsidRPr="00381286">
        <w:rPr>
          <w:rStyle w:val="c2c1"/>
          <w:color w:val="000000"/>
          <w:sz w:val="28"/>
          <w:szCs w:val="28"/>
        </w:rPr>
        <w:t xml:space="preserve"> возраста в большей степени ведется работа </w:t>
      </w:r>
      <w:r>
        <w:rPr>
          <w:rStyle w:val="c2c1"/>
          <w:color w:val="000000"/>
          <w:sz w:val="28"/>
          <w:szCs w:val="28"/>
        </w:rPr>
        <w:t xml:space="preserve">фольклорной направленности </w:t>
      </w:r>
      <w:r w:rsidRPr="00381286">
        <w:rPr>
          <w:rStyle w:val="c1"/>
          <w:color w:val="000000"/>
          <w:sz w:val="28"/>
          <w:szCs w:val="28"/>
        </w:rPr>
        <w:t xml:space="preserve">и знакомит детей с культурным наследием России. Для этого </w:t>
      </w:r>
      <w:r>
        <w:rPr>
          <w:rStyle w:val="c1"/>
          <w:color w:val="000000"/>
          <w:sz w:val="28"/>
          <w:szCs w:val="28"/>
        </w:rPr>
        <w:t xml:space="preserve">используются </w:t>
      </w:r>
      <w:r w:rsidRPr="00381286">
        <w:rPr>
          <w:rStyle w:val="c1"/>
          <w:color w:val="000000"/>
          <w:sz w:val="28"/>
          <w:szCs w:val="28"/>
        </w:rPr>
        <w:t>народных песен, потешек, игр с движением для самых маленьких (колыбельные, попевки без сопровождения). такие песни, как «Во садочке»; хороводы «А я по лугу», «Я на камушке сижу», игровые танцы «Тень , тень, потетень», «Есть у зайки огород».</w:t>
      </w:r>
    </w:p>
    <w:p w:rsidR="004E43E4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      «</w:t>
      </w:r>
      <w:r w:rsidRPr="00381286">
        <w:rPr>
          <w:rStyle w:val="c5"/>
          <w:bCs/>
          <w:color w:val="000000"/>
          <w:sz w:val="28"/>
          <w:szCs w:val="28"/>
        </w:rPr>
        <w:t>Героика – патриотическое» </w:t>
      </w:r>
      <w:r w:rsidRPr="00381286">
        <w:rPr>
          <w:rStyle w:val="c1"/>
          <w:color w:val="000000"/>
          <w:sz w:val="28"/>
          <w:szCs w:val="28"/>
        </w:rPr>
        <w:t> направление включает подготовку детей к празднованию Дня Российского флага,  Дня Народного Единства, Дня защитника Отечества, Дня Победы</w:t>
      </w:r>
      <w:r>
        <w:rPr>
          <w:rStyle w:val="c1"/>
          <w:color w:val="000000"/>
          <w:sz w:val="28"/>
          <w:szCs w:val="28"/>
        </w:rPr>
        <w:t xml:space="preserve">. </w:t>
      </w:r>
      <w:r w:rsidRPr="00381286">
        <w:rPr>
          <w:rStyle w:val="c1"/>
          <w:color w:val="000000"/>
          <w:sz w:val="28"/>
          <w:szCs w:val="28"/>
        </w:rPr>
        <w:t>Дети осознанно реагируют  и с удовольствием выполняют характерную и маршевую музыку. (Ходьба с флажками, танцы с лентами, простые песенки « Мы солдаты», а также музыкально- дидактические   и подвижные тематические игры»)</w:t>
      </w:r>
      <w:r>
        <w:rPr>
          <w:rStyle w:val="c1"/>
          <w:color w:val="000000"/>
          <w:sz w:val="28"/>
          <w:szCs w:val="28"/>
        </w:rPr>
        <w:t>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 xml:space="preserve"> Важно в этом возрасте заложить  в детях терпимость, сочувствие, бережно</w:t>
      </w:r>
      <w:r>
        <w:rPr>
          <w:rStyle w:val="c1"/>
          <w:color w:val="000000"/>
          <w:sz w:val="28"/>
          <w:szCs w:val="28"/>
        </w:rPr>
        <w:t>е отношение к своим сверстникам,</w:t>
      </w:r>
      <w:r w:rsidRPr="00381286">
        <w:rPr>
          <w:rStyle w:val="c1"/>
          <w:color w:val="000000"/>
          <w:sz w:val="28"/>
          <w:szCs w:val="28"/>
        </w:rPr>
        <w:t>чтобы дети ощутили себя частью дружного детского коллектива, научились с симпатией относиться к сверстникам, уметь уважать другого ребенка, его желания и интересы. В этом направлении использую  танцевально - игровые композиции, ("Потанцуй со мной", "Ай - да!", "Мирись - мирись" и многие другие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   Еще одно из слагаемых патриотизма - чувство любви к «</w:t>
      </w:r>
      <w:r w:rsidRPr="00381286">
        <w:rPr>
          <w:rStyle w:val="c5"/>
          <w:bCs/>
          <w:color w:val="000000"/>
          <w:sz w:val="28"/>
          <w:szCs w:val="28"/>
        </w:rPr>
        <w:t>родной природе»</w:t>
      </w:r>
      <w:r w:rsidRPr="00381286">
        <w:rPr>
          <w:rStyle w:val="c1"/>
          <w:color w:val="000000"/>
          <w:sz w:val="28"/>
          <w:szCs w:val="28"/>
        </w:rPr>
        <w:t>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Выразительность музыкального языка, яркость и поэтичность стихов помогают детям почувствовать теплоту и сердечность песен, воспевающих красоту родной природы.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Каждый временной цикл (осенний, зимний, весенний) зак</w:t>
      </w:r>
      <w:r>
        <w:rPr>
          <w:rStyle w:val="c1"/>
          <w:color w:val="000000"/>
          <w:sz w:val="28"/>
          <w:szCs w:val="28"/>
        </w:rPr>
        <w:t>а</w:t>
      </w:r>
      <w:r w:rsidRPr="00381286">
        <w:rPr>
          <w:rStyle w:val="c1"/>
          <w:color w:val="000000"/>
          <w:sz w:val="28"/>
          <w:szCs w:val="28"/>
        </w:rPr>
        <w:t>нчиваем тематическим праздником или</w:t>
      </w:r>
      <w:r>
        <w:rPr>
          <w:rStyle w:val="c1"/>
          <w:color w:val="000000"/>
          <w:sz w:val="28"/>
          <w:szCs w:val="28"/>
        </w:rPr>
        <w:t xml:space="preserve"> развлечением: «Праздник Осени</w:t>
      </w:r>
      <w:r w:rsidRPr="00381286">
        <w:rPr>
          <w:rStyle w:val="c1"/>
          <w:color w:val="000000"/>
          <w:sz w:val="28"/>
          <w:szCs w:val="28"/>
        </w:rPr>
        <w:t>», «Здравствуй, Зимушка - зима», « Масленица », « Весна идет!» и другие.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2c1"/>
          <w:color w:val="000000"/>
          <w:sz w:val="28"/>
          <w:szCs w:val="28"/>
        </w:rPr>
        <w:t>С музыкальным фольклором дети нашего учреждения знакомятся на занятиях, в повседневной жизни, на досугах и при участии в народных праздниках. Народная музыка вызывает интерес детей, приносит им радость, создает хорошее настроение, снимает чувство страха, беспокойства, тревоги – словом, обеспечивает эмоционально-психологическое благополучие. Богатство и разнообразие содержания детского фольклора позволяют выбирать наиболее яркие его образцы.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Мировоззрение педагога, его личный пример, взгляды, суждения, активная жизненная позиция – самые эффективные факторы воспитания. Если мы хотим, чтобы наши дети полюбили свою страну, свой город, нам нужно показывать их с привлекательной стороны.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381286">
        <w:rPr>
          <w:rStyle w:val="c1"/>
          <w:color w:val="000000"/>
          <w:sz w:val="28"/>
          <w:szCs w:val="28"/>
        </w:rPr>
        <w:t>Но никакие знания взрослого не дадут эффекта, если сам он не будет любить свою</w:t>
      </w:r>
      <w:r>
        <w:rPr>
          <w:rStyle w:val="c1"/>
          <w:color w:val="000000"/>
          <w:sz w:val="28"/>
          <w:szCs w:val="28"/>
        </w:rPr>
        <w:t xml:space="preserve"> страну, свой город, свой народ. Мне очень помогают в работе увлеченные своим делом воспитатели.</w:t>
      </w:r>
    </w:p>
    <w:p w:rsidR="004E43E4" w:rsidRPr="00381286" w:rsidRDefault="004E43E4" w:rsidP="00E5567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4E43E4" w:rsidRPr="00381286" w:rsidRDefault="004E43E4" w:rsidP="004F74F2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381286">
        <w:rPr>
          <w:rStyle w:val="c2c1"/>
          <w:color w:val="000000"/>
          <w:sz w:val="28"/>
          <w:szCs w:val="28"/>
        </w:rPr>
        <w:t>      Патриотизм, применительно к ребёнку старшего дошкольного возраста, определяется как потребность участвовать во всех делах на благо семьи, детского сада, родного города, Родины, наличие у детей таких качеств, как сострадание, сочувствие, чувство собственного достоинства и осознание себя частью окружающего мира. Руководя любым видом деятельности, взрослые могут влиять на чувственную сферу ребенка, его нравственные проявления, суждения, отношение к сверстникам, расширять и уточнять знания, формировать у него начальное чувство Родины – правильное отношение к обществу, людям, труду, своим обязанностям.</w:t>
      </w:r>
    </w:p>
    <w:p w:rsidR="004E43E4" w:rsidRDefault="004E43E4" w:rsidP="004F74F2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81286">
        <w:rPr>
          <w:color w:val="000000"/>
          <w:sz w:val="28"/>
          <w:szCs w:val="28"/>
          <w:shd w:val="clear" w:color="auto" w:fill="FFFFFF"/>
        </w:rPr>
        <w:t xml:space="preserve">О важности приобщения ребенка к культуре своего народа написано много, поскольку обращение к отечеству, наследию, воспитывает уважение, гордость за землю, на которой живешь. </w:t>
      </w:r>
    </w:p>
    <w:p w:rsidR="004E43E4" w:rsidRDefault="004E43E4" w:rsidP="004F74F2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Наш сад сотрудничает с краеведческим музеем, где ребята знакомятся с историей, культурой, природой нашего края. Частые гости в саду и сотрудники заповедника Бастак. В 2024 году мы участвовали в творческом конкурсе среди дошкольных учреждений в рамках празднования «Международного дня журавля».  </w:t>
      </w:r>
    </w:p>
    <w:p w:rsidR="004E43E4" w:rsidRPr="00381286" w:rsidRDefault="004E43E4" w:rsidP="004F74F2">
      <w:pPr>
        <w:pStyle w:val="c17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Д</w:t>
      </w:r>
      <w:r w:rsidRPr="00381286">
        <w:rPr>
          <w:color w:val="000000"/>
          <w:sz w:val="28"/>
          <w:szCs w:val="28"/>
          <w:shd w:val="clear" w:color="auto" w:fill="FFFFFF"/>
        </w:rPr>
        <w:t>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4E43E4" w:rsidRPr="00381286" w:rsidRDefault="004E43E4" w:rsidP="004F74F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нашем саду традиционно проводятся</w:t>
      </w:r>
      <w:r w:rsidRPr="00381286">
        <w:rPr>
          <w:rStyle w:val="c1"/>
          <w:color w:val="000000"/>
          <w:sz w:val="28"/>
          <w:szCs w:val="28"/>
        </w:rPr>
        <w:t xml:space="preserve"> праздники «День семьи</w:t>
      </w:r>
      <w:r>
        <w:rPr>
          <w:rStyle w:val="c1"/>
          <w:color w:val="000000"/>
          <w:sz w:val="28"/>
          <w:szCs w:val="28"/>
        </w:rPr>
        <w:t xml:space="preserve"> любви и верности</w:t>
      </w:r>
      <w:r w:rsidRPr="00381286">
        <w:rPr>
          <w:rStyle w:val="c1"/>
          <w:color w:val="000000"/>
          <w:sz w:val="28"/>
          <w:szCs w:val="28"/>
        </w:rPr>
        <w:t>»</w:t>
      </w:r>
      <w:r>
        <w:rPr>
          <w:color w:val="202122"/>
          <w:sz w:val="28"/>
          <w:szCs w:val="28"/>
          <w:shd w:val="clear" w:color="auto" w:fill="FFFFFF"/>
        </w:rPr>
        <w:t>В</w:t>
      </w:r>
      <w:r w:rsidRPr="005339B5">
        <w:rPr>
          <w:color w:val="202122"/>
          <w:sz w:val="28"/>
          <w:szCs w:val="28"/>
          <w:shd w:val="clear" w:color="auto" w:fill="FFFFFF"/>
        </w:rPr>
        <w:t xml:space="preserve">сероссийский праздник, который </w:t>
      </w:r>
      <w:r>
        <w:rPr>
          <w:color w:val="202122"/>
          <w:sz w:val="28"/>
          <w:szCs w:val="28"/>
          <w:shd w:val="clear" w:color="auto" w:fill="FFFFFF"/>
        </w:rPr>
        <w:t>направлен на развитие укрепление</w:t>
      </w:r>
      <w:r w:rsidRPr="005339B5">
        <w:rPr>
          <w:color w:val="202122"/>
          <w:sz w:val="28"/>
          <w:szCs w:val="28"/>
          <w:shd w:val="clear" w:color="auto" w:fill="FFFFFF"/>
        </w:rPr>
        <w:t xml:space="preserve"> нравственны</w:t>
      </w:r>
      <w:r>
        <w:rPr>
          <w:color w:val="202122"/>
          <w:sz w:val="28"/>
          <w:szCs w:val="28"/>
          <w:shd w:val="clear" w:color="auto" w:fill="FFFFFF"/>
        </w:rPr>
        <w:t>х</w:t>
      </w:r>
      <w:r w:rsidRPr="005339B5">
        <w:rPr>
          <w:color w:val="202122"/>
          <w:sz w:val="28"/>
          <w:szCs w:val="28"/>
          <w:shd w:val="clear" w:color="auto" w:fill="FFFFFF"/>
        </w:rPr>
        <w:t xml:space="preserve"> и духовны</w:t>
      </w:r>
      <w:r>
        <w:rPr>
          <w:color w:val="202122"/>
          <w:sz w:val="28"/>
          <w:szCs w:val="28"/>
          <w:shd w:val="clear" w:color="auto" w:fill="FFFFFF"/>
        </w:rPr>
        <w:t>х</w:t>
      </w:r>
      <w:r w:rsidRPr="005339B5">
        <w:rPr>
          <w:color w:val="202122"/>
          <w:sz w:val="28"/>
          <w:szCs w:val="28"/>
          <w:shd w:val="clear" w:color="auto" w:fill="FFFFFF"/>
        </w:rPr>
        <w:t xml:space="preserve"> семейны</w:t>
      </w:r>
      <w:r>
        <w:rPr>
          <w:color w:val="202122"/>
          <w:sz w:val="28"/>
          <w:szCs w:val="28"/>
          <w:shd w:val="clear" w:color="auto" w:fill="FFFFFF"/>
        </w:rPr>
        <w:t>х</w:t>
      </w:r>
      <w:r w:rsidRPr="005339B5">
        <w:rPr>
          <w:color w:val="202122"/>
          <w:sz w:val="28"/>
          <w:szCs w:val="28"/>
          <w:shd w:val="clear" w:color="auto" w:fill="FFFFFF"/>
        </w:rPr>
        <w:t xml:space="preserve"> ценност</w:t>
      </w:r>
      <w:r>
        <w:rPr>
          <w:color w:val="202122"/>
          <w:sz w:val="28"/>
          <w:szCs w:val="28"/>
          <w:shd w:val="clear" w:color="auto" w:fill="FFFFFF"/>
        </w:rPr>
        <w:t>ей. В этом году гостями стали: начальник отдела образования</w:t>
      </w:r>
      <w:r w:rsidRPr="00381286">
        <w:rPr>
          <w:rStyle w:val="c1"/>
          <w:color w:val="000000"/>
          <w:sz w:val="28"/>
          <w:szCs w:val="28"/>
        </w:rPr>
        <w:t xml:space="preserve"> и</w:t>
      </w:r>
      <w:r>
        <w:rPr>
          <w:rStyle w:val="c1"/>
          <w:color w:val="000000"/>
          <w:sz w:val="28"/>
          <w:szCs w:val="28"/>
        </w:rPr>
        <w:t xml:space="preserve"> патриотического воспитания Всероссийского казачьего общества Булатова Марина Михайловна (Москва). Анна Владимировна Еренкова председатель ревизионной комиссии окружного общества. Духовник Уссурийского казачьего войска протоиерей Георгий Борисов. Директор школы №35 имени В.Чкалова Бацакова Наталья Ивановна (Комсомольск на Амуре). Участниками праздника были не только дети ,но и родители…..Еще один праздник где активно участвовали родителе, это </w:t>
      </w:r>
      <w:r w:rsidRPr="00381286">
        <w:rPr>
          <w:rStyle w:val="c1"/>
          <w:color w:val="000000"/>
          <w:sz w:val="28"/>
          <w:szCs w:val="28"/>
        </w:rPr>
        <w:t>«День народного единства» в этом году в репертуар я включила песни советских композиторов</w:t>
      </w:r>
      <w:r>
        <w:rPr>
          <w:rStyle w:val="c1"/>
          <w:color w:val="000000"/>
          <w:sz w:val="28"/>
          <w:szCs w:val="28"/>
        </w:rPr>
        <w:t xml:space="preserve"> «Наш край» Д.Кабалевский, «Шире круг». Музыку народов Кавказа, калмыки, севера и конечно закончили веселым еврейским танцем Хаванагила (круг). «Мы сильны когда мы едины и живем в мире.»-девиз праздника.</w:t>
      </w:r>
    </w:p>
    <w:p w:rsidR="004E43E4" w:rsidRPr="00381286" w:rsidRDefault="004E43E4" w:rsidP="004F74F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1286">
        <w:rPr>
          <w:sz w:val="28"/>
          <w:szCs w:val="28"/>
        </w:rPr>
        <w:t>Я абсолютно убеждена, что</w:t>
      </w:r>
      <w:r w:rsidRPr="00381286">
        <w:rPr>
          <w:sz w:val="28"/>
          <w:szCs w:val="28"/>
          <w:shd w:val="clear" w:color="auto" w:fill="FFFFFF"/>
        </w:rPr>
        <w:t xml:space="preserve"> патриотическое чувство не возникнет само по себе. Его нужно воспитывать с раннего детства. Без помощи взрослых ребенок не сможет выделить из окружающей его жизни главное, расставить приоритеты. И в своей работе, начиная подготовку к традиционно проводимых в нашем саду тематическим мероприятиям «День защитников Отечества», а следом и «День победы», я провожу беседу-опрос</w:t>
      </w:r>
      <w:r w:rsidRPr="00381286">
        <w:rPr>
          <w:sz w:val="28"/>
          <w:szCs w:val="28"/>
        </w:rPr>
        <w:t xml:space="preserve"> детей старшего возраста, о этих праздниках, и зачастую, к сожалению у детей недостаточно знаний о событиях Великой Отечественной войны, о понятиях защитник Отечества, героизме и пр. Анализируя ситуацию, напрашивается вывод: патриотического воспитания детей в семье и во многих молодых семьях, вопросы воспитания патриотизма, гражданственности не считаются важными. И все что узнают ребята    остается в стенах детского сада.</w:t>
      </w:r>
      <w:r>
        <w:rPr>
          <w:sz w:val="28"/>
          <w:szCs w:val="28"/>
        </w:rPr>
        <w:t xml:space="preserve"> И как мы знаем перед нами ставится задача изменить эту ситуацию.</w:t>
      </w:r>
    </w:p>
    <w:p w:rsidR="004E43E4" w:rsidRPr="00381286" w:rsidRDefault="004E43E4" w:rsidP="004F74F2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1286">
        <w:rPr>
          <w:sz w:val="28"/>
          <w:szCs w:val="28"/>
        </w:rPr>
        <w:t xml:space="preserve"> Вот почему в последние годы я стараюсь активнее привлекать родителей к своей работе. Уже не первый год родители старших и подготовительных групп участвуют в мероприятиях и развлечениях посвященных 23 февраля и 9 мая, помогают  в подготовке пособий, костюмов и оформлении зала. </w:t>
      </w:r>
    </w:p>
    <w:p w:rsidR="004E43E4" w:rsidRDefault="004E43E4" w:rsidP="00BE6E7D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1286">
        <w:rPr>
          <w:sz w:val="28"/>
          <w:szCs w:val="28"/>
        </w:rPr>
        <w:t>Говоря о защитниках нашей Родины, нельзя оставлять без внимания и тему Великой Победы. Очень важно помнить историю своей Родины – особенно ее печальные и знаковые страницы. И нам взрослым необходимо детям рассказывать о Дне Победы в Великой Отечественной Войне, о героях войны, как ветеранах, так и о детях войны.</w:t>
      </w:r>
    </w:p>
    <w:p w:rsidR="004E43E4" w:rsidRPr="00381286" w:rsidRDefault="004E43E4" w:rsidP="00BE6E7D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4F4F4"/>
        </w:rPr>
      </w:pPr>
      <w:r w:rsidRPr="00381286">
        <w:rPr>
          <w:sz w:val="28"/>
          <w:szCs w:val="28"/>
        </w:rPr>
        <w:t xml:space="preserve"> В этом году 80</w:t>
      </w:r>
      <w:r>
        <w:rPr>
          <w:sz w:val="28"/>
          <w:szCs w:val="28"/>
        </w:rPr>
        <w:t>-той</w:t>
      </w:r>
      <w:r w:rsidRPr="00381286">
        <w:rPr>
          <w:sz w:val="28"/>
          <w:szCs w:val="28"/>
        </w:rPr>
        <w:t> </w:t>
      </w:r>
      <w:r w:rsidRPr="00381286">
        <w:rPr>
          <w:rStyle w:val="Strong"/>
          <w:b w:val="0"/>
          <w:sz w:val="28"/>
          <w:szCs w:val="28"/>
        </w:rPr>
        <w:t>годовщины победы</w:t>
      </w:r>
      <w:r w:rsidRPr="00381286">
        <w:rPr>
          <w:sz w:val="28"/>
          <w:szCs w:val="28"/>
        </w:rPr>
        <w:t> в Великой Отечественной войне,</w:t>
      </w:r>
      <w:r>
        <w:rPr>
          <w:sz w:val="28"/>
          <w:szCs w:val="28"/>
        </w:rPr>
        <w:t xml:space="preserve"> </w:t>
      </w:r>
      <w:r w:rsidRPr="00381286">
        <w:rPr>
          <w:sz w:val="28"/>
          <w:szCs w:val="28"/>
        </w:rPr>
        <w:t>в нашем детском саду мной был разработан и реализован проект «Этих дней не смолкнет слава»</w:t>
      </w:r>
      <w:r>
        <w:rPr>
          <w:sz w:val="28"/>
          <w:szCs w:val="28"/>
        </w:rPr>
        <w:t>.</w:t>
      </w:r>
    </w:p>
    <w:p w:rsidR="004E43E4" w:rsidRPr="00381286" w:rsidRDefault="004E43E4" w:rsidP="00BE6E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sz w:val="28"/>
          <w:szCs w:val="28"/>
        </w:rPr>
        <w:t>Цель </w:t>
      </w:r>
      <w:r w:rsidRPr="00381286">
        <w:rPr>
          <w:rFonts w:ascii="Times New Roman" w:hAnsi="Times New Roman"/>
          <w:bCs/>
          <w:sz w:val="28"/>
          <w:szCs w:val="28"/>
        </w:rPr>
        <w:t>проекта</w:t>
      </w:r>
      <w:r w:rsidRPr="00381286">
        <w:rPr>
          <w:rFonts w:ascii="Times New Roman" w:hAnsi="Times New Roman"/>
          <w:sz w:val="28"/>
          <w:szCs w:val="28"/>
        </w:rPr>
        <w:t xml:space="preserve">: Развитие у старших дошкольников гражданской позиции, патриотических чувств, любви к Родине на основе расширения представлений детей о Великой Отечественной войне,  расширить знания учащихся об участии детей в Великой Отечественной войне, их мужестве, стойкости, героизме </w:t>
      </w:r>
    </w:p>
    <w:p w:rsidR="004E43E4" w:rsidRPr="00381286" w:rsidRDefault="004E43E4" w:rsidP="00BE6E7D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81286">
        <w:rPr>
          <w:sz w:val="28"/>
          <w:szCs w:val="28"/>
        </w:rPr>
        <w:t>Одна из Задач:</w:t>
      </w:r>
    </w:p>
    <w:p w:rsidR="004E43E4" w:rsidRPr="00CF64D1" w:rsidRDefault="004E43E4" w:rsidP="003A6BE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-п</w:t>
      </w:r>
      <w:r w:rsidRPr="00CF64D1">
        <w:rPr>
          <w:sz w:val="28"/>
          <w:szCs w:val="28"/>
        </w:rPr>
        <w:t>ознакомиться с понятиями «Великая Отечественная война », «Пионеры-герои».</w:t>
      </w:r>
    </w:p>
    <w:p w:rsidR="004E43E4" w:rsidRPr="00CF64D1" w:rsidRDefault="004E43E4" w:rsidP="003A6BE5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CF64D1">
        <w:rPr>
          <w:rFonts w:ascii="Times New Roman" w:hAnsi="Times New Roman"/>
          <w:sz w:val="28"/>
          <w:szCs w:val="28"/>
        </w:rPr>
        <w:t xml:space="preserve"> - расширить знания учащихся об участии детей в Великой Отечественной войне, их мужестве, стойкости, героизме, воспитывать на их примере любовь к родному краю, своему народу; 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Была достигнута на </w:t>
      </w:r>
      <w:r w:rsidRPr="00381286">
        <w:rPr>
          <w:rFonts w:ascii="Times New Roman" w:hAnsi="Times New Roman"/>
          <w:sz w:val="28"/>
          <w:szCs w:val="28"/>
        </w:rPr>
        <w:t>интегрированно</w:t>
      </w:r>
      <w:r>
        <w:rPr>
          <w:rFonts w:ascii="Times New Roman" w:hAnsi="Times New Roman"/>
          <w:sz w:val="28"/>
          <w:szCs w:val="28"/>
        </w:rPr>
        <w:t>м занятии</w:t>
      </w:r>
      <w:r w:rsidRPr="00381286">
        <w:rPr>
          <w:rFonts w:ascii="Times New Roman" w:hAnsi="Times New Roman"/>
          <w:sz w:val="28"/>
          <w:szCs w:val="28"/>
        </w:rPr>
        <w:t xml:space="preserve"> по теме «Маленькие герои большой войны, посвящено пионерам-героям. На нем я </w:t>
      </w:r>
      <w:r>
        <w:rPr>
          <w:rFonts w:ascii="Times New Roman" w:hAnsi="Times New Roman"/>
          <w:sz w:val="28"/>
          <w:szCs w:val="28"/>
        </w:rPr>
        <w:t xml:space="preserve">познакомила </w:t>
      </w:r>
      <w:r w:rsidRPr="00381286">
        <w:rPr>
          <w:rFonts w:ascii="Times New Roman" w:hAnsi="Times New Roman"/>
          <w:sz w:val="28"/>
          <w:szCs w:val="28"/>
        </w:rPr>
        <w:t xml:space="preserve">детей старшего дошкольного возраста с пионерами - героями Великой Отечественной войны. 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подготовительном этапе  в </w:t>
      </w:r>
      <w:r w:rsidRPr="00381286">
        <w:rPr>
          <w:rFonts w:ascii="Times New Roman" w:hAnsi="Times New Roman"/>
          <w:sz w:val="28"/>
          <w:szCs w:val="28"/>
        </w:rPr>
        <w:t>музеи нас познакомили  с понятием «пионер» и атрибутами пионерской организации</w:t>
      </w:r>
      <w:r>
        <w:rPr>
          <w:rFonts w:ascii="Times New Roman" w:hAnsi="Times New Roman"/>
          <w:sz w:val="28"/>
          <w:szCs w:val="28"/>
        </w:rPr>
        <w:t>.</w:t>
      </w:r>
    </w:p>
    <w:p w:rsidR="004E43E4" w:rsidRPr="00381286" w:rsidRDefault="004E43E4" w:rsidP="00BE6E7D">
      <w:pPr>
        <w:spacing w:after="0" w:line="24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просмотрели мультимедийные </w:t>
      </w:r>
      <w:r w:rsidRPr="00381286">
        <w:rPr>
          <w:rFonts w:ascii="Times New Roman" w:hAnsi="Times New Roman"/>
          <w:sz w:val="28"/>
          <w:szCs w:val="28"/>
        </w:rPr>
        <w:t>презентации </w:t>
      </w:r>
      <w:r w:rsidRPr="00381286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«Дети - герои войны»</w:t>
      </w:r>
      <w:r>
        <w:rPr>
          <w:rFonts w:ascii="Times New Roman" w:hAnsi="Times New Roman"/>
          <w:sz w:val="28"/>
          <w:szCs w:val="28"/>
        </w:rPr>
        <w:t xml:space="preserve"> и</w:t>
      </w:r>
    </w:p>
    <w:p w:rsidR="004E43E4" w:rsidRDefault="004E43E4" w:rsidP="00BE6E7D">
      <w:pPr>
        <w:spacing w:after="0" w:line="24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381286">
        <w:rPr>
          <w:rFonts w:ascii="Times New Roman" w:hAnsi="Times New Roman"/>
          <w:bCs/>
          <w:iCs/>
          <w:sz w:val="28"/>
          <w:szCs w:val="28"/>
        </w:rPr>
        <w:t xml:space="preserve"> «Маленькие герои большой войны»</w:t>
      </w:r>
      <w:r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:rsidR="004E43E4" w:rsidRPr="00381286" w:rsidRDefault="004E43E4" w:rsidP="00BE6E7D">
      <w:pPr>
        <w:spacing w:after="0" w:line="24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Итог: альбом «Дети-герои»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81286">
        <w:rPr>
          <w:rFonts w:ascii="Times New Roman" w:hAnsi="Times New Roman"/>
          <w:bCs/>
          <w:iCs/>
          <w:sz w:val="28"/>
          <w:szCs w:val="28"/>
        </w:rPr>
        <w:t>Для реализации развивающих задач таких как: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color w:val="111111"/>
          <w:sz w:val="28"/>
          <w:szCs w:val="28"/>
        </w:rPr>
        <w:t xml:space="preserve">- Развивать любознательность, расширять кругозор. - Расширять запас слов, </w:t>
      </w:r>
      <w:r w:rsidRPr="00381286">
        <w:rPr>
          <w:rFonts w:ascii="Times New Roman" w:hAnsi="Times New Roman"/>
          <w:sz w:val="28"/>
          <w:szCs w:val="28"/>
        </w:rPr>
        <w:t>-развивать речь, мышление, поддерживать инициативу детей.</w:t>
      </w:r>
    </w:p>
    <w:p w:rsidR="004E43E4" w:rsidRPr="00381286" w:rsidRDefault="004E43E4" w:rsidP="00E762C5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</w:t>
      </w:r>
      <w:r w:rsidRPr="00381286">
        <w:rPr>
          <w:sz w:val="28"/>
          <w:szCs w:val="28"/>
        </w:rPr>
        <w:t xml:space="preserve">овместно с </w:t>
      </w:r>
      <w:r>
        <w:rPr>
          <w:sz w:val="28"/>
          <w:szCs w:val="28"/>
        </w:rPr>
        <w:t xml:space="preserve">воспитателями и родителями подобрали и заучили </w:t>
      </w:r>
      <w:r w:rsidRPr="00381286">
        <w:rPr>
          <w:sz w:val="28"/>
          <w:szCs w:val="28"/>
        </w:rPr>
        <w:t>стихотворений на военную тему.</w:t>
      </w:r>
      <w:r>
        <w:rPr>
          <w:sz w:val="28"/>
          <w:szCs w:val="28"/>
        </w:rPr>
        <w:t xml:space="preserve"> </w:t>
      </w:r>
      <w:r w:rsidRPr="00381286">
        <w:rPr>
          <w:sz w:val="28"/>
          <w:szCs w:val="28"/>
        </w:rPr>
        <w:t>Стихи о Великой Отечественной войне являются важной составляющей патриотического воспитания. Они рассказывают о подвигах и мужестве солдат, не жалевших себя в борьбе, и всегда находят эмоциональный отклик в сердцах детей.</w:t>
      </w:r>
    </w:p>
    <w:p w:rsidR="004E43E4" w:rsidRPr="00E762C5" w:rsidRDefault="004E43E4" w:rsidP="00E762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62C5">
        <w:rPr>
          <w:rFonts w:ascii="Times New Roman" w:hAnsi="Times New Roman"/>
          <w:sz w:val="28"/>
          <w:szCs w:val="28"/>
        </w:rPr>
        <w:t>Как итог мной  разработан и проведен конкурс чтецов среди воспитанников сада «Пришла весна – пришла Победа»</w:t>
      </w:r>
    </w:p>
    <w:p w:rsidR="004E43E4" w:rsidRDefault="004E43E4" w:rsidP="00E762C5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Конечно</w:t>
      </w:r>
      <w:r w:rsidRPr="00381286">
        <w:rPr>
          <w:sz w:val="28"/>
          <w:szCs w:val="28"/>
        </w:rPr>
        <w:t xml:space="preserve"> обязательно знакомлю детей с песнями тех времен. Провожу беседу, в которой пытаюсь донести, что </w:t>
      </w:r>
      <w:r w:rsidRPr="00381286">
        <w:rPr>
          <w:sz w:val="28"/>
          <w:szCs w:val="28"/>
          <w:shd w:val="clear" w:color="auto" w:fill="FFFFFF"/>
        </w:rPr>
        <w:t>вместе с солдатами на фронте и рабочими в тылу, в строй встала и военная песня. Обязательно слушаем песню – призыв «</w:t>
      </w:r>
      <w:r w:rsidRPr="00381286">
        <w:rPr>
          <w:bCs/>
          <w:sz w:val="28"/>
          <w:szCs w:val="28"/>
          <w:shd w:val="clear" w:color="auto" w:fill="FFFFFF"/>
        </w:rPr>
        <w:t>Священная война»,</w:t>
      </w:r>
      <w:r w:rsidRPr="00381286">
        <w:rPr>
          <w:sz w:val="28"/>
          <w:szCs w:val="28"/>
          <w:shd w:val="clear" w:color="auto" w:fill="FFFFFF"/>
        </w:rPr>
        <w:t xml:space="preserve"> ставшая своеобразным гимном защиты Отечества;</w:t>
      </w:r>
      <w:r>
        <w:rPr>
          <w:sz w:val="28"/>
          <w:szCs w:val="28"/>
          <w:shd w:val="clear" w:color="auto" w:fill="FFFFFF"/>
        </w:rPr>
        <w:t xml:space="preserve"> Прощание славянки, разучили попурри из песен военных лет </w:t>
      </w:r>
      <w:r w:rsidRPr="00381286">
        <w:rPr>
          <w:sz w:val="28"/>
          <w:szCs w:val="28"/>
          <w:shd w:val="clear" w:color="auto" w:fill="FFFFFF"/>
        </w:rPr>
        <w:t xml:space="preserve"> «Синий платочек», «В землянке» </w:t>
      </w:r>
      <w:r>
        <w:rPr>
          <w:sz w:val="28"/>
          <w:szCs w:val="28"/>
          <w:shd w:val="clear" w:color="auto" w:fill="FFFFFF"/>
        </w:rPr>
        <w:t xml:space="preserve">«День победы» и </w:t>
      </w:r>
      <w:r w:rsidRPr="00381286">
        <w:rPr>
          <w:sz w:val="28"/>
          <w:szCs w:val="28"/>
          <w:shd w:val="clear" w:color="auto" w:fill="FFFFFF"/>
        </w:rPr>
        <w:t xml:space="preserve"> другие. </w:t>
      </w:r>
    </w:p>
    <w:p w:rsidR="004E43E4" w:rsidRPr="00477627" w:rsidRDefault="004E43E4" w:rsidP="00C757F0">
      <w:pPr>
        <w:pStyle w:val="c0"/>
        <w:shd w:val="clear" w:color="auto" w:fill="FFFFFF"/>
        <w:spacing w:before="0" w:beforeAutospacing="0" w:after="0" w:afterAutospacing="0"/>
        <w:rPr>
          <w:spacing w:val="-15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песни</w:t>
      </w:r>
      <w:r w:rsidRPr="00381286">
        <w:rPr>
          <w:sz w:val="28"/>
          <w:szCs w:val="28"/>
        </w:rPr>
        <w:t> </w:t>
      </w:r>
      <w:r w:rsidRPr="00477627">
        <w:rPr>
          <w:spacing w:val="-15"/>
          <w:sz w:val="28"/>
          <w:szCs w:val="28"/>
          <w:shd w:val="clear" w:color="auto" w:fill="FFFFFF"/>
        </w:rPr>
        <w:t>"А мы совсем войны не знали!" Сл. О. Ивановой, муз. С. Гоноболева.</w:t>
      </w:r>
    </w:p>
    <w:p w:rsidR="004E43E4" w:rsidRDefault="004E43E4" w:rsidP="00C757F0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«Дедушка-герой», «У кремлевской стены».</w:t>
      </w:r>
    </w:p>
    <w:p w:rsidR="004E43E4" w:rsidRPr="00832A59" w:rsidRDefault="004E43E4" w:rsidP="00832A5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32A59">
        <w:rPr>
          <w:sz w:val="28"/>
          <w:szCs w:val="28"/>
        </w:rPr>
        <w:t xml:space="preserve">Поставлен  мини спектакль </w:t>
      </w:r>
      <w:r>
        <w:rPr>
          <w:sz w:val="28"/>
          <w:szCs w:val="28"/>
        </w:rPr>
        <w:t xml:space="preserve">с элементами русского фольклора </w:t>
      </w:r>
      <w:r w:rsidRPr="00832A59">
        <w:rPr>
          <w:sz w:val="28"/>
          <w:szCs w:val="28"/>
        </w:rPr>
        <w:t>«Сказка о 5-ти сынах-молодых соколах» автор Елена</w:t>
      </w:r>
      <w:r>
        <w:rPr>
          <w:sz w:val="28"/>
          <w:szCs w:val="28"/>
        </w:rPr>
        <w:t xml:space="preserve"> Благина. Р</w:t>
      </w:r>
      <w:r w:rsidRPr="00832A59">
        <w:rPr>
          <w:sz w:val="28"/>
          <w:szCs w:val="28"/>
        </w:rPr>
        <w:t>ебята выступали перед детьми других групп, а также эта постановка легла в основу сценария музыкально-театрализованной программы ко Дню Победы для родителей.</w:t>
      </w:r>
    </w:p>
    <w:p w:rsidR="004E43E4" w:rsidRPr="00832A59" w:rsidRDefault="004E43E4" w:rsidP="005813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2A59">
        <w:rPr>
          <w:rFonts w:ascii="Times New Roman" w:hAnsi="Times New Roman"/>
          <w:sz w:val="28"/>
          <w:szCs w:val="28"/>
        </w:rPr>
        <w:t>Были поставлены танцевальные композиции на песню «Синий платочек», «Закаты алые».</w:t>
      </w:r>
    </w:p>
    <w:p w:rsidR="004E43E4" w:rsidRPr="00C757F0" w:rsidRDefault="004E43E4" w:rsidP="00C757F0">
      <w:pPr>
        <w:pStyle w:val="c0"/>
        <w:shd w:val="clear" w:color="auto" w:fill="FFFFFF"/>
        <w:spacing w:before="0" w:beforeAutospacing="0" w:after="0" w:afterAutospacing="0"/>
        <w:rPr>
          <w:color w:val="D12052"/>
          <w:spacing w:val="-15"/>
          <w:sz w:val="28"/>
          <w:szCs w:val="28"/>
          <w:shd w:val="clear" w:color="auto" w:fill="FFFFFF"/>
        </w:rPr>
      </w:pPr>
      <w:r w:rsidRPr="00381286">
        <w:rPr>
          <w:sz w:val="28"/>
          <w:szCs w:val="28"/>
        </w:rPr>
        <w:t>Детям очень нравится такая форма работы, как инсценированные песни и такая работа была проведена песни «Калина»</w:t>
      </w:r>
      <w:r>
        <w:rPr>
          <w:sz w:val="28"/>
          <w:szCs w:val="28"/>
        </w:rPr>
        <w:t xml:space="preserve"> </w:t>
      </w:r>
      <w:r w:rsidRPr="00C757F0">
        <w:rPr>
          <w:bCs/>
          <w:iCs/>
          <w:color w:val="000000"/>
          <w:sz w:val="28"/>
          <w:szCs w:val="28"/>
          <w:shd w:val="clear" w:color="auto" w:fill="FFFFFF"/>
        </w:rPr>
        <w:t>Сл.:</w:t>
      </w:r>
      <w:r w:rsidRPr="00C757F0">
        <w:rPr>
          <w:color w:val="000000"/>
          <w:sz w:val="28"/>
          <w:szCs w:val="28"/>
          <w:shd w:val="clear" w:color="auto" w:fill="FFFFFF"/>
        </w:rPr>
        <w:t> П.Черняев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C757F0">
        <w:rPr>
          <w:bCs/>
          <w:iCs/>
          <w:color w:val="000000"/>
          <w:sz w:val="28"/>
          <w:szCs w:val="28"/>
          <w:shd w:val="clear" w:color="auto" w:fill="FFFFFF"/>
        </w:rPr>
        <w:t>Муз.</w:t>
      </w:r>
      <w:r w:rsidRPr="00C757F0">
        <w:rPr>
          <w:color w:val="000000"/>
          <w:sz w:val="28"/>
          <w:szCs w:val="28"/>
          <w:shd w:val="clear" w:color="auto" w:fill="FFFFFF"/>
        </w:rPr>
        <w:t>О.Морозов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 задачи :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sz w:val="28"/>
          <w:szCs w:val="28"/>
        </w:rPr>
        <w:t>Воспитывать уважительное отношение к истории нашей страны, к ветеранам, людям военных профессий, как к защитникам семьи, народа, страны;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sz w:val="28"/>
          <w:szCs w:val="28"/>
        </w:rPr>
        <w:t xml:space="preserve"> -Воспитывать нравственные качества: дружбу, самостоятельность, патриотизм, знать и любить героев своей семьи</w:t>
      </w:r>
    </w:p>
    <w:p w:rsidR="004E43E4" w:rsidRPr="0058132C" w:rsidRDefault="004E43E4" w:rsidP="00BE6E7D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381286">
        <w:rPr>
          <w:rFonts w:ascii="Times New Roman" w:hAnsi="Times New Roman"/>
          <w:color w:val="111111"/>
          <w:sz w:val="28"/>
          <w:szCs w:val="28"/>
        </w:rPr>
        <w:t>- Наладить взаимодействие с родителями в </w:t>
      </w:r>
      <w:r w:rsidRPr="00381286">
        <w:rPr>
          <w:rFonts w:ascii="Times New Roman" w:hAnsi="Times New Roman"/>
          <w:bCs/>
          <w:color w:val="111111"/>
          <w:sz w:val="28"/>
          <w:szCs w:val="28"/>
        </w:rPr>
        <w:t>воспитании</w:t>
      </w:r>
      <w:r w:rsidRPr="00381286">
        <w:rPr>
          <w:rFonts w:ascii="Times New Roman" w:hAnsi="Times New Roman"/>
          <w:color w:val="111111"/>
          <w:sz w:val="28"/>
          <w:szCs w:val="28"/>
        </w:rPr>
        <w:t> у дошкольников патриотических чувств, через художественную литературу, театральную деятельность, средствами музыкального и художественно-эстетического </w:t>
      </w:r>
      <w:r w:rsidRPr="00381286">
        <w:rPr>
          <w:rFonts w:ascii="Times New Roman" w:hAnsi="Times New Roman"/>
          <w:bCs/>
          <w:color w:val="111111"/>
          <w:sz w:val="28"/>
          <w:szCs w:val="28"/>
        </w:rPr>
        <w:t>воспитания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sz w:val="28"/>
          <w:szCs w:val="28"/>
        </w:rPr>
        <w:t>Эти задачи  реализовывались и при помощи наших  родителей. Они активно участвовали в подготовке 23 февраля.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286">
        <w:rPr>
          <w:rFonts w:ascii="Times New Roman" w:hAnsi="Times New Roman"/>
          <w:sz w:val="28"/>
          <w:szCs w:val="28"/>
        </w:rPr>
        <w:t>(фотографии пап)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sz w:val="28"/>
          <w:szCs w:val="28"/>
        </w:rPr>
        <w:t>Собирались портреты для организации бессмертного полка, костюмов для своих детей.</w:t>
      </w:r>
    </w:p>
    <w:p w:rsidR="004E43E4" w:rsidRPr="00381286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sz w:val="28"/>
          <w:szCs w:val="28"/>
        </w:rPr>
        <w:t>В итоге для своих родителей дети показали</w:t>
      </w:r>
    </w:p>
    <w:p w:rsidR="004E43E4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286">
        <w:rPr>
          <w:rFonts w:ascii="Times New Roman" w:hAnsi="Times New Roman"/>
          <w:sz w:val="28"/>
          <w:szCs w:val="28"/>
        </w:rPr>
        <w:t xml:space="preserve">- Музыкально-театрализованную программу ко Дню Победы. </w:t>
      </w:r>
    </w:p>
    <w:p w:rsidR="004E43E4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</w:t>
      </w:r>
      <w:r w:rsidRPr="00381286">
        <w:rPr>
          <w:rFonts w:ascii="Times New Roman" w:hAnsi="Times New Roman"/>
          <w:sz w:val="28"/>
          <w:szCs w:val="28"/>
        </w:rPr>
        <w:t>озлож</w:t>
      </w:r>
      <w:r>
        <w:rPr>
          <w:rFonts w:ascii="Times New Roman" w:hAnsi="Times New Roman"/>
          <w:sz w:val="28"/>
          <w:szCs w:val="28"/>
        </w:rPr>
        <w:t>или</w:t>
      </w:r>
      <w:r w:rsidRPr="00381286">
        <w:rPr>
          <w:rFonts w:ascii="Times New Roman" w:hAnsi="Times New Roman"/>
          <w:sz w:val="28"/>
          <w:szCs w:val="28"/>
        </w:rPr>
        <w:t xml:space="preserve"> цвет</w:t>
      </w:r>
      <w:r>
        <w:rPr>
          <w:rFonts w:ascii="Times New Roman" w:hAnsi="Times New Roman"/>
          <w:sz w:val="28"/>
          <w:szCs w:val="28"/>
        </w:rPr>
        <w:t>ы</w:t>
      </w:r>
      <w:r w:rsidRPr="00381286">
        <w:rPr>
          <w:rFonts w:ascii="Times New Roman" w:hAnsi="Times New Roman"/>
          <w:sz w:val="28"/>
          <w:szCs w:val="28"/>
        </w:rPr>
        <w:t xml:space="preserve"> в сквере Победы.</w:t>
      </w:r>
    </w:p>
    <w:p w:rsidR="004E43E4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-Большим  итогом работы при участии подготовительных групп, воспитателей проведен</w:t>
      </w:r>
      <w:r w:rsidRPr="00381286">
        <w:rPr>
          <w:rFonts w:ascii="Times New Roman" w:hAnsi="Times New Roman"/>
          <w:sz w:val="28"/>
          <w:szCs w:val="28"/>
        </w:rPr>
        <w:t xml:space="preserve"> большой концерт «Вспомним героев своих»</w:t>
      </w:r>
      <w:r>
        <w:rPr>
          <w:rFonts w:ascii="Times New Roman" w:hAnsi="Times New Roman"/>
          <w:sz w:val="28"/>
          <w:szCs w:val="28"/>
        </w:rPr>
        <w:t>.</w:t>
      </w:r>
    </w:p>
    <w:p w:rsidR="004E43E4" w:rsidRDefault="004E43E4" w:rsidP="00BE6E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Гостями и участниками были ветераны из «Союза пенсионеров России ЕАО»</w:t>
      </w:r>
    </w:p>
    <w:p w:rsidR="004E43E4" w:rsidRPr="00C35ED7" w:rsidRDefault="004E43E4" w:rsidP="00C35E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ОГБУ «Центра социального обслуживания ЕАО».</w:t>
      </w:r>
    </w:p>
    <w:p w:rsidR="004E43E4" w:rsidRPr="00EA7676" w:rsidRDefault="004E43E4" w:rsidP="00EA7676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A7676">
        <w:rPr>
          <w:sz w:val="28"/>
          <w:szCs w:val="28"/>
        </w:rPr>
        <w:t>Память о Великой Отечественной войне, ставшей для нашего поколения уже далекой историей, - это не только хроника, летопись и дневники, но это её исторические уроки. Я считаю нашим долгом передать эстафету памяти, показать старшим дошкольникам величие и самоотверженность подвига советских людей, завоевавших Победу. Эту задачу необходимо решать в тесном взаимодействии с родителями воспитанников, с учреждениями дополнительного образования, социумом. В ходе совместной работы надеюсь, помочь детям стать добрыми, коммуникативными, толерантными, ответственными, настоящими гражданами, </w:t>
      </w:r>
      <w:r w:rsidRPr="00EA7676">
        <w:rPr>
          <w:rStyle w:val="Strong"/>
          <w:b w:val="0"/>
          <w:sz w:val="28"/>
          <w:szCs w:val="28"/>
        </w:rPr>
        <w:t>патриотами своей Родины</w:t>
      </w:r>
      <w:r w:rsidRPr="00EA7676">
        <w:rPr>
          <w:sz w:val="28"/>
          <w:szCs w:val="28"/>
        </w:rPr>
        <w:t>.</w:t>
      </w:r>
    </w:p>
    <w:p w:rsidR="004E43E4" w:rsidRPr="00EA7676" w:rsidRDefault="004E43E4" w:rsidP="00EA76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7676">
        <w:rPr>
          <w:rFonts w:ascii="Times New Roman" w:hAnsi="Times New Roman"/>
          <w:sz w:val="28"/>
          <w:szCs w:val="28"/>
        </w:rPr>
        <w:t>Планирую и в дальнейшем использовать в работе инновационные технологии, новые формы, эффективные методы и способы, направленные на формирование основ гражданско-патриотического воспитания дошкольников, продолжить работу в создании условия для педагогических ситуаций, обеспечивающих активное участие детей и их родителей в воспитательном и образовательном процессе.</w:t>
      </w:r>
    </w:p>
    <w:sectPr w:rsidR="004E43E4" w:rsidRPr="00EA7676" w:rsidSect="00CB2887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3E4" w:rsidRDefault="004E43E4">
      <w:r>
        <w:separator/>
      </w:r>
    </w:p>
  </w:endnote>
  <w:endnote w:type="continuationSeparator" w:id="1">
    <w:p w:rsidR="004E43E4" w:rsidRDefault="004E4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E4" w:rsidRDefault="004E43E4" w:rsidP="00D043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43E4" w:rsidRDefault="004E43E4" w:rsidP="00972D2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E4" w:rsidRDefault="004E43E4" w:rsidP="00D043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E43E4" w:rsidRDefault="004E43E4" w:rsidP="00972D2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3E4" w:rsidRDefault="004E43E4">
      <w:r>
        <w:separator/>
      </w:r>
    </w:p>
  </w:footnote>
  <w:footnote w:type="continuationSeparator" w:id="1">
    <w:p w:rsidR="004E43E4" w:rsidRDefault="004E43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F3E6D"/>
    <w:multiLevelType w:val="multilevel"/>
    <w:tmpl w:val="1684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7833"/>
    <w:rsid w:val="00004694"/>
    <w:rsid w:val="0000477F"/>
    <w:rsid w:val="00004A1B"/>
    <w:rsid w:val="00005D0C"/>
    <w:rsid w:val="000070DD"/>
    <w:rsid w:val="00007789"/>
    <w:rsid w:val="000113CB"/>
    <w:rsid w:val="0001194D"/>
    <w:rsid w:val="00015A0F"/>
    <w:rsid w:val="00016BE3"/>
    <w:rsid w:val="000175E1"/>
    <w:rsid w:val="00021A7E"/>
    <w:rsid w:val="00025FDE"/>
    <w:rsid w:val="000309E7"/>
    <w:rsid w:val="00030F40"/>
    <w:rsid w:val="00032E9E"/>
    <w:rsid w:val="000330E7"/>
    <w:rsid w:val="000356E0"/>
    <w:rsid w:val="0003710D"/>
    <w:rsid w:val="00037126"/>
    <w:rsid w:val="00040265"/>
    <w:rsid w:val="000403EA"/>
    <w:rsid w:val="000408C1"/>
    <w:rsid w:val="000414B5"/>
    <w:rsid w:val="00042B34"/>
    <w:rsid w:val="000432DD"/>
    <w:rsid w:val="000437CC"/>
    <w:rsid w:val="00045D4B"/>
    <w:rsid w:val="0005187F"/>
    <w:rsid w:val="00056B00"/>
    <w:rsid w:val="00056E39"/>
    <w:rsid w:val="000600BC"/>
    <w:rsid w:val="0006190A"/>
    <w:rsid w:val="0006337A"/>
    <w:rsid w:val="00063BE9"/>
    <w:rsid w:val="00064155"/>
    <w:rsid w:val="00064507"/>
    <w:rsid w:val="00064A69"/>
    <w:rsid w:val="00064E5A"/>
    <w:rsid w:val="00065298"/>
    <w:rsid w:val="00072034"/>
    <w:rsid w:val="000724EF"/>
    <w:rsid w:val="00073257"/>
    <w:rsid w:val="000739DE"/>
    <w:rsid w:val="00074B7B"/>
    <w:rsid w:val="00076A63"/>
    <w:rsid w:val="00076C14"/>
    <w:rsid w:val="000828C8"/>
    <w:rsid w:val="00090976"/>
    <w:rsid w:val="00092354"/>
    <w:rsid w:val="00092AEF"/>
    <w:rsid w:val="00092D37"/>
    <w:rsid w:val="00097F55"/>
    <w:rsid w:val="000A0035"/>
    <w:rsid w:val="000A05A5"/>
    <w:rsid w:val="000A2890"/>
    <w:rsid w:val="000A2E7B"/>
    <w:rsid w:val="000A2F45"/>
    <w:rsid w:val="000A4DCC"/>
    <w:rsid w:val="000A5825"/>
    <w:rsid w:val="000A5C11"/>
    <w:rsid w:val="000A5F3E"/>
    <w:rsid w:val="000A74FB"/>
    <w:rsid w:val="000A7C31"/>
    <w:rsid w:val="000B15FE"/>
    <w:rsid w:val="000B2C96"/>
    <w:rsid w:val="000B3EB9"/>
    <w:rsid w:val="000B5B71"/>
    <w:rsid w:val="000B7792"/>
    <w:rsid w:val="000C408A"/>
    <w:rsid w:val="000C4DFB"/>
    <w:rsid w:val="000C50A3"/>
    <w:rsid w:val="000C59A1"/>
    <w:rsid w:val="000C5BA4"/>
    <w:rsid w:val="000C63A6"/>
    <w:rsid w:val="000C7380"/>
    <w:rsid w:val="000C7897"/>
    <w:rsid w:val="000D18A5"/>
    <w:rsid w:val="000D1C57"/>
    <w:rsid w:val="000D5269"/>
    <w:rsid w:val="000D5AEF"/>
    <w:rsid w:val="000D6372"/>
    <w:rsid w:val="000D63F2"/>
    <w:rsid w:val="000E0781"/>
    <w:rsid w:val="000E2685"/>
    <w:rsid w:val="000E3A83"/>
    <w:rsid w:val="000E610D"/>
    <w:rsid w:val="000E61C4"/>
    <w:rsid w:val="000F0FFD"/>
    <w:rsid w:val="000F2EBC"/>
    <w:rsid w:val="000F3746"/>
    <w:rsid w:val="000F5192"/>
    <w:rsid w:val="000F52AB"/>
    <w:rsid w:val="000F5B53"/>
    <w:rsid w:val="000F7CC6"/>
    <w:rsid w:val="00100D2C"/>
    <w:rsid w:val="001010C3"/>
    <w:rsid w:val="00101754"/>
    <w:rsid w:val="00101B94"/>
    <w:rsid w:val="00102E67"/>
    <w:rsid w:val="001030BC"/>
    <w:rsid w:val="00103DCA"/>
    <w:rsid w:val="00104811"/>
    <w:rsid w:val="001054DE"/>
    <w:rsid w:val="00105782"/>
    <w:rsid w:val="001057B1"/>
    <w:rsid w:val="00105F3E"/>
    <w:rsid w:val="0010629A"/>
    <w:rsid w:val="00106930"/>
    <w:rsid w:val="001069A2"/>
    <w:rsid w:val="00106D07"/>
    <w:rsid w:val="00111896"/>
    <w:rsid w:val="0011351F"/>
    <w:rsid w:val="00113E0D"/>
    <w:rsid w:val="00116133"/>
    <w:rsid w:val="001168D1"/>
    <w:rsid w:val="00116B64"/>
    <w:rsid w:val="00120E6B"/>
    <w:rsid w:val="0012143A"/>
    <w:rsid w:val="00122510"/>
    <w:rsid w:val="00125B27"/>
    <w:rsid w:val="00125C8B"/>
    <w:rsid w:val="00125CA3"/>
    <w:rsid w:val="00125D4F"/>
    <w:rsid w:val="001263AA"/>
    <w:rsid w:val="00127CCA"/>
    <w:rsid w:val="00131889"/>
    <w:rsid w:val="00135BDB"/>
    <w:rsid w:val="001366C7"/>
    <w:rsid w:val="00141C01"/>
    <w:rsid w:val="0014239B"/>
    <w:rsid w:val="001439F7"/>
    <w:rsid w:val="00144EB6"/>
    <w:rsid w:val="00146F8C"/>
    <w:rsid w:val="00147C3B"/>
    <w:rsid w:val="00151F9A"/>
    <w:rsid w:val="00155123"/>
    <w:rsid w:val="00155D8C"/>
    <w:rsid w:val="001578CE"/>
    <w:rsid w:val="0016069F"/>
    <w:rsid w:val="001613CE"/>
    <w:rsid w:val="00161BEE"/>
    <w:rsid w:val="00162F2A"/>
    <w:rsid w:val="00165AA6"/>
    <w:rsid w:val="00166175"/>
    <w:rsid w:val="00171BA7"/>
    <w:rsid w:val="00173358"/>
    <w:rsid w:val="00174FAE"/>
    <w:rsid w:val="001756D0"/>
    <w:rsid w:val="00175E88"/>
    <w:rsid w:val="0017699C"/>
    <w:rsid w:val="00183533"/>
    <w:rsid w:val="00186268"/>
    <w:rsid w:val="00186431"/>
    <w:rsid w:val="0019020F"/>
    <w:rsid w:val="0019085C"/>
    <w:rsid w:val="00190DCF"/>
    <w:rsid w:val="0019327A"/>
    <w:rsid w:val="00195E14"/>
    <w:rsid w:val="0019742B"/>
    <w:rsid w:val="001A18CD"/>
    <w:rsid w:val="001A3BE2"/>
    <w:rsid w:val="001A4759"/>
    <w:rsid w:val="001A5205"/>
    <w:rsid w:val="001A733C"/>
    <w:rsid w:val="001B1326"/>
    <w:rsid w:val="001B2CA2"/>
    <w:rsid w:val="001B336E"/>
    <w:rsid w:val="001B36E6"/>
    <w:rsid w:val="001B3A01"/>
    <w:rsid w:val="001B3D7E"/>
    <w:rsid w:val="001C102F"/>
    <w:rsid w:val="001C3B4A"/>
    <w:rsid w:val="001D3D43"/>
    <w:rsid w:val="001D5A0C"/>
    <w:rsid w:val="001D5A2C"/>
    <w:rsid w:val="001D6029"/>
    <w:rsid w:val="001E00A8"/>
    <w:rsid w:val="001E1557"/>
    <w:rsid w:val="001E5913"/>
    <w:rsid w:val="001E5BED"/>
    <w:rsid w:val="001E6922"/>
    <w:rsid w:val="001E6CC7"/>
    <w:rsid w:val="001E6FF5"/>
    <w:rsid w:val="001F113F"/>
    <w:rsid w:val="001F20CD"/>
    <w:rsid w:val="001F2BF7"/>
    <w:rsid w:val="001F5418"/>
    <w:rsid w:val="001F5626"/>
    <w:rsid w:val="001F64E0"/>
    <w:rsid w:val="002020E2"/>
    <w:rsid w:val="00205114"/>
    <w:rsid w:val="00206C57"/>
    <w:rsid w:val="00206EE2"/>
    <w:rsid w:val="002076AE"/>
    <w:rsid w:val="00210A56"/>
    <w:rsid w:val="00210DB5"/>
    <w:rsid w:val="002119A6"/>
    <w:rsid w:val="002120DC"/>
    <w:rsid w:val="00216E8E"/>
    <w:rsid w:val="00222F94"/>
    <w:rsid w:val="002250C9"/>
    <w:rsid w:val="002267A0"/>
    <w:rsid w:val="002269D4"/>
    <w:rsid w:val="00226A55"/>
    <w:rsid w:val="00226E70"/>
    <w:rsid w:val="0022785D"/>
    <w:rsid w:val="00230993"/>
    <w:rsid w:val="002342A5"/>
    <w:rsid w:val="00235F08"/>
    <w:rsid w:val="002429BD"/>
    <w:rsid w:val="00242DC3"/>
    <w:rsid w:val="00244586"/>
    <w:rsid w:val="002452D7"/>
    <w:rsid w:val="002466A7"/>
    <w:rsid w:val="00247833"/>
    <w:rsid w:val="00251FE8"/>
    <w:rsid w:val="00253246"/>
    <w:rsid w:val="0025330B"/>
    <w:rsid w:val="00253D1D"/>
    <w:rsid w:val="00256661"/>
    <w:rsid w:val="00257049"/>
    <w:rsid w:val="00262431"/>
    <w:rsid w:val="002627FA"/>
    <w:rsid w:val="00264D60"/>
    <w:rsid w:val="0026661C"/>
    <w:rsid w:val="00266945"/>
    <w:rsid w:val="00267A4A"/>
    <w:rsid w:val="00271409"/>
    <w:rsid w:val="00273333"/>
    <w:rsid w:val="0027446E"/>
    <w:rsid w:val="002752AE"/>
    <w:rsid w:val="0027678A"/>
    <w:rsid w:val="00277000"/>
    <w:rsid w:val="00280D3F"/>
    <w:rsid w:val="00281824"/>
    <w:rsid w:val="002822E7"/>
    <w:rsid w:val="00285CE7"/>
    <w:rsid w:val="00285EC8"/>
    <w:rsid w:val="002872EB"/>
    <w:rsid w:val="00291703"/>
    <w:rsid w:val="00292CE0"/>
    <w:rsid w:val="00293143"/>
    <w:rsid w:val="00293176"/>
    <w:rsid w:val="002934DC"/>
    <w:rsid w:val="00293707"/>
    <w:rsid w:val="00294BB4"/>
    <w:rsid w:val="002951CF"/>
    <w:rsid w:val="0029563D"/>
    <w:rsid w:val="00295AA7"/>
    <w:rsid w:val="00295F8C"/>
    <w:rsid w:val="0029742A"/>
    <w:rsid w:val="00297DC7"/>
    <w:rsid w:val="002A07F8"/>
    <w:rsid w:val="002A23D4"/>
    <w:rsid w:val="002A5F0C"/>
    <w:rsid w:val="002A7C7B"/>
    <w:rsid w:val="002B1653"/>
    <w:rsid w:val="002B1874"/>
    <w:rsid w:val="002B28CB"/>
    <w:rsid w:val="002B3488"/>
    <w:rsid w:val="002B3D8A"/>
    <w:rsid w:val="002B4462"/>
    <w:rsid w:val="002B6E7E"/>
    <w:rsid w:val="002C1824"/>
    <w:rsid w:val="002C469C"/>
    <w:rsid w:val="002C56DC"/>
    <w:rsid w:val="002C58B6"/>
    <w:rsid w:val="002C6FCC"/>
    <w:rsid w:val="002C7A1A"/>
    <w:rsid w:val="002C7A45"/>
    <w:rsid w:val="002D2021"/>
    <w:rsid w:val="002D2A44"/>
    <w:rsid w:val="002D3BC6"/>
    <w:rsid w:val="002D51FC"/>
    <w:rsid w:val="002D5476"/>
    <w:rsid w:val="002D6316"/>
    <w:rsid w:val="002D6BA4"/>
    <w:rsid w:val="002D74BB"/>
    <w:rsid w:val="002D78B8"/>
    <w:rsid w:val="002E0BE3"/>
    <w:rsid w:val="002E0DDE"/>
    <w:rsid w:val="002E118C"/>
    <w:rsid w:val="002E1E47"/>
    <w:rsid w:val="002E638C"/>
    <w:rsid w:val="002F0147"/>
    <w:rsid w:val="002F051C"/>
    <w:rsid w:val="002F2BE2"/>
    <w:rsid w:val="002F351B"/>
    <w:rsid w:val="002F612E"/>
    <w:rsid w:val="002F6869"/>
    <w:rsid w:val="00300BD2"/>
    <w:rsid w:val="003011DE"/>
    <w:rsid w:val="00302718"/>
    <w:rsid w:val="00302ABC"/>
    <w:rsid w:val="00304757"/>
    <w:rsid w:val="00306C2C"/>
    <w:rsid w:val="003102CF"/>
    <w:rsid w:val="00310B30"/>
    <w:rsid w:val="00313E40"/>
    <w:rsid w:val="00314A63"/>
    <w:rsid w:val="0031516E"/>
    <w:rsid w:val="003159E8"/>
    <w:rsid w:val="0031664D"/>
    <w:rsid w:val="00316CE0"/>
    <w:rsid w:val="00320E20"/>
    <w:rsid w:val="00320FB5"/>
    <w:rsid w:val="00321FBE"/>
    <w:rsid w:val="00322108"/>
    <w:rsid w:val="003223C5"/>
    <w:rsid w:val="003226A2"/>
    <w:rsid w:val="00326BC4"/>
    <w:rsid w:val="00326ECA"/>
    <w:rsid w:val="00330D77"/>
    <w:rsid w:val="0033324A"/>
    <w:rsid w:val="003343FF"/>
    <w:rsid w:val="0033454A"/>
    <w:rsid w:val="00335EA1"/>
    <w:rsid w:val="0033775D"/>
    <w:rsid w:val="00337CDB"/>
    <w:rsid w:val="00341BBE"/>
    <w:rsid w:val="00344AFB"/>
    <w:rsid w:val="00346099"/>
    <w:rsid w:val="00346116"/>
    <w:rsid w:val="00346DCF"/>
    <w:rsid w:val="0035009C"/>
    <w:rsid w:val="003508B1"/>
    <w:rsid w:val="003521C5"/>
    <w:rsid w:val="003528CC"/>
    <w:rsid w:val="00353C2E"/>
    <w:rsid w:val="003553C3"/>
    <w:rsid w:val="00356316"/>
    <w:rsid w:val="00356AA9"/>
    <w:rsid w:val="00356C6F"/>
    <w:rsid w:val="00357183"/>
    <w:rsid w:val="0035734C"/>
    <w:rsid w:val="003578B8"/>
    <w:rsid w:val="00357B5E"/>
    <w:rsid w:val="0036052B"/>
    <w:rsid w:val="00364D66"/>
    <w:rsid w:val="00364E4D"/>
    <w:rsid w:val="00364E7D"/>
    <w:rsid w:val="00364E98"/>
    <w:rsid w:val="0037243D"/>
    <w:rsid w:val="00373179"/>
    <w:rsid w:val="00374C80"/>
    <w:rsid w:val="00374E89"/>
    <w:rsid w:val="003756E3"/>
    <w:rsid w:val="00376130"/>
    <w:rsid w:val="00377B02"/>
    <w:rsid w:val="00380A95"/>
    <w:rsid w:val="00380E3F"/>
    <w:rsid w:val="00381286"/>
    <w:rsid w:val="003833E6"/>
    <w:rsid w:val="003851D0"/>
    <w:rsid w:val="00385CDE"/>
    <w:rsid w:val="00386126"/>
    <w:rsid w:val="0038689F"/>
    <w:rsid w:val="00386D8A"/>
    <w:rsid w:val="00391BE5"/>
    <w:rsid w:val="00393EBA"/>
    <w:rsid w:val="00395031"/>
    <w:rsid w:val="003967FD"/>
    <w:rsid w:val="00397BF5"/>
    <w:rsid w:val="003A0B44"/>
    <w:rsid w:val="003A59BB"/>
    <w:rsid w:val="003A6BE5"/>
    <w:rsid w:val="003B0DB7"/>
    <w:rsid w:val="003B3726"/>
    <w:rsid w:val="003B5132"/>
    <w:rsid w:val="003B7ACB"/>
    <w:rsid w:val="003C0515"/>
    <w:rsid w:val="003C0B90"/>
    <w:rsid w:val="003C112E"/>
    <w:rsid w:val="003C1785"/>
    <w:rsid w:val="003C198C"/>
    <w:rsid w:val="003C2E24"/>
    <w:rsid w:val="003C30B2"/>
    <w:rsid w:val="003C3A8F"/>
    <w:rsid w:val="003C4218"/>
    <w:rsid w:val="003C6592"/>
    <w:rsid w:val="003C6934"/>
    <w:rsid w:val="003C6A18"/>
    <w:rsid w:val="003D23FA"/>
    <w:rsid w:val="003D266D"/>
    <w:rsid w:val="003D2C31"/>
    <w:rsid w:val="003D3282"/>
    <w:rsid w:val="003D6854"/>
    <w:rsid w:val="003D6BEF"/>
    <w:rsid w:val="003D7314"/>
    <w:rsid w:val="003D7688"/>
    <w:rsid w:val="003D784C"/>
    <w:rsid w:val="003E08AB"/>
    <w:rsid w:val="003E1F92"/>
    <w:rsid w:val="003E2E83"/>
    <w:rsid w:val="003E4189"/>
    <w:rsid w:val="003E4F4E"/>
    <w:rsid w:val="003E528D"/>
    <w:rsid w:val="003E72EB"/>
    <w:rsid w:val="003F150D"/>
    <w:rsid w:val="003F3894"/>
    <w:rsid w:val="003F4FDC"/>
    <w:rsid w:val="0040142D"/>
    <w:rsid w:val="0040287F"/>
    <w:rsid w:val="004038D8"/>
    <w:rsid w:val="0040413F"/>
    <w:rsid w:val="00405DD8"/>
    <w:rsid w:val="00406583"/>
    <w:rsid w:val="004066CB"/>
    <w:rsid w:val="00411348"/>
    <w:rsid w:val="004121E6"/>
    <w:rsid w:val="00414FC7"/>
    <w:rsid w:val="00415B99"/>
    <w:rsid w:val="00416E03"/>
    <w:rsid w:val="00417190"/>
    <w:rsid w:val="00420108"/>
    <w:rsid w:val="00421108"/>
    <w:rsid w:val="004212A1"/>
    <w:rsid w:val="00421E3A"/>
    <w:rsid w:val="004231C6"/>
    <w:rsid w:val="00423D56"/>
    <w:rsid w:val="00424A42"/>
    <w:rsid w:val="00424B8C"/>
    <w:rsid w:val="00424F5F"/>
    <w:rsid w:val="004307FE"/>
    <w:rsid w:val="00430CC4"/>
    <w:rsid w:val="00431D42"/>
    <w:rsid w:val="00432DEA"/>
    <w:rsid w:val="00432E26"/>
    <w:rsid w:val="00433AC3"/>
    <w:rsid w:val="004345AF"/>
    <w:rsid w:val="00435BAD"/>
    <w:rsid w:val="00435F6A"/>
    <w:rsid w:val="0044114F"/>
    <w:rsid w:val="00441385"/>
    <w:rsid w:val="0044175C"/>
    <w:rsid w:val="00444A72"/>
    <w:rsid w:val="00445DAA"/>
    <w:rsid w:val="004460F9"/>
    <w:rsid w:val="00446993"/>
    <w:rsid w:val="0045736A"/>
    <w:rsid w:val="004611E7"/>
    <w:rsid w:val="00462059"/>
    <w:rsid w:val="004653A8"/>
    <w:rsid w:val="004658FB"/>
    <w:rsid w:val="00467B66"/>
    <w:rsid w:val="00470FFC"/>
    <w:rsid w:val="004717EB"/>
    <w:rsid w:val="00472945"/>
    <w:rsid w:val="00473C9A"/>
    <w:rsid w:val="0047404F"/>
    <w:rsid w:val="004745CF"/>
    <w:rsid w:val="00476E72"/>
    <w:rsid w:val="00476FE8"/>
    <w:rsid w:val="00477627"/>
    <w:rsid w:val="004804C9"/>
    <w:rsid w:val="00481D90"/>
    <w:rsid w:val="0048412B"/>
    <w:rsid w:val="004841C5"/>
    <w:rsid w:val="00493CF5"/>
    <w:rsid w:val="00495364"/>
    <w:rsid w:val="00495471"/>
    <w:rsid w:val="00496B1C"/>
    <w:rsid w:val="00496BA4"/>
    <w:rsid w:val="00497171"/>
    <w:rsid w:val="00497B94"/>
    <w:rsid w:val="004A07D6"/>
    <w:rsid w:val="004A0C48"/>
    <w:rsid w:val="004A2D66"/>
    <w:rsid w:val="004A32F0"/>
    <w:rsid w:val="004A4120"/>
    <w:rsid w:val="004A434A"/>
    <w:rsid w:val="004A5A42"/>
    <w:rsid w:val="004A7725"/>
    <w:rsid w:val="004B0061"/>
    <w:rsid w:val="004B00D9"/>
    <w:rsid w:val="004B10A7"/>
    <w:rsid w:val="004B324B"/>
    <w:rsid w:val="004B64A9"/>
    <w:rsid w:val="004C183C"/>
    <w:rsid w:val="004C506F"/>
    <w:rsid w:val="004C50AC"/>
    <w:rsid w:val="004C5EE4"/>
    <w:rsid w:val="004C7C81"/>
    <w:rsid w:val="004D2DF2"/>
    <w:rsid w:val="004D3E1F"/>
    <w:rsid w:val="004D4AA3"/>
    <w:rsid w:val="004D6F3E"/>
    <w:rsid w:val="004D719A"/>
    <w:rsid w:val="004E1D48"/>
    <w:rsid w:val="004E3642"/>
    <w:rsid w:val="004E4129"/>
    <w:rsid w:val="004E43E4"/>
    <w:rsid w:val="004E443A"/>
    <w:rsid w:val="004E67E0"/>
    <w:rsid w:val="004E7655"/>
    <w:rsid w:val="004F0609"/>
    <w:rsid w:val="004F1899"/>
    <w:rsid w:val="004F1A06"/>
    <w:rsid w:val="004F1D9C"/>
    <w:rsid w:val="004F2D96"/>
    <w:rsid w:val="004F2F2B"/>
    <w:rsid w:val="004F43FE"/>
    <w:rsid w:val="004F4795"/>
    <w:rsid w:val="004F47F0"/>
    <w:rsid w:val="004F74F2"/>
    <w:rsid w:val="004F7FF9"/>
    <w:rsid w:val="00503151"/>
    <w:rsid w:val="005051A8"/>
    <w:rsid w:val="00505EC7"/>
    <w:rsid w:val="00506BDC"/>
    <w:rsid w:val="00507583"/>
    <w:rsid w:val="00511129"/>
    <w:rsid w:val="00511AFF"/>
    <w:rsid w:val="00512813"/>
    <w:rsid w:val="00513AFD"/>
    <w:rsid w:val="00515142"/>
    <w:rsid w:val="005252F6"/>
    <w:rsid w:val="00526845"/>
    <w:rsid w:val="00527F02"/>
    <w:rsid w:val="0053083E"/>
    <w:rsid w:val="00531085"/>
    <w:rsid w:val="00531976"/>
    <w:rsid w:val="005339B5"/>
    <w:rsid w:val="00534AC7"/>
    <w:rsid w:val="00536629"/>
    <w:rsid w:val="005421C5"/>
    <w:rsid w:val="00542DD7"/>
    <w:rsid w:val="00543CE9"/>
    <w:rsid w:val="00544D3D"/>
    <w:rsid w:val="005452C1"/>
    <w:rsid w:val="005458C1"/>
    <w:rsid w:val="0055320C"/>
    <w:rsid w:val="005615A0"/>
    <w:rsid w:val="00565F86"/>
    <w:rsid w:val="005665E5"/>
    <w:rsid w:val="00567707"/>
    <w:rsid w:val="00570260"/>
    <w:rsid w:val="0057111E"/>
    <w:rsid w:val="0057190E"/>
    <w:rsid w:val="00573FD9"/>
    <w:rsid w:val="005743A7"/>
    <w:rsid w:val="005751C4"/>
    <w:rsid w:val="005762D0"/>
    <w:rsid w:val="0057685B"/>
    <w:rsid w:val="00577F8E"/>
    <w:rsid w:val="005801B8"/>
    <w:rsid w:val="005806B9"/>
    <w:rsid w:val="0058132C"/>
    <w:rsid w:val="00582E2B"/>
    <w:rsid w:val="00583C1C"/>
    <w:rsid w:val="0058635B"/>
    <w:rsid w:val="0059049D"/>
    <w:rsid w:val="005923B3"/>
    <w:rsid w:val="00594860"/>
    <w:rsid w:val="005A011B"/>
    <w:rsid w:val="005A032C"/>
    <w:rsid w:val="005A2089"/>
    <w:rsid w:val="005A2E16"/>
    <w:rsid w:val="005A66C1"/>
    <w:rsid w:val="005A786D"/>
    <w:rsid w:val="005B0F3B"/>
    <w:rsid w:val="005B1A93"/>
    <w:rsid w:val="005B474A"/>
    <w:rsid w:val="005B5E56"/>
    <w:rsid w:val="005B60A5"/>
    <w:rsid w:val="005B6F81"/>
    <w:rsid w:val="005B75A0"/>
    <w:rsid w:val="005C0234"/>
    <w:rsid w:val="005C11E1"/>
    <w:rsid w:val="005C197A"/>
    <w:rsid w:val="005C46A1"/>
    <w:rsid w:val="005C46C7"/>
    <w:rsid w:val="005C6DC6"/>
    <w:rsid w:val="005D078F"/>
    <w:rsid w:val="005D3362"/>
    <w:rsid w:val="005D336C"/>
    <w:rsid w:val="005D3B1D"/>
    <w:rsid w:val="005D4F8F"/>
    <w:rsid w:val="005D53DA"/>
    <w:rsid w:val="005D764E"/>
    <w:rsid w:val="005D76B5"/>
    <w:rsid w:val="005D779B"/>
    <w:rsid w:val="005D77A8"/>
    <w:rsid w:val="005E0DB0"/>
    <w:rsid w:val="005E258E"/>
    <w:rsid w:val="005E3926"/>
    <w:rsid w:val="005E4602"/>
    <w:rsid w:val="005E502E"/>
    <w:rsid w:val="005E5F4B"/>
    <w:rsid w:val="005E6D55"/>
    <w:rsid w:val="005F009D"/>
    <w:rsid w:val="005F05C0"/>
    <w:rsid w:val="005F077B"/>
    <w:rsid w:val="005F078B"/>
    <w:rsid w:val="005F2E48"/>
    <w:rsid w:val="005F313E"/>
    <w:rsid w:val="005F433B"/>
    <w:rsid w:val="005F465F"/>
    <w:rsid w:val="005F7ABD"/>
    <w:rsid w:val="0060190F"/>
    <w:rsid w:val="006028DB"/>
    <w:rsid w:val="00602D71"/>
    <w:rsid w:val="0060404F"/>
    <w:rsid w:val="006070D6"/>
    <w:rsid w:val="00607ED1"/>
    <w:rsid w:val="006107D1"/>
    <w:rsid w:val="00613279"/>
    <w:rsid w:val="00613A32"/>
    <w:rsid w:val="00613F3F"/>
    <w:rsid w:val="0061421E"/>
    <w:rsid w:val="00614AC6"/>
    <w:rsid w:val="00617286"/>
    <w:rsid w:val="006172AE"/>
    <w:rsid w:val="0061766A"/>
    <w:rsid w:val="0062265F"/>
    <w:rsid w:val="00622760"/>
    <w:rsid w:val="0062374E"/>
    <w:rsid w:val="00624933"/>
    <w:rsid w:val="00630785"/>
    <w:rsid w:val="00633085"/>
    <w:rsid w:val="006337DD"/>
    <w:rsid w:val="00633A4A"/>
    <w:rsid w:val="00635AF6"/>
    <w:rsid w:val="00636A3A"/>
    <w:rsid w:val="00636C0E"/>
    <w:rsid w:val="00637B4E"/>
    <w:rsid w:val="0064049A"/>
    <w:rsid w:val="006418F5"/>
    <w:rsid w:val="006467ED"/>
    <w:rsid w:val="0065095E"/>
    <w:rsid w:val="00653066"/>
    <w:rsid w:val="0065651F"/>
    <w:rsid w:val="006608EC"/>
    <w:rsid w:val="00662ADF"/>
    <w:rsid w:val="00664DC2"/>
    <w:rsid w:val="00666B5E"/>
    <w:rsid w:val="00667A9A"/>
    <w:rsid w:val="00667D32"/>
    <w:rsid w:val="00670396"/>
    <w:rsid w:val="00670C27"/>
    <w:rsid w:val="00670F6B"/>
    <w:rsid w:val="0067134D"/>
    <w:rsid w:val="00674065"/>
    <w:rsid w:val="00674F20"/>
    <w:rsid w:val="00676408"/>
    <w:rsid w:val="00677F58"/>
    <w:rsid w:val="00681B91"/>
    <w:rsid w:val="006840DB"/>
    <w:rsid w:val="00684950"/>
    <w:rsid w:val="00686805"/>
    <w:rsid w:val="00687348"/>
    <w:rsid w:val="00690F8D"/>
    <w:rsid w:val="00692253"/>
    <w:rsid w:val="00692766"/>
    <w:rsid w:val="006932C1"/>
    <w:rsid w:val="00695405"/>
    <w:rsid w:val="006954B2"/>
    <w:rsid w:val="006A0416"/>
    <w:rsid w:val="006A345D"/>
    <w:rsid w:val="006A592C"/>
    <w:rsid w:val="006A75D1"/>
    <w:rsid w:val="006A76A6"/>
    <w:rsid w:val="006A79CD"/>
    <w:rsid w:val="006B0928"/>
    <w:rsid w:val="006B1B34"/>
    <w:rsid w:val="006B1CC6"/>
    <w:rsid w:val="006B260A"/>
    <w:rsid w:val="006B3A41"/>
    <w:rsid w:val="006B3E55"/>
    <w:rsid w:val="006B754C"/>
    <w:rsid w:val="006C0F54"/>
    <w:rsid w:val="006C1628"/>
    <w:rsid w:val="006C3320"/>
    <w:rsid w:val="006C33D4"/>
    <w:rsid w:val="006C3CE8"/>
    <w:rsid w:val="006D058E"/>
    <w:rsid w:val="006D0FAA"/>
    <w:rsid w:val="006D13EC"/>
    <w:rsid w:val="006D175A"/>
    <w:rsid w:val="006D179D"/>
    <w:rsid w:val="006D2DAA"/>
    <w:rsid w:val="006D4598"/>
    <w:rsid w:val="006D4EDD"/>
    <w:rsid w:val="006D6DFB"/>
    <w:rsid w:val="006E25FC"/>
    <w:rsid w:val="006E37F4"/>
    <w:rsid w:val="006E5A8F"/>
    <w:rsid w:val="006F1797"/>
    <w:rsid w:val="006F1B13"/>
    <w:rsid w:val="006F1DB8"/>
    <w:rsid w:val="006F26F1"/>
    <w:rsid w:val="006F31D4"/>
    <w:rsid w:val="006F34C9"/>
    <w:rsid w:val="006F5021"/>
    <w:rsid w:val="006F7EBB"/>
    <w:rsid w:val="007000D9"/>
    <w:rsid w:val="00701E4E"/>
    <w:rsid w:val="007107D8"/>
    <w:rsid w:val="00711C6A"/>
    <w:rsid w:val="00712E94"/>
    <w:rsid w:val="00714342"/>
    <w:rsid w:val="00714E69"/>
    <w:rsid w:val="0071706F"/>
    <w:rsid w:val="00722649"/>
    <w:rsid w:val="00722F1C"/>
    <w:rsid w:val="00724503"/>
    <w:rsid w:val="00725651"/>
    <w:rsid w:val="007265EA"/>
    <w:rsid w:val="00730D71"/>
    <w:rsid w:val="00730E2B"/>
    <w:rsid w:val="007322B3"/>
    <w:rsid w:val="00735D20"/>
    <w:rsid w:val="00740ECB"/>
    <w:rsid w:val="00741835"/>
    <w:rsid w:val="00741CC1"/>
    <w:rsid w:val="0074215E"/>
    <w:rsid w:val="0074383B"/>
    <w:rsid w:val="00744CE7"/>
    <w:rsid w:val="0074533D"/>
    <w:rsid w:val="007526AE"/>
    <w:rsid w:val="00752DF5"/>
    <w:rsid w:val="007531AA"/>
    <w:rsid w:val="007531BB"/>
    <w:rsid w:val="00754845"/>
    <w:rsid w:val="00756F18"/>
    <w:rsid w:val="00757203"/>
    <w:rsid w:val="00757F47"/>
    <w:rsid w:val="0076090B"/>
    <w:rsid w:val="007620CE"/>
    <w:rsid w:val="00763AE0"/>
    <w:rsid w:val="0076663F"/>
    <w:rsid w:val="0076687B"/>
    <w:rsid w:val="00767188"/>
    <w:rsid w:val="00773CB8"/>
    <w:rsid w:val="007764F0"/>
    <w:rsid w:val="00780513"/>
    <w:rsid w:val="00780E56"/>
    <w:rsid w:val="007829B4"/>
    <w:rsid w:val="00784843"/>
    <w:rsid w:val="00785BC9"/>
    <w:rsid w:val="0079254A"/>
    <w:rsid w:val="00794997"/>
    <w:rsid w:val="0079642D"/>
    <w:rsid w:val="007965C9"/>
    <w:rsid w:val="0079738C"/>
    <w:rsid w:val="00797BDC"/>
    <w:rsid w:val="007A23BA"/>
    <w:rsid w:val="007A2CB2"/>
    <w:rsid w:val="007A483B"/>
    <w:rsid w:val="007A506C"/>
    <w:rsid w:val="007A674D"/>
    <w:rsid w:val="007A76DC"/>
    <w:rsid w:val="007B04C5"/>
    <w:rsid w:val="007B09EB"/>
    <w:rsid w:val="007B0EEB"/>
    <w:rsid w:val="007B12A5"/>
    <w:rsid w:val="007B1C0B"/>
    <w:rsid w:val="007B2EE8"/>
    <w:rsid w:val="007B3FA6"/>
    <w:rsid w:val="007B5226"/>
    <w:rsid w:val="007C30D1"/>
    <w:rsid w:val="007C3F0C"/>
    <w:rsid w:val="007D2C93"/>
    <w:rsid w:val="007D5680"/>
    <w:rsid w:val="007D57BF"/>
    <w:rsid w:val="007D6384"/>
    <w:rsid w:val="007D717B"/>
    <w:rsid w:val="007D74CC"/>
    <w:rsid w:val="007E0071"/>
    <w:rsid w:val="007E108A"/>
    <w:rsid w:val="007E2287"/>
    <w:rsid w:val="007E3132"/>
    <w:rsid w:val="007E7285"/>
    <w:rsid w:val="007E79B0"/>
    <w:rsid w:val="007E7B09"/>
    <w:rsid w:val="007F01AD"/>
    <w:rsid w:val="007F11D3"/>
    <w:rsid w:val="007F1F95"/>
    <w:rsid w:val="007F2229"/>
    <w:rsid w:val="007F2590"/>
    <w:rsid w:val="007F7F47"/>
    <w:rsid w:val="00800DAA"/>
    <w:rsid w:val="00803240"/>
    <w:rsid w:val="0080345B"/>
    <w:rsid w:val="00803A65"/>
    <w:rsid w:val="0080593B"/>
    <w:rsid w:val="00805F0C"/>
    <w:rsid w:val="00807D91"/>
    <w:rsid w:val="008108E7"/>
    <w:rsid w:val="00810C70"/>
    <w:rsid w:val="00815864"/>
    <w:rsid w:val="00816590"/>
    <w:rsid w:val="00821881"/>
    <w:rsid w:val="008228C4"/>
    <w:rsid w:val="00822ACA"/>
    <w:rsid w:val="0082441E"/>
    <w:rsid w:val="0082648F"/>
    <w:rsid w:val="0083083C"/>
    <w:rsid w:val="00831BBD"/>
    <w:rsid w:val="008322BD"/>
    <w:rsid w:val="00832A59"/>
    <w:rsid w:val="008331B0"/>
    <w:rsid w:val="00836593"/>
    <w:rsid w:val="00840048"/>
    <w:rsid w:val="0084036C"/>
    <w:rsid w:val="00841A55"/>
    <w:rsid w:val="00842CC9"/>
    <w:rsid w:val="008434E8"/>
    <w:rsid w:val="008445FA"/>
    <w:rsid w:val="00846C5A"/>
    <w:rsid w:val="00846F6B"/>
    <w:rsid w:val="00847DF3"/>
    <w:rsid w:val="00850945"/>
    <w:rsid w:val="0085094D"/>
    <w:rsid w:val="00853AF9"/>
    <w:rsid w:val="00854CD0"/>
    <w:rsid w:val="008553B8"/>
    <w:rsid w:val="008572BB"/>
    <w:rsid w:val="00857511"/>
    <w:rsid w:val="00857683"/>
    <w:rsid w:val="00860370"/>
    <w:rsid w:val="00861010"/>
    <w:rsid w:val="00861F32"/>
    <w:rsid w:val="00863721"/>
    <w:rsid w:val="00865E0E"/>
    <w:rsid w:val="00867DB5"/>
    <w:rsid w:val="00870EA6"/>
    <w:rsid w:val="0087515C"/>
    <w:rsid w:val="008767DD"/>
    <w:rsid w:val="008779FE"/>
    <w:rsid w:val="0088073D"/>
    <w:rsid w:val="00881D7F"/>
    <w:rsid w:val="008831CA"/>
    <w:rsid w:val="00884B42"/>
    <w:rsid w:val="00885DE4"/>
    <w:rsid w:val="008872C8"/>
    <w:rsid w:val="00890F2D"/>
    <w:rsid w:val="00892C10"/>
    <w:rsid w:val="008968B5"/>
    <w:rsid w:val="0089772F"/>
    <w:rsid w:val="00897D80"/>
    <w:rsid w:val="008A2184"/>
    <w:rsid w:val="008A417F"/>
    <w:rsid w:val="008A4A0B"/>
    <w:rsid w:val="008A5C0B"/>
    <w:rsid w:val="008A6324"/>
    <w:rsid w:val="008B1314"/>
    <w:rsid w:val="008B39AE"/>
    <w:rsid w:val="008B449B"/>
    <w:rsid w:val="008B4A26"/>
    <w:rsid w:val="008B5990"/>
    <w:rsid w:val="008C0379"/>
    <w:rsid w:val="008C18AF"/>
    <w:rsid w:val="008C2EBC"/>
    <w:rsid w:val="008C66F9"/>
    <w:rsid w:val="008C6D0F"/>
    <w:rsid w:val="008C7079"/>
    <w:rsid w:val="008D74CE"/>
    <w:rsid w:val="008E359F"/>
    <w:rsid w:val="008E3682"/>
    <w:rsid w:val="008E41E3"/>
    <w:rsid w:val="008F6B58"/>
    <w:rsid w:val="008F73D7"/>
    <w:rsid w:val="008F7421"/>
    <w:rsid w:val="0090110B"/>
    <w:rsid w:val="0090119B"/>
    <w:rsid w:val="00901BF0"/>
    <w:rsid w:val="00902E20"/>
    <w:rsid w:val="0090356C"/>
    <w:rsid w:val="00904A76"/>
    <w:rsid w:val="00905305"/>
    <w:rsid w:val="0090563A"/>
    <w:rsid w:val="00905B2B"/>
    <w:rsid w:val="009073D2"/>
    <w:rsid w:val="00910D5C"/>
    <w:rsid w:val="00912EB3"/>
    <w:rsid w:val="0091377F"/>
    <w:rsid w:val="00913FC7"/>
    <w:rsid w:val="00915FB2"/>
    <w:rsid w:val="009160F8"/>
    <w:rsid w:val="00916968"/>
    <w:rsid w:val="00920AE2"/>
    <w:rsid w:val="00921DFF"/>
    <w:rsid w:val="009250F9"/>
    <w:rsid w:val="009268D4"/>
    <w:rsid w:val="00927908"/>
    <w:rsid w:val="00930F62"/>
    <w:rsid w:val="00933130"/>
    <w:rsid w:val="009334CD"/>
    <w:rsid w:val="00933A34"/>
    <w:rsid w:val="009346BD"/>
    <w:rsid w:val="00934F44"/>
    <w:rsid w:val="009368B6"/>
    <w:rsid w:val="009370EE"/>
    <w:rsid w:val="0093733B"/>
    <w:rsid w:val="00937C65"/>
    <w:rsid w:val="0094159B"/>
    <w:rsid w:val="00943686"/>
    <w:rsid w:val="00944B86"/>
    <w:rsid w:val="00951A67"/>
    <w:rsid w:val="00951FED"/>
    <w:rsid w:val="00952089"/>
    <w:rsid w:val="00952EA3"/>
    <w:rsid w:val="00954FE7"/>
    <w:rsid w:val="009563E3"/>
    <w:rsid w:val="00956711"/>
    <w:rsid w:val="0095789A"/>
    <w:rsid w:val="00957D85"/>
    <w:rsid w:val="009600A3"/>
    <w:rsid w:val="009615C1"/>
    <w:rsid w:val="0096268D"/>
    <w:rsid w:val="009644C0"/>
    <w:rsid w:val="0096476C"/>
    <w:rsid w:val="00972D23"/>
    <w:rsid w:val="009753CD"/>
    <w:rsid w:val="00980383"/>
    <w:rsid w:val="00980A34"/>
    <w:rsid w:val="00981D3C"/>
    <w:rsid w:val="0098201B"/>
    <w:rsid w:val="009849B1"/>
    <w:rsid w:val="009860FD"/>
    <w:rsid w:val="00987072"/>
    <w:rsid w:val="00987904"/>
    <w:rsid w:val="00987978"/>
    <w:rsid w:val="00987BB2"/>
    <w:rsid w:val="00992313"/>
    <w:rsid w:val="009925D7"/>
    <w:rsid w:val="00994AF3"/>
    <w:rsid w:val="00994EEF"/>
    <w:rsid w:val="00997707"/>
    <w:rsid w:val="00997F45"/>
    <w:rsid w:val="009A0531"/>
    <w:rsid w:val="009A0DF6"/>
    <w:rsid w:val="009A0E6E"/>
    <w:rsid w:val="009A1BE7"/>
    <w:rsid w:val="009A275F"/>
    <w:rsid w:val="009A508C"/>
    <w:rsid w:val="009A55B8"/>
    <w:rsid w:val="009A5E6C"/>
    <w:rsid w:val="009A6B0A"/>
    <w:rsid w:val="009A7FA6"/>
    <w:rsid w:val="009B0F4C"/>
    <w:rsid w:val="009B1124"/>
    <w:rsid w:val="009B2B40"/>
    <w:rsid w:val="009B4A15"/>
    <w:rsid w:val="009B53F8"/>
    <w:rsid w:val="009B7F89"/>
    <w:rsid w:val="009C0B5C"/>
    <w:rsid w:val="009C0B7B"/>
    <w:rsid w:val="009C22B1"/>
    <w:rsid w:val="009C3514"/>
    <w:rsid w:val="009C48AF"/>
    <w:rsid w:val="009C5D07"/>
    <w:rsid w:val="009D1206"/>
    <w:rsid w:val="009D12F3"/>
    <w:rsid w:val="009D1D51"/>
    <w:rsid w:val="009D28AC"/>
    <w:rsid w:val="009D3918"/>
    <w:rsid w:val="009D4917"/>
    <w:rsid w:val="009E01C4"/>
    <w:rsid w:val="009E1128"/>
    <w:rsid w:val="009E142C"/>
    <w:rsid w:val="009F20A4"/>
    <w:rsid w:val="009F2986"/>
    <w:rsid w:val="009F29D1"/>
    <w:rsid w:val="009F4522"/>
    <w:rsid w:val="009F6F1C"/>
    <w:rsid w:val="00A00F4C"/>
    <w:rsid w:val="00A01734"/>
    <w:rsid w:val="00A0196C"/>
    <w:rsid w:val="00A02253"/>
    <w:rsid w:val="00A03004"/>
    <w:rsid w:val="00A043FB"/>
    <w:rsid w:val="00A0724E"/>
    <w:rsid w:val="00A073FF"/>
    <w:rsid w:val="00A12059"/>
    <w:rsid w:val="00A12101"/>
    <w:rsid w:val="00A1328E"/>
    <w:rsid w:val="00A133D4"/>
    <w:rsid w:val="00A15EC7"/>
    <w:rsid w:val="00A247EA"/>
    <w:rsid w:val="00A253B0"/>
    <w:rsid w:val="00A27138"/>
    <w:rsid w:val="00A32FF5"/>
    <w:rsid w:val="00A365EC"/>
    <w:rsid w:val="00A42AC6"/>
    <w:rsid w:val="00A4374C"/>
    <w:rsid w:val="00A465E4"/>
    <w:rsid w:val="00A46B4C"/>
    <w:rsid w:val="00A471A9"/>
    <w:rsid w:val="00A53B46"/>
    <w:rsid w:val="00A57435"/>
    <w:rsid w:val="00A6009F"/>
    <w:rsid w:val="00A620D0"/>
    <w:rsid w:val="00A63EFC"/>
    <w:rsid w:val="00A6743F"/>
    <w:rsid w:val="00A6761C"/>
    <w:rsid w:val="00A67D6B"/>
    <w:rsid w:val="00A731AE"/>
    <w:rsid w:val="00A7561B"/>
    <w:rsid w:val="00A76346"/>
    <w:rsid w:val="00A76C66"/>
    <w:rsid w:val="00A80FD9"/>
    <w:rsid w:val="00A81755"/>
    <w:rsid w:val="00A83968"/>
    <w:rsid w:val="00A8797A"/>
    <w:rsid w:val="00AA49C9"/>
    <w:rsid w:val="00AA4CFB"/>
    <w:rsid w:val="00AA6A7C"/>
    <w:rsid w:val="00AA7D4C"/>
    <w:rsid w:val="00AB073E"/>
    <w:rsid w:val="00AB1865"/>
    <w:rsid w:val="00AB2041"/>
    <w:rsid w:val="00AB2693"/>
    <w:rsid w:val="00AB35CA"/>
    <w:rsid w:val="00AB3DE8"/>
    <w:rsid w:val="00AB7EA1"/>
    <w:rsid w:val="00AC0608"/>
    <w:rsid w:val="00AC2E82"/>
    <w:rsid w:val="00AC419D"/>
    <w:rsid w:val="00AC5C0A"/>
    <w:rsid w:val="00AC643B"/>
    <w:rsid w:val="00AC65C0"/>
    <w:rsid w:val="00AC6F49"/>
    <w:rsid w:val="00AD044C"/>
    <w:rsid w:val="00AD04FF"/>
    <w:rsid w:val="00AD2429"/>
    <w:rsid w:val="00AD2E4E"/>
    <w:rsid w:val="00AD30DB"/>
    <w:rsid w:val="00AD4730"/>
    <w:rsid w:val="00AD52BD"/>
    <w:rsid w:val="00AD5596"/>
    <w:rsid w:val="00AD6017"/>
    <w:rsid w:val="00AD7431"/>
    <w:rsid w:val="00AD7CE8"/>
    <w:rsid w:val="00AD7E6A"/>
    <w:rsid w:val="00AE0A1F"/>
    <w:rsid w:val="00AE1807"/>
    <w:rsid w:val="00AE2E2C"/>
    <w:rsid w:val="00AE45F5"/>
    <w:rsid w:val="00AE56D3"/>
    <w:rsid w:val="00AE6FCF"/>
    <w:rsid w:val="00AE7519"/>
    <w:rsid w:val="00AF212E"/>
    <w:rsid w:val="00AF231C"/>
    <w:rsid w:val="00AF298E"/>
    <w:rsid w:val="00AF367B"/>
    <w:rsid w:val="00AF566C"/>
    <w:rsid w:val="00B01BD1"/>
    <w:rsid w:val="00B03844"/>
    <w:rsid w:val="00B04623"/>
    <w:rsid w:val="00B04FC9"/>
    <w:rsid w:val="00B051AE"/>
    <w:rsid w:val="00B056A4"/>
    <w:rsid w:val="00B05750"/>
    <w:rsid w:val="00B06320"/>
    <w:rsid w:val="00B079C0"/>
    <w:rsid w:val="00B07F53"/>
    <w:rsid w:val="00B1270A"/>
    <w:rsid w:val="00B1275F"/>
    <w:rsid w:val="00B1285E"/>
    <w:rsid w:val="00B14097"/>
    <w:rsid w:val="00B14234"/>
    <w:rsid w:val="00B1599A"/>
    <w:rsid w:val="00B16F1C"/>
    <w:rsid w:val="00B20076"/>
    <w:rsid w:val="00B225BC"/>
    <w:rsid w:val="00B24092"/>
    <w:rsid w:val="00B248D7"/>
    <w:rsid w:val="00B261A1"/>
    <w:rsid w:val="00B30871"/>
    <w:rsid w:val="00B30E6A"/>
    <w:rsid w:val="00B33ECB"/>
    <w:rsid w:val="00B35228"/>
    <w:rsid w:val="00B35AAA"/>
    <w:rsid w:val="00B36244"/>
    <w:rsid w:val="00B40C44"/>
    <w:rsid w:val="00B415E2"/>
    <w:rsid w:val="00B41FD8"/>
    <w:rsid w:val="00B43D83"/>
    <w:rsid w:val="00B517C7"/>
    <w:rsid w:val="00B51C38"/>
    <w:rsid w:val="00B52D2E"/>
    <w:rsid w:val="00B53A53"/>
    <w:rsid w:val="00B54091"/>
    <w:rsid w:val="00B56018"/>
    <w:rsid w:val="00B60BDE"/>
    <w:rsid w:val="00B63E14"/>
    <w:rsid w:val="00B65077"/>
    <w:rsid w:val="00B702C0"/>
    <w:rsid w:val="00B72554"/>
    <w:rsid w:val="00B7431D"/>
    <w:rsid w:val="00B749ED"/>
    <w:rsid w:val="00B7779A"/>
    <w:rsid w:val="00B80179"/>
    <w:rsid w:val="00B830B8"/>
    <w:rsid w:val="00B84E18"/>
    <w:rsid w:val="00B8768C"/>
    <w:rsid w:val="00B87F43"/>
    <w:rsid w:val="00B90041"/>
    <w:rsid w:val="00B90A52"/>
    <w:rsid w:val="00B92B5B"/>
    <w:rsid w:val="00B960EA"/>
    <w:rsid w:val="00B966AD"/>
    <w:rsid w:val="00BA1607"/>
    <w:rsid w:val="00BA1618"/>
    <w:rsid w:val="00BA1ED1"/>
    <w:rsid w:val="00BA46E6"/>
    <w:rsid w:val="00BA4867"/>
    <w:rsid w:val="00BA4A1D"/>
    <w:rsid w:val="00BA5664"/>
    <w:rsid w:val="00BA5AAB"/>
    <w:rsid w:val="00BA6DE9"/>
    <w:rsid w:val="00BB0906"/>
    <w:rsid w:val="00BB0D7F"/>
    <w:rsid w:val="00BB11AC"/>
    <w:rsid w:val="00BB35E5"/>
    <w:rsid w:val="00BB35F5"/>
    <w:rsid w:val="00BB4446"/>
    <w:rsid w:val="00BB4795"/>
    <w:rsid w:val="00BB4929"/>
    <w:rsid w:val="00BB4F7E"/>
    <w:rsid w:val="00BB4FCB"/>
    <w:rsid w:val="00BB5F87"/>
    <w:rsid w:val="00BC01CD"/>
    <w:rsid w:val="00BC0309"/>
    <w:rsid w:val="00BC066C"/>
    <w:rsid w:val="00BC1FD8"/>
    <w:rsid w:val="00BC26D2"/>
    <w:rsid w:val="00BC5620"/>
    <w:rsid w:val="00BC74DD"/>
    <w:rsid w:val="00BC7532"/>
    <w:rsid w:val="00BD030E"/>
    <w:rsid w:val="00BD1F81"/>
    <w:rsid w:val="00BD4854"/>
    <w:rsid w:val="00BD5916"/>
    <w:rsid w:val="00BD76E1"/>
    <w:rsid w:val="00BD7831"/>
    <w:rsid w:val="00BE0611"/>
    <w:rsid w:val="00BE0E32"/>
    <w:rsid w:val="00BE235F"/>
    <w:rsid w:val="00BE3BCA"/>
    <w:rsid w:val="00BE4123"/>
    <w:rsid w:val="00BE6E7D"/>
    <w:rsid w:val="00BE7A56"/>
    <w:rsid w:val="00BF1438"/>
    <w:rsid w:val="00BF14CE"/>
    <w:rsid w:val="00BF3CFC"/>
    <w:rsid w:val="00BF675A"/>
    <w:rsid w:val="00BF72B0"/>
    <w:rsid w:val="00C00BCD"/>
    <w:rsid w:val="00C0431E"/>
    <w:rsid w:val="00C05252"/>
    <w:rsid w:val="00C06FDD"/>
    <w:rsid w:val="00C107A0"/>
    <w:rsid w:val="00C10B01"/>
    <w:rsid w:val="00C12BB9"/>
    <w:rsid w:val="00C14362"/>
    <w:rsid w:val="00C147A6"/>
    <w:rsid w:val="00C14E1A"/>
    <w:rsid w:val="00C15033"/>
    <w:rsid w:val="00C15F72"/>
    <w:rsid w:val="00C1686E"/>
    <w:rsid w:val="00C17DEE"/>
    <w:rsid w:val="00C2182C"/>
    <w:rsid w:val="00C21F1C"/>
    <w:rsid w:val="00C2286D"/>
    <w:rsid w:val="00C277CB"/>
    <w:rsid w:val="00C30F34"/>
    <w:rsid w:val="00C31844"/>
    <w:rsid w:val="00C31896"/>
    <w:rsid w:val="00C31FDC"/>
    <w:rsid w:val="00C3349C"/>
    <w:rsid w:val="00C33559"/>
    <w:rsid w:val="00C355F5"/>
    <w:rsid w:val="00C3583E"/>
    <w:rsid w:val="00C35ED7"/>
    <w:rsid w:val="00C37692"/>
    <w:rsid w:val="00C41706"/>
    <w:rsid w:val="00C417C5"/>
    <w:rsid w:val="00C44570"/>
    <w:rsid w:val="00C459EC"/>
    <w:rsid w:val="00C45F5C"/>
    <w:rsid w:val="00C4620E"/>
    <w:rsid w:val="00C501B8"/>
    <w:rsid w:val="00C51BB3"/>
    <w:rsid w:val="00C6072B"/>
    <w:rsid w:val="00C608B8"/>
    <w:rsid w:val="00C60BA4"/>
    <w:rsid w:val="00C62553"/>
    <w:rsid w:val="00C62A9D"/>
    <w:rsid w:val="00C62E36"/>
    <w:rsid w:val="00C660F0"/>
    <w:rsid w:val="00C71171"/>
    <w:rsid w:val="00C72380"/>
    <w:rsid w:val="00C73486"/>
    <w:rsid w:val="00C757F0"/>
    <w:rsid w:val="00C75902"/>
    <w:rsid w:val="00C7706F"/>
    <w:rsid w:val="00C8223A"/>
    <w:rsid w:val="00C825FC"/>
    <w:rsid w:val="00C827E5"/>
    <w:rsid w:val="00C833AF"/>
    <w:rsid w:val="00C83FA3"/>
    <w:rsid w:val="00C8435C"/>
    <w:rsid w:val="00C845D2"/>
    <w:rsid w:val="00C84889"/>
    <w:rsid w:val="00C86464"/>
    <w:rsid w:val="00C86F54"/>
    <w:rsid w:val="00C90D66"/>
    <w:rsid w:val="00C90FA9"/>
    <w:rsid w:val="00C91383"/>
    <w:rsid w:val="00C93FC3"/>
    <w:rsid w:val="00C9574F"/>
    <w:rsid w:val="00C97061"/>
    <w:rsid w:val="00CA34BC"/>
    <w:rsid w:val="00CA3D4F"/>
    <w:rsid w:val="00CA75BF"/>
    <w:rsid w:val="00CB0413"/>
    <w:rsid w:val="00CB2887"/>
    <w:rsid w:val="00CB43C5"/>
    <w:rsid w:val="00CB61B6"/>
    <w:rsid w:val="00CB7349"/>
    <w:rsid w:val="00CB79B4"/>
    <w:rsid w:val="00CC0F15"/>
    <w:rsid w:val="00CC1293"/>
    <w:rsid w:val="00CC33BF"/>
    <w:rsid w:val="00CC341F"/>
    <w:rsid w:val="00CC3A98"/>
    <w:rsid w:val="00CC3D90"/>
    <w:rsid w:val="00CC43DF"/>
    <w:rsid w:val="00CC6791"/>
    <w:rsid w:val="00CD02E1"/>
    <w:rsid w:val="00CD339F"/>
    <w:rsid w:val="00CD33EA"/>
    <w:rsid w:val="00CD3BD6"/>
    <w:rsid w:val="00CD45BD"/>
    <w:rsid w:val="00CD5A30"/>
    <w:rsid w:val="00CD5BCB"/>
    <w:rsid w:val="00CD69C0"/>
    <w:rsid w:val="00CD7CB0"/>
    <w:rsid w:val="00CE094D"/>
    <w:rsid w:val="00CE2250"/>
    <w:rsid w:val="00CE291F"/>
    <w:rsid w:val="00CE29EC"/>
    <w:rsid w:val="00CE41F1"/>
    <w:rsid w:val="00CE66B6"/>
    <w:rsid w:val="00CE7D62"/>
    <w:rsid w:val="00CF2E8B"/>
    <w:rsid w:val="00CF64D1"/>
    <w:rsid w:val="00CF69AF"/>
    <w:rsid w:val="00D0005D"/>
    <w:rsid w:val="00D00A07"/>
    <w:rsid w:val="00D03C24"/>
    <w:rsid w:val="00D043CB"/>
    <w:rsid w:val="00D0581A"/>
    <w:rsid w:val="00D063BF"/>
    <w:rsid w:val="00D06ABC"/>
    <w:rsid w:val="00D076CA"/>
    <w:rsid w:val="00D07B4A"/>
    <w:rsid w:val="00D10D75"/>
    <w:rsid w:val="00D1144F"/>
    <w:rsid w:val="00D11B70"/>
    <w:rsid w:val="00D12B85"/>
    <w:rsid w:val="00D13A36"/>
    <w:rsid w:val="00D15DD9"/>
    <w:rsid w:val="00D20B12"/>
    <w:rsid w:val="00D230BB"/>
    <w:rsid w:val="00D27463"/>
    <w:rsid w:val="00D32EB1"/>
    <w:rsid w:val="00D36AE3"/>
    <w:rsid w:val="00D43BD1"/>
    <w:rsid w:val="00D44377"/>
    <w:rsid w:val="00D4488F"/>
    <w:rsid w:val="00D478E2"/>
    <w:rsid w:val="00D47AD0"/>
    <w:rsid w:val="00D536E4"/>
    <w:rsid w:val="00D55C1E"/>
    <w:rsid w:val="00D56BF5"/>
    <w:rsid w:val="00D56D52"/>
    <w:rsid w:val="00D60FA4"/>
    <w:rsid w:val="00D61B1A"/>
    <w:rsid w:val="00D65B83"/>
    <w:rsid w:val="00D66181"/>
    <w:rsid w:val="00D7281A"/>
    <w:rsid w:val="00D7396B"/>
    <w:rsid w:val="00D74440"/>
    <w:rsid w:val="00D74E05"/>
    <w:rsid w:val="00D75D0B"/>
    <w:rsid w:val="00D76DF6"/>
    <w:rsid w:val="00D76F1B"/>
    <w:rsid w:val="00D81890"/>
    <w:rsid w:val="00D832FF"/>
    <w:rsid w:val="00D838A5"/>
    <w:rsid w:val="00D921C1"/>
    <w:rsid w:val="00D921DA"/>
    <w:rsid w:val="00D93482"/>
    <w:rsid w:val="00D93C7B"/>
    <w:rsid w:val="00D9458E"/>
    <w:rsid w:val="00D96E6E"/>
    <w:rsid w:val="00DA04EC"/>
    <w:rsid w:val="00DA1922"/>
    <w:rsid w:val="00DA3407"/>
    <w:rsid w:val="00DA3CDC"/>
    <w:rsid w:val="00DA41CF"/>
    <w:rsid w:val="00DA4E6E"/>
    <w:rsid w:val="00DA6BC0"/>
    <w:rsid w:val="00DB168D"/>
    <w:rsid w:val="00DB287D"/>
    <w:rsid w:val="00DB344A"/>
    <w:rsid w:val="00DB397D"/>
    <w:rsid w:val="00DB3E93"/>
    <w:rsid w:val="00DB4A36"/>
    <w:rsid w:val="00DB5638"/>
    <w:rsid w:val="00DB5822"/>
    <w:rsid w:val="00DB6717"/>
    <w:rsid w:val="00DB67B9"/>
    <w:rsid w:val="00DB7D0C"/>
    <w:rsid w:val="00DC0B50"/>
    <w:rsid w:val="00DC1454"/>
    <w:rsid w:val="00DC283F"/>
    <w:rsid w:val="00DC385F"/>
    <w:rsid w:val="00DC4257"/>
    <w:rsid w:val="00DC466A"/>
    <w:rsid w:val="00DC4F2A"/>
    <w:rsid w:val="00DC6176"/>
    <w:rsid w:val="00DC7E2D"/>
    <w:rsid w:val="00DD0963"/>
    <w:rsid w:val="00DD18A2"/>
    <w:rsid w:val="00DD22DF"/>
    <w:rsid w:val="00DD2BA0"/>
    <w:rsid w:val="00DD4355"/>
    <w:rsid w:val="00DD4C36"/>
    <w:rsid w:val="00DE005B"/>
    <w:rsid w:val="00DE1653"/>
    <w:rsid w:val="00DE4DEE"/>
    <w:rsid w:val="00DE6A0A"/>
    <w:rsid w:val="00DF55D0"/>
    <w:rsid w:val="00E046A1"/>
    <w:rsid w:val="00E05049"/>
    <w:rsid w:val="00E10803"/>
    <w:rsid w:val="00E152C1"/>
    <w:rsid w:val="00E1692A"/>
    <w:rsid w:val="00E1735D"/>
    <w:rsid w:val="00E214B7"/>
    <w:rsid w:val="00E225F1"/>
    <w:rsid w:val="00E22B0E"/>
    <w:rsid w:val="00E24B30"/>
    <w:rsid w:val="00E271DF"/>
    <w:rsid w:val="00E309C8"/>
    <w:rsid w:val="00E3147C"/>
    <w:rsid w:val="00E37529"/>
    <w:rsid w:val="00E41531"/>
    <w:rsid w:val="00E42D62"/>
    <w:rsid w:val="00E45431"/>
    <w:rsid w:val="00E457E8"/>
    <w:rsid w:val="00E46976"/>
    <w:rsid w:val="00E4749D"/>
    <w:rsid w:val="00E5115C"/>
    <w:rsid w:val="00E51F6D"/>
    <w:rsid w:val="00E52E10"/>
    <w:rsid w:val="00E542D4"/>
    <w:rsid w:val="00E5487A"/>
    <w:rsid w:val="00E55676"/>
    <w:rsid w:val="00E55CD6"/>
    <w:rsid w:val="00E561D0"/>
    <w:rsid w:val="00E61803"/>
    <w:rsid w:val="00E630F6"/>
    <w:rsid w:val="00E63DC6"/>
    <w:rsid w:val="00E63EC5"/>
    <w:rsid w:val="00E6578E"/>
    <w:rsid w:val="00E6704C"/>
    <w:rsid w:val="00E679F7"/>
    <w:rsid w:val="00E7051F"/>
    <w:rsid w:val="00E70BCD"/>
    <w:rsid w:val="00E7522A"/>
    <w:rsid w:val="00E76080"/>
    <w:rsid w:val="00E762C5"/>
    <w:rsid w:val="00E770B2"/>
    <w:rsid w:val="00E77805"/>
    <w:rsid w:val="00E77E91"/>
    <w:rsid w:val="00E77F71"/>
    <w:rsid w:val="00E821C4"/>
    <w:rsid w:val="00E838CE"/>
    <w:rsid w:val="00E839D8"/>
    <w:rsid w:val="00E846DB"/>
    <w:rsid w:val="00E857DC"/>
    <w:rsid w:val="00E85994"/>
    <w:rsid w:val="00E86699"/>
    <w:rsid w:val="00E91203"/>
    <w:rsid w:val="00E91787"/>
    <w:rsid w:val="00E92631"/>
    <w:rsid w:val="00E94465"/>
    <w:rsid w:val="00E95111"/>
    <w:rsid w:val="00E957C1"/>
    <w:rsid w:val="00E9775D"/>
    <w:rsid w:val="00EA0D77"/>
    <w:rsid w:val="00EA1EAA"/>
    <w:rsid w:val="00EA369D"/>
    <w:rsid w:val="00EA458D"/>
    <w:rsid w:val="00EA5844"/>
    <w:rsid w:val="00EA5B99"/>
    <w:rsid w:val="00EA699C"/>
    <w:rsid w:val="00EA6C0C"/>
    <w:rsid w:val="00EA6E4D"/>
    <w:rsid w:val="00EA7676"/>
    <w:rsid w:val="00EB136D"/>
    <w:rsid w:val="00EB4DFC"/>
    <w:rsid w:val="00EB59C3"/>
    <w:rsid w:val="00EB5A39"/>
    <w:rsid w:val="00EB5FB8"/>
    <w:rsid w:val="00EC2403"/>
    <w:rsid w:val="00EC25A2"/>
    <w:rsid w:val="00EC72F0"/>
    <w:rsid w:val="00EC76EF"/>
    <w:rsid w:val="00ED13F5"/>
    <w:rsid w:val="00ED202B"/>
    <w:rsid w:val="00ED322C"/>
    <w:rsid w:val="00ED32E0"/>
    <w:rsid w:val="00ED3A29"/>
    <w:rsid w:val="00ED40D6"/>
    <w:rsid w:val="00ED5F70"/>
    <w:rsid w:val="00ED61B6"/>
    <w:rsid w:val="00ED6EA8"/>
    <w:rsid w:val="00EE2CC6"/>
    <w:rsid w:val="00EE5991"/>
    <w:rsid w:val="00EE5E87"/>
    <w:rsid w:val="00EE6613"/>
    <w:rsid w:val="00EE7946"/>
    <w:rsid w:val="00EF05EC"/>
    <w:rsid w:val="00EF3514"/>
    <w:rsid w:val="00EF415F"/>
    <w:rsid w:val="00EF4B23"/>
    <w:rsid w:val="00EF6DF2"/>
    <w:rsid w:val="00EF713F"/>
    <w:rsid w:val="00F010E6"/>
    <w:rsid w:val="00F01277"/>
    <w:rsid w:val="00F047F7"/>
    <w:rsid w:val="00F05CE3"/>
    <w:rsid w:val="00F07C1C"/>
    <w:rsid w:val="00F07CAF"/>
    <w:rsid w:val="00F07E14"/>
    <w:rsid w:val="00F1325C"/>
    <w:rsid w:val="00F1348C"/>
    <w:rsid w:val="00F1591B"/>
    <w:rsid w:val="00F16867"/>
    <w:rsid w:val="00F16DE0"/>
    <w:rsid w:val="00F16DE7"/>
    <w:rsid w:val="00F209FF"/>
    <w:rsid w:val="00F21F96"/>
    <w:rsid w:val="00F2273D"/>
    <w:rsid w:val="00F22912"/>
    <w:rsid w:val="00F2435F"/>
    <w:rsid w:val="00F26E4C"/>
    <w:rsid w:val="00F3177E"/>
    <w:rsid w:val="00F32868"/>
    <w:rsid w:val="00F3592B"/>
    <w:rsid w:val="00F36C3B"/>
    <w:rsid w:val="00F37217"/>
    <w:rsid w:val="00F37C7C"/>
    <w:rsid w:val="00F41FD5"/>
    <w:rsid w:val="00F423D4"/>
    <w:rsid w:val="00F42C62"/>
    <w:rsid w:val="00F43007"/>
    <w:rsid w:val="00F455C6"/>
    <w:rsid w:val="00F46361"/>
    <w:rsid w:val="00F47339"/>
    <w:rsid w:val="00F50920"/>
    <w:rsid w:val="00F5438B"/>
    <w:rsid w:val="00F55260"/>
    <w:rsid w:val="00F57733"/>
    <w:rsid w:val="00F57C00"/>
    <w:rsid w:val="00F60E48"/>
    <w:rsid w:val="00F614C7"/>
    <w:rsid w:val="00F621BF"/>
    <w:rsid w:val="00F62A30"/>
    <w:rsid w:val="00F6495D"/>
    <w:rsid w:val="00F64C0F"/>
    <w:rsid w:val="00F66C56"/>
    <w:rsid w:val="00F72621"/>
    <w:rsid w:val="00F737CC"/>
    <w:rsid w:val="00F743A2"/>
    <w:rsid w:val="00F81AB8"/>
    <w:rsid w:val="00F825CC"/>
    <w:rsid w:val="00F83CC3"/>
    <w:rsid w:val="00F84870"/>
    <w:rsid w:val="00F86042"/>
    <w:rsid w:val="00F90D28"/>
    <w:rsid w:val="00F90D3D"/>
    <w:rsid w:val="00F93CE0"/>
    <w:rsid w:val="00F944CB"/>
    <w:rsid w:val="00F9533B"/>
    <w:rsid w:val="00F95703"/>
    <w:rsid w:val="00FA154A"/>
    <w:rsid w:val="00FA1F7C"/>
    <w:rsid w:val="00FA2C7C"/>
    <w:rsid w:val="00FA2FC3"/>
    <w:rsid w:val="00FA4146"/>
    <w:rsid w:val="00FA68DF"/>
    <w:rsid w:val="00FB0028"/>
    <w:rsid w:val="00FB00A6"/>
    <w:rsid w:val="00FB0165"/>
    <w:rsid w:val="00FB05CB"/>
    <w:rsid w:val="00FB0634"/>
    <w:rsid w:val="00FB377D"/>
    <w:rsid w:val="00FB42AD"/>
    <w:rsid w:val="00FC0524"/>
    <w:rsid w:val="00FC36D3"/>
    <w:rsid w:val="00FC3A1E"/>
    <w:rsid w:val="00FC4DA2"/>
    <w:rsid w:val="00FC5ACD"/>
    <w:rsid w:val="00FC6118"/>
    <w:rsid w:val="00FD00B0"/>
    <w:rsid w:val="00FD415C"/>
    <w:rsid w:val="00FD5947"/>
    <w:rsid w:val="00FD5D9A"/>
    <w:rsid w:val="00FD6DA4"/>
    <w:rsid w:val="00FD740D"/>
    <w:rsid w:val="00FE1DCD"/>
    <w:rsid w:val="00FE1F90"/>
    <w:rsid w:val="00FE3440"/>
    <w:rsid w:val="00FE41AC"/>
    <w:rsid w:val="00FE79F6"/>
    <w:rsid w:val="00FE7E17"/>
    <w:rsid w:val="00FE7FDC"/>
    <w:rsid w:val="00FF0C0D"/>
    <w:rsid w:val="00FF1DCE"/>
    <w:rsid w:val="00FF1E97"/>
    <w:rsid w:val="00FF2179"/>
    <w:rsid w:val="00FF21A9"/>
    <w:rsid w:val="00FF2722"/>
    <w:rsid w:val="00FF2BE7"/>
    <w:rsid w:val="00FF3B15"/>
    <w:rsid w:val="00FF3FD0"/>
    <w:rsid w:val="00FF4A36"/>
    <w:rsid w:val="00FF5826"/>
    <w:rsid w:val="00FF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83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520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208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rsid w:val="002478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47833"/>
    <w:rPr>
      <w:rFonts w:cs="Times New Roman"/>
      <w:b/>
      <w:bCs/>
    </w:rPr>
  </w:style>
  <w:style w:type="character" w:customStyle="1" w:styleId="hl">
    <w:name w:val="hl"/>
    <w:basedOn w:val="DefaultParagraphFont"/>
    <w:uiPriority w:val="99"/>
    <w:rsid w:val="00952089"/>
    <w:rPr>
      <w:rFonts w:cs="Times New Roman"/>
    </w:rPr>
  </w:style>
  <w:style w:type="paragraph" w:customStyle="1" w:styleId="c17">
    <w:name w:val="c17"/>
    <w:basedOn w:val="Normal"/>
    <w:uiPriority w:val="99"/>
    <w:rsid w:val="001069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0">
    <w:name w:val="c0"/>
    <w:basedOn w:val="Normal"/>
    <w:uiPriority w:val="99"/>
    <w:rsid w:val="001069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c1">
    <w:name w:val="c2 c1"/>
    <w:basedOn w:val="DefaultParagraphFont"/>
    <w:uiPriority w:val="99"/>
    <w:rsid w:val="001069A2"/>
    <w:rPr>
      <w:rFonts w:cs="Times New Roman"/>
    </w:rPr>
  </w:style>
  <w:style w:type="character" w:customStyle="1" w:styleId="c1">
    <w:name w:val="c1"/>
    <w:basedOn w:val="DefaultParagraphFont"/>
    <w:uiPriority w:val="99"/>
    <w:rsid w:val="001069A2"/>
    <w:rPr>
      <w:rFonts w:cs="Times New Roman"/>
    </w:rPr>
  </w:style>
  <w:style w:type="character" w:customStyle="1" w:styleId="c2c4">
    <w:name w:val="c2 c4"/>
    <w:basedOn w:val="DefaultParagraphFont"/>
    <w:uiPriority w:val="99"/>
    <w:rsid w:val="001069A2"/>
    <w:rPr>
      <w:rFonts w:cs="Times New Roman"/>
    </w:rPr>
  </w:style>
  <w:style w:type="character" w:customStyle="1" w:styleId="c5">
    <w:name w:val="c5"/>
    <w:basedOn w:val="DefaultParagraphFont"/>
    <w:uiPriority w:val="99"/>
    <w:rsid w:val="005A66C1"/>
    <w:rPr>
      <w:rFonts w:cs="Times New Roman"/>
    </w:rPr>
  </w:style>
  <w:style w:type="character" w:customStyle="1" w:styleId="c4">
    <w:name w:val="c4"/>
    <w:basedOn w:val="DefaultParagraphFont"/>
    <w:uiPriority w:val="99"/>
    <w:rsid w:val="00310B30"/>
    <w:rPr>
      <w:rFonts w:cs="Times New Roman"/>
    </w:rPr>
  </w:style>
  <w:style w:type="character" w:customStyle="1" w:styleId="c1c25">
    <w:name w:val="c1 c25"/>
    <w:basedOn w:val="DefaultParagraphFont"/>
    <w:uiPriority w:val="99"/>
    <w:rsid w:val="00B90A5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72D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C0524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972D2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35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5ED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94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8378">
          <w:marLeft w:val="0"/>
          <w:marRight w:val="0"/>
          <w:marTop w:val="6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94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94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9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94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874</TotalTime>
  <Pages>6</Pages>
  <Words>2095</Words>
  <Characters>11944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Khil</cp:lastModifiedBy>
  <cp:revision>26</cp:revision>
  <cp:lastPrinted>2025-09-25T01:10:00Z</cp:lastPrinted>
  <dcterms:created xsi:type="dcterms:W3CDTF">2020-05-16T18:34:00Z</dcterms:created>
  <dcterms:modified xsi:type="dcterms:W3CDTF">2025-11-22T04:15:00Z</dcterms:modified>
</cp:coreProperties>
</file>