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AF" w:rsidRDefault="000727AF" w:rsidP="000E0326">
      <w:pPr>
        <w:tabs>
          <w:tab w:val="left" w:pos="253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727AF" w:rsidRPr="005D6B1A" w:rsidRDefault="000727AF" w:rsidP="00B2334D">
      <w:pPr>
        <w:tabs>
          <w:tab w:val="left" w:pos="253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6B1A">
        <w:rPr>
          <w:rFonts w:ascii="Times New Roman" w:hAnsi="Times New Roman" w:cs="Times New Roman"/>
          <w:b/>
          <w:bCs/>
          <w:sz w:val="28"/>
          <w:szCs w:val="28"/>
        </w:rPr>
        <w:t>Наличие собственного инновационного педагогического опыта</w:t>
      </w:r>
    </w:p>
    <w:p w:rsidR="000727AF" w:rsidRPr="003F61E5" w:rsidRDefault="000727AF" w:rsidP="00B2334D">
      <w:pPr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1E5">
        <w:rPr>
          <w:rFonts w:ascii="Times New Roman" w:hAnsi="Times New Roman" w:cs="Times New Roman"/>
          <w:sz w:val="28"/>
          <w:szCs w:val="28"/>
        </w:rPr>
        <w:t>Педагогическая проблема</w:t>
      </w:r>
      <w:r w:rsidRPr="00526564">
        <w:rPr>
          <w:rFonts w:ascii="Times New Roman" w:hAnsi="Times New Roman" w:cs="Times New Roman"/>
          <w:sz w:val="28"/>
          <w:szCs w:val="28"/>
        </w:rPr>
        <w:t xml:space="preserve"> </w:t>
      </w:r>
      <w:r w:rsidRPr="003F61E5">
        <w:rPr>
          <w:rFonts w:ascii="Times New Roman" w:hAnsi="Times New Roman" w:cs="Times New Roman"/>
          <w:sz w:val="28"/>
          <w:szCs w:val="28"/>
        </w:rPr>
        <w:t>-</w:t>
      </w:r>
      <w:r w:rsidRPr="00526564">
        <w:rPr>
          <w:rFonts w:ascii="Times New Roman" w:hAnsi="Times New Roman" w:cs="Times New Roman"/>
          <w:sz w:val="28"/>
          <w:szCs w:val="28"/>
        </w:rPr>
        <w:t xml:space="preserve"> </w:t>
      </w:r>
      <w:r w:rsidRPr="003F61E5">
        <w:rPr>
          <w:rFonts w:ascii="Times New Roman" w:hAnsi="Times New Roman" w:cs="Times New Roman"/>
          <w:sz w:val="28"/>
          <w:szCs w:val="28"/>
        </w:rPr>
        <w:t>приобщение учащихся к декоративно-прикладному творчеству посредством освоения техники вязания крючком и плетения бисером.</w:t>
      </w:r>
    </w:p>
    <w:p w:rsidR="000727AF" w:rsidRPr="003F61E5" w:rsidRDefault="000727AF" w:rsidP="00B233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1E5">
        <w:rPr>
          <w:rFonts w:ascii="Times New Roman" w:hAnsi="Times New Roman" w:cs="Times New Roman"/>
          <w:sz w:val="28"/>
          <w:szCs w:val="28"/>
        </w:rPr>
        <w:t>Учебный процесс строю так, чтобы создать благоприятные условия для развития творческой деятельности учащихся. Участвуем в районных, республиканских конкурсах, тем самым привлекаю интерес к посещаемости кружка.</w:t>
      </w:r>
    </w:p>
    <w:p w:rsidR="000727AF" w:rsidRPr="003F61E5" w:rsidRDefault="000727AF" w:rsidP="00B233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1E5">
        <w:rPr>
          <w:rFonts w:ascii="Times New Roman" w:hAnsi="Times New Roman" w:cs="Times New Roman"/>
          <w:sz w:val="28"/>
          <w:szCs w:val="28"/>
        </w:rPr>
        <w:t>Мои задачи как педагога состоят в следующем:</w:t>
      </w:r>
    </w:p>
    <w:p w:rsidR="000727AF" w:rsidRPr="003F61E5" w:rsidRDefault="000727AF" w:rsidP="00B233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1E5">
        <w:rPr>
          <w:rFonts w:ascii="Times New Roman" w:hAnsi="Times New Roman" w:cs="Times New Roman"/>
          <w:sz w:val="28"/>
          <w:szCs w:val="28"/>
        </w:rPr>
        <w:t>- формирование умения решать творческие задачи;</w:t>
      </w:r>
    </w:p>
    <w:p w:rsidR="000727AF" w:rsidRPr="003F61E5" w:rsidRDefault="000727AF" w:rsidP="00B233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1E5">
        <w:rPr>
          <w:rFonts w:ascii="Times New Roman" w:hAnsi="Times New Roman" w:cs="Times New Roman"/>
          <w:sz w:val="28"/>
          <w:szCs w:val="28"/>
        </w:rPr>
        <w:t>- развитие таких качеств, как самостоятельность, усидчивость, аккуратность, трудолюбие, творческое отношение к труду;</w:t>
      </w:r>
    </w:p>
    <w:p w:rsidR="000727AF" w:rsidRPr="003F61E5" w:rsidRDefault="000727AF" w:rsidP="00B2334D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1E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1E5">
        <w:rPr>
          <w:rFonts w:ascii="Times New Roman" w:hAnsi="Times New Roman" w:cs="Times New Roman"/>
          <w:sz w:val="28"/>
          <w:szCs w:val="28"/>
        </w:rPr>
        <w:t>формирование навыков организации рабочего пространства и рационального использования рабочего времени;</w:t>
      </w:r>
    </w:p>
    <w:p w:rsidR="000727AF" w:rsidRDefault="000727AF" w:rsidP="00B233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1E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обучение</w:t>
      </w:r>
      <w:r w:rsidRPr="003F61E5">
        <w:rPr>
          <w:rFonts w:ascii="Times New Roman" w:hAnsi="Times New Roman" w:cs="Times New Roman"/>
          <w:sz w:val="28"/>
          <w:szCs w:val="28"/>
        </w:rPr>
        <w:t xml:space="preserve"> основны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F61E5">
        <w:rPr>
          <w:rFonts w:ascii="Times New Roman" w:hAnsi="Times New Roman" w:cs="Times New Roman"/>
          <w:sz w:val="28"/>
          <w:szCs w:val="28"/>
        </w:rPr>
        <w:t xml:space="preserve"> прием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3F61E5">
        <w:rPr>
          <w:rFonts w:ascii="Times New Roman" w:hAnsi="Times New Roman" w:cs="Times New Roman"/>
          <w:sz w:val="28"/>
          <w:szCs w:val="28"/>
        </w:rPr>
        <w:t xml:space="preserve"> вязания крючком и плетения бисером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27AF" w:rsidRPr="00526564" w:rsidRDefault="000727AF" w:rsidP="00B233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27AF" w:rsidRPr="005D6B1A" w:rsidRDefault="000727AF" w:rsidP="00B2334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6B1A">
        <w:rPr>
          <w:rFonts w:ascii="Times New Roman" w:hAnsi="Times New Roman" w:cs="Times New Roman"/>
          <w:b/>
          <w:bCs/>
          <w:sz w:val="28"/>
          <w:szCs w:val="28"/>
        </w:rPr>
        <w:t>Актуа</w:t>
      </w:r>
      <w:r>
        <w:rPr>
          <w:rFonts w:ascii="Times New Roman" w:hAnsi="Times New Roman" w:cs="Times New Roman"/>
          <w:b/>
          <w:bCs/>
          <w:sz w:val="28"/>
          <w:szCs w:val="28"/>
        </w:rPr>
        <w:t>льность и перспективность опыта</w:t>
      </w:r>
    </w:p>
    <w:p w:rsidR="000727AF" w:rsidRPr="00016F3E" w:rsidRDefault="000727AF" w:rsidP="00B233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F3E">
        <w:rPr>
          <w:rFonts w:ascii="Times New Roman" w:hAnsi="Times New Roman" w:cs="Times New Roman"/>
          <w:sz w:val="28"/>
          <w:szCs w:val="28"/>
        </w:rPr>
        <w:t>Занятия декоративно-прикладным творчеством является важным средством всестороннего развития личности. Инновации в содержании образования поставили передо мной важную проблему: создание условий для творческого и нравственного развития детей через включение их в сферу декоративно-прикладного искусства.</w:t>
      </w:r>
    </w:p>
    <w:p w:rsidR="000727AF" w:rsidRDefault="000727AF" w:rsidP="00B2334D">
      <w:pPr>
        <w:spacing w:after="0" w:line="360" w:lineRule="auto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6F3E">
        <w:rPr>
          <w:rFonts w:ascii="Times New Roman" w:hAnsi="Times New Roman" w:cs="Times New Roman"/>
          <w:sz w:val="28"/>
          <w:szCs w:val="28"/>
        </w:rPr>
        <w:t xml:space="preserve">На занятиях дети изучают технику бисероплетения и основные приемы вязания крючком. В ходе проведения кружка мною используются разнообразные виды работы, тем самым приобщаю учеников к различным видами рукоделия (вязание крючком, плетение и вышивка бисером, подделки из бумаги и картона). </w:t>
      </w:r>
    </w:p>
    <w:p w:rsidR="000727AF" w:rsidRDefault="000727AF" w:rsidP="00B2334D">
      <w:pPr>
        <w:spacing w:after="0" w:line="360" w:lineRule="auto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Полученный практический опыт может быть использован детьми для изготовления оригинальных творческих подарков к различным праздникам.</w:t>
      </w:r>
    </w:p>
    <w:p w:rsidR="000727AF" w:rsidRDefault="000727AF" w:rsidP="00B2334D">
      <w:pPr>
        <w:spacing w:after="0" w:line="360" w:lineRule="auto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6F3E">
        <w:rPr>
          <w:rFonts w:ascii="Times New Roman" w:hAnsi="Times New Roman" w:cs="Times New Roman"/>
          <w:sz w:val="28"/>
          <w:szCs w:val="28"/>
        </w:rPr>
        <w:t xml:space="preserve">Таким образом, актуальность </w:t>
      </w:r>
      <w:r>
        <w:rPr>
          <w:rFonts w:ascii="Times New Roman" w:hAnsi="Times New Roman" w:cs="Times New Roman"/>
          <w:sz w:val="28"/>
          <w:szCs w:val="28"/>
        </w:rPr>
        <w:t xml:space="preserve">и перспективность опыта </w:t>
      </w:r>
      <w:r w:rsidRPr="00016F3E">
        <w:rPr>
          <w:rFonts w:ascii="Times New Roman" w:hAnsi="Times New Roman" w:cs="Times New Roman"/>
          <w:sz w:val="28"/>
          <w:szCs w:val="28"/>
        </w:rPr>
        <w:t>обусловлена развитием у обучающихся творческих способностей, что</w:t>
      </w:r>
      <w:r>
        <w:rPr>
          <w:rFonts w:ascii="Times New Roman" w:hAnsi="Times New Roman" w:cs="Times New Roman"/>
          <w:sz w:val="28"/>
          <w:szCs w:val="28"/>
        </w:rPr>
        <w:t xml:space="preserve"> помогает достичь мастерство в любимом занятии,</w:t>
      </w:r>
      <w:r w:rsidRPr="00016F3E">
        <w:rPr>
          <w:rFonts w:ascii="Times New Roman" w:hAnsi="Times New Roman" w:cs="Times New Roman"/>
          <w:sz w:val="28"/>
          <w:szCs w:val="28"/>
        </w:rPr>
        <w:t xml:space="preserve"> позволяет принимать активное участие в различных  конкурсах.</w:t>
      </w:r>
    </w:p>
    <w:p w:rsidR="000727AF" w:rsidRDefault="000727AF" w:rsidP="00B233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27AF" w:rsidRPr="005D6B1A" w:rsidRDefault="000727AF" w:rsidP="00B2334D">
      <w:pPr>
        <w:tabs>
          <w:tab w:val="left" w:pos="148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Новизна опыта</w:t>
      </w:r>
    </w:p>
    <w:p w:rsidR="000727AF" w:rsidRDefault="000727AF" w:rsidP="00B2334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64F9">
        <w:rPr>
          <w:rFonts w:ascii="Times New Roman" w:hAnsi="Times New Roman" w:cs="Times New Roman"/>
          <w:color w:val="000000"/>
          <w:sz w:val="28"/>
          <w:szCs w:val="28"/>
        </w:rPr>
        <w:t>   Инновации предполагают наличие специального мастерства педагога, то есть той «изюминки», которая придает необычность данному педагогическому опыту.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 построении работы в кружке учитывается не только опыт детей, но и их возрастные особенности. Ученики не любят однообразного монотонного труда, который их сильно утомляет, в связи, с чем необходимо постоянно совершенствовать работы по вязанию и бисероплетению, чтобы у детей не пропал интерес к творчеству. Важно, чтобы и сами дети могли проявить выдумку, фантазию.</w:t>
      </w:r>
    </w:p>
    <w:p w:rsidR="000727AF" w:rsidRDefault="000727AF" w:rsidP="00B2334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Педагогу периодически необходимо проходить курсы повышения квалификации, которые способствуют повышению профессионального мастерства.</w:t>
      </w:r>
    </w:p>
    <w:p w:rsidR="000727AF" w:rsidRPr="00704DF0" w:rsidRDefault="000727AF" w:rsidP="00B2334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новизна </w:t>
      </w:r>
      <w:r w:rsidRPr="006664F9">
        <w:rPr>
          <w:rFonts w:ascii="Times New Roman" w:hAnsi="Times New Roman" w:cs="Times New Roman"/>
          <w:sz w:val="28"/>
          <w:szCs w:val="28"/>
        </w:rPr>
        <w:t>моего опыта состоит в б</w:t>
      </w:r>
      <w:r w:rsidRPr="006664F9">
        <w:rPr>
          <w:rFonts w:ascii="Times New Roman" w:hAnsi="Times New Roman" w:cs="Times New Roman"/>
          <w:color w:val="000000"/>
          <w:sz w:val="28"/>
          <w:szCs w:val="28"/>
        </w:rPr>
        <w:t xml:space="preserve">олее высокой результативности в обучении, воспитании и развитии у учащихся творческих возможностей. </w:t>
      </w:r>
    </w:p>
    <w:p w:rsidR="000727AF" w:rsidRDefault="000727AF" w:rsidP="00B2334D">
      <w:pPr>
        <w:tabs>
          <w:tab w:val="left" w:pos="1365"/>
        </w:tabs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727AF" w:rsidRPr="005D6B1A" w:rsidRDefault="000727AF" w:rsidP="00B2334D">
      <w:pPr>
        <w:tabs>
          <w:tab w:val="left" w:pos="136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482A">
        <w:rPr>
          <w:rFonts w:ascii="Times New Roman" w:hAnsi="Times New Roman" w:cs="Times New Roman"/>
          <w:b/>
          <w:bCs/>
          <w:sz w:val="28"/>
          <w:szCs w:val="28"/>
        </w:rPr>
        <w:t>Наличие теоретической базы опыта</w:t>
      </w:r>
    </w:p>
    <w:p w:rsidR="000727AF" w:rsidRPr="002420DB" w:rsidRDefault="000727AF" w:rsidP="00B2334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420DB">
        <w:rPr>
          <w:sz w:val="28"/>
          <w:szCs w:val="28"/>
        </w:rPr>
        <w:t xml:space="preserve">Работа в творческом объединении по вязанию и бисероплетению имеет большое воспитательное значение для развития у детей художественного вкуса. Занятия кружка включают в себя теоретическую часть и практическую деятельность. </w:t>
      </w:r>
    </w:p>
    <w:p w:rsidR="000727AF" w:rsidRDefault="000727AF" w:rsidP="00B2334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420DB">
        <w:rPr>
          <w:sz w:val="28"/>
          <w:szCs w:val="28"/>
        </w:rPr>
        <w:t>Теоретическая часть занятия дается мною в форме рассказов, бесед с просмотром иллюстративного материала, что позв</w:t>
      </w:r>
      <w:r>
        <w:rPr>
          <w:sz w:val="28"/>
          <w:szCs w:val="28"/>
        </w:rPr>
        <w:t>оляет расширить кругозор детей.</w:t>
      </w:r>
    </w:p>
    <w:p w:rsidR="000727AF" w:rsidRDefault="000727AF" w:rsidP="00B2334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кружка в виде рассказа позволяет более углубленно и осознанно донести к восприятию учащихся новый материал и развивает мыслительную деятельность и фантазию у ребенка.</w:t>
      </w:r>
    </w:p>
    <w:p w:rsidR="000727AF" w:rsidRPr="002420DB" w:rsidRDefault="000727AF" w:rsidP="00B2334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420DB">
        <w:rPr>
          <w:color w:val="000000"/>
          <w:sz w:val="28"/>
          <w:szCs w:val="28"/>
          <w:shd w:val="clear" w:color="auto" w:fill="FFFFFF"/>
        </w:rPr>
        <w:t xml:space="preserve">Беседа организуется мною с помощью тщательно продуманной системы вопросов. </w:t>
      </w:r>
      <w:r>
        <w:rPr>
          <w:color w:val="000000"/>
          <w:sz w:val="28"/>
          <w:szCs w:val="28"/>
          <w:shd w:val="clear" w:color="auto" w:fill="FFFFFF"/>
        </w:rPr>
        <w:t>Применяя данный вид, развивается детская речь, образные выражения, суждения, способность обосновать и отстоять свою точку зрения, вступать в дискуссии.</w:t>
      </w:r>
    </w:p>
    <w:p w:rsidR="000727AF" w:rsidRDefault="000727AF" w:rsidP="00B2334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процессе теоретической части занятия рассматриваются способы вязания крючком, обучающиеся знакомятся с условными обозначениями на схемах,</w:t>
      </w:r>
      <w:r w:rsidRPr="004812B8">
        <w:rPr>
          <w:sz w:val="28"/>
          <w:szCs w:val="28"/>
        </w:rPr>
        <w:t xml:space="preserve"> </w:t>
      </w:r>
      <w:r w:rsidRPr="002420DB">
        <w:rPr>
          <w:sz w:val="28"/>
          <w:szCs w:val="28"/>
        </w:rPr>
        <w:t>а также правилами техники безопасности при работе</w:t>
      </w:r>
      <w:r>
        <w:rPr>
          <w:sz w:val="28"/>
          <w:szCs w:val="28"/>
        </w:rPr>
        <w:t xml:space="preserve"> с материалами и инструментами. </w:t>
      </w:r>
    </w:p>
    <w:p w:rsidR="000727AF" w:rsidRDefault="000727AF" w:rsidP="00B2334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Полученные теоретические навыки помогают обучающимся выполнять различного рода изделия, читая схемы в журналах и книгах по вязанию и бисероплетению.</w:t>
      </w:r>
    </w:p>
    <w:p w:rsidR="000727AF" w:rsidRPr="00B2334D" w:rsidRDefault="000727AF" w:rsidP="00B2334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0727AF" w:rsidRPr="007C2CAA" w:rsidRDefault="000727AF" w:rsidP="00B2334D">
      <w:pPr>
        <w:tabs>
          <w:tab w:val="left" w:pos="190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Ведущая педагогическая идея</w:t>
      </w:r>
    </w:p>
    <w:p w:rsidR="000727AF" w:rsidRPr="000A37C7" w:rsidRDefault="000727AF" w:rsidP="00B2334D">
      <w:pPr>
        <w:tabs>
          <w:tab w:val="left" w:pos="19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7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Ведущая педагогическая идея моего опыта</w:t>
      </w:r>
      <w:r w:rsidRPr="000A37C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0A37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заключается в создании на занятии условий для успешной, активной деятельности учащихся, т.е.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0A37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оздание ситуации успеха, как способ достижения личностных результатов учащихся.</w:t>
      </w:r>
    </w:p>
    <w:p w:rsidR="000727AF" w:rsidRDefault="000727AF" w:rsidP="00B2334D">
      <w:pPr>
        <w:tabs>
          <w:tab w:val="left" w:pos="133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727AF" w:rsidRPr="007C2CAA" w:rsidRDefault="000727AF" w:rsidP="00B2334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Возможность тиражирования</w:t>
      </w:r>
    </w:p>
    <w:p w:rsidR="000727AF" w:rsidRPr="007C2CAA" w:rsidRDefault="000727AF" w:rsidP="00B233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AA">
        <w:rPr>
          <w:rFonts w:ascii="Times New Roman" w:hAnsi="Times New Roman" w:cs="Times New Roman"/>
          <w:sz w:val="28"/>
          <w:szCs w:val="28"/>
        </w:rPr>
        <w:t xml:space="preserve">В целях обмена опытом с коллегами </w:t>
      </w:r>
      <w:r>
        <w:rPr>
          <w:rFonts w:ascii="Times New Roman" w:hAnsi="Times New Roman" w:cs="Times New Roman"/>
          <w:sz w:val="28"/>
          <w:szCs w:val="28"/>
        </w:rPr>
        <w:t>мною проводятся</w:t>
      </w:r>
      <w:r w:rsidRPr="007C2CAA">
        <w:rPr>
          <w:rFonts w:ascii="Times New Roman" w:hAnsi="Times New Roman" w:cs="Times New Roman"/>
          <w:sz w:val="28"/>
          <w:szCs w:val="28"/>
        </w:rPr>
        <w:t xml:space="preserve"> открытые занятия, мастер- классы, выступаю на семинарах, заседаниях методических объединений педагогов дополнительного образования. Для родителей обучающихся проводятся беседы на родительских собраниях.  </w:t>
      </w:r>
    </w:p>
    <w:p w:rsidR="000727AF" w:rsidRPr="007C2CAA" w:rsidRDefault="000727AF" w:rsidP="00B233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AA">
        <w:rPr>
          <w:rFonts w:ascii="Times New Roman" w:hAnsi="Times New Roman" w:cs="Times New Roman"/>
          <w:sz w:val="28"/>
          <w:szCs w:val="28"/>
        </w:rPr>
        <w:t>Наличие обоснованного числа приложений, наглядно иллюстрирующих основные формы и приёмы работы с детьми.</w:t>
      </w:r>
    </w:p>
    <w:p w:rsidR="000727AF" w:rsidRDefault="000727AF" w:rsidP="00B233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6B1A">
        <w:rPr>
          <w:rFonts w:ascii="Times New Roman" w:hAnsi="Times New Roman" w:cs="Times New Roman"/>
          <w:sz w:val="28"/>
          <w:szCs w:val="28"/>
        </w:rPr>
        <w:t>Мною разработана и создана презентация на тем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D6B1A">
        <w:rPr>
          <w:rFonts w:ascii="Times New Roman" w:hAnsi="Times New Roman" w:cs="Times New Roman"/>
          <w:sz w:val="28"/>
          <w:szCs w:val="28"/>
        </w:rPr>
        <w:t xml:space="preserve"> «Моё педагогическое кредо».</w:t>
      </w:r>
    </w:p>
    <w:p w:rsidR="000727AF" w:rsidRDefault="000727AF" w:rsidP="00B233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27AF" w:rsidRPr="00753304" w:rsidRDefault="000727AF" w:rsidP="00B233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27AF" w:rsidRPr="00753304" w:rsidRDefault="000727AF" w:rsidP="00B2334D">
      <w:pPr>
        <w:spacing w:line="360" w:lineRule="auto"/>
        <w:jc w:val="both"/>
        <w:rPr>
          <w:rFonts w:cs="Times New Roman"/>
        </w:rPr>
      </w:pPr>
    </w:p>
    <w:sectPr w:rsidR="000727AF" w:rsidRPr="00753304" w:rsidSect="005D6B1A">
      <w:pgSz w:w="11906" w:h="16838"/>
      <w:pgMar w:top="180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64666"/>
    <w:multiLevelType w:val="multilevel"/>
    <w:tmpl w:val="EFE25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">
    <w:nsid w:val="25FB46FF"/>
    <w:multiLevelType w:val="multilevel"/>
    <w:tmpl w:val="BDB2F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">
    <w:nsid w:val="3572093D"/>
    <w:multiLevelType w:val="multilevel"/>
    <w:tmpl w:val="4D063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727E40"/>
    <w:multiLevelType w:val="multilevel"/>
    <w:tmpl w:val="64E2A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C8502B"/>
    <w:multiLevelType w:val="multilevel"/>
    <w:tmpl w:val="6B5AE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073808"/>
    <w:multiLevelType w:val="multilevel"/>
    <w:tmpl w:val="B454B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36FB"/>
    <w:rsid w:val="00000E6D"/>
    <w:rsid w:val="00016F3E"/>
    <w:rsid w:val="000727AF"/>
    <w:rsid w:val="00095BF9"/>
    <w:rsid w:val="000972E0"/>
    <w:rsid w:val="000A37C7"/>
    <w:rsid w:val="000B35D0"/>
    <w:rsid w:val="000D6E98"/>
    <w:rsid w:val="000E0326"/>
    <w:rsid w:val="000E7E9A"/>
    <w:rsid w:val="0010550B"/>
    <w:rsid w:val="00131E67"/>
    <w:rsid w:val="00182DA3"/>
    <w:rsid w:val="00210567"/>
    <w:rsid w:val="002420DB"/>
    <w:rsid w:val="002536FB"/>
    <w:rsid w:val="0028482A"/>
    <w:rsid w:val="00297D0D"/>
    <w:rsid w:val="002C3001"/>
    <w:rsid w:val="002F17A4"/>
    <w:rsid w:val="003F61E5"/>
    <w:rsid w:val="004302B6"/>
    <w:rsid w:val="004762E5"/>
    <w:rsid w:val="004812B8"/>
    <w:rsid w:val="004A3C71"/>
    <w:rsid w:val="004C3D3B"/>
    <w:rsid w:val="0050784A"/>
    <w:rsid w:val="00512F28"/>
    <w:rsid w:val="00515758"/>
    <w:rsid w:val="00526564"/>
    <w:rsid w:val="005D6B1A"/>
    <w:rsid w:val="006664F9"/>
    <w:rsid w:val="00704DF0"/>
    <w:rsid w:val="00753304"/>
    <w:rsid w:val="0076405F"/>
    <w:rsid w:val="007C2CAA"/>
    <w:rsid w:val="008568B5"/>
    <w:rsid w:val="008C5B7B"/>
    <w:rsid w:val="008E39A2"/>
    <w:rsid w:val="00956AFA"/>
    <w:rsid w:val="00963898"/>
    <w:rsid w:val="00966A18"/>
    <w:rsid w:val="00992264"/>
    <w:rsid w:val="009C4BFD"/>
    <w:rsid w:val="00A352D1"/>
    <w:rsid w:val="00A36164"/>
    <w:rsid w:val="00A47256"/>
    <w:rsid w:val="00A909E3"/>
    <w:rsid w:val="00AD493F"/>
    <w:rsid w:val="00B00D04"/>
    <w:rsid w:val="00B2334D"/>
    <w:rsid w:val="00B4603E"/>
    <w:rsid w:val="00B731D8"/>
    <w:rsid w:val="00B97E61"/>
    <w:rsid w:val="00C359EC"/>
    <w:rsid w:val="00C96DFE"/>
    <w:rsid w:val="00CD1303"/>
    <w:rsid w:val="00CF0E5B"/>
    <w:rsid w:val="00D232AF"/>
    <w:rsid w:val="00D750EF"/>
    <w:rsid w:val="00DD1142"/>
    <w:rsid w:val="00E85934"/>
    <w:rsid w:val="00E91BB0"/>
    <w:rsid w:val="00F42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6FB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F61E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21">
    <w:name w:val="Font Style21"/>
    <w:basedOn w:val="DefaultParagraphFont"/>
    <w:uiPriority w:val="99"/>
    <w:rsid w:val="003F61E5"/>
    <w:rPr>
      <w:rFonts w:ascii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3F61E5"/>
    <w:rPr>
      <w:b/>
      <w:bCs/>
    </w:rPr>
  </w:style>
  <w:style w:type="paragraph" w:customStyle="1" w:styleId="c0">
    <w:name w:val="c0"/>
    <w:basedOn w:val="Normal"/>
    <w:uiPriority w:val="99"/>
    <w:rsid w:val="006664F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4">
    <w:name w:val="c4"/>
    <w:basedOn w:val="DefaultParagraphFont"/>
    <w:uiPriority w:val="99"/>
    <w:rsid w:val="006664F9"/>
  </w:style>
  <w:style w:type="character" w:customStyle="1" w:styleId="c1">
    <w:name w:val="c1"/>
    <w:basedOn w:val="DefaultParagraphFont"/>
    <w:uiPriority w:val="99"/>
    <w:rsid w:val="006664F9"/>
  </w:style>
  <w:style w:type="character" w:customStyle="1" w:styleId="apple-converted-space">
    <w:name w:val="apple-converted-space"/>
    <w:basedOn w:val="DefaultParagraphFont"/>
    <w:uiPriority w:val="99"/>
    <w:rsid w:val="00515758"/>
  </w:style>
  <w:style w:type="character" w:styleId="Emphasis">
    <w:name w:val="Emphasis"/>
    <w:basedOn w:val="DefaultParagraphFont"/>
    <w:uiPriority w:val="99"/>
    <w:qFormat/>
    <w:locked/>
    <w:rsid w:val="00B00D04"/>
    <w:rPr>
      <w:i/>
      <w:iCs/>
    </w:rPr>
  </w:style>
  <w:style w:type="character" w:styleId="Hyperlink">
    <w:name w:val="Hyperlink"/>
    <w:basedOn w:val="DefaultParagraphFont"/>
    <w:uiPriority w:val="99"/>
    <w:semiHidden/>
    <w:rsid w:val="00B00D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92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5755</TotalTime>
  <Pages>3</Pages>
  <Words>669</Words>
  <Characters>3816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Админестратор</dc:creator>
  <cp:keywords/>
  <dc:description/>
  <cp:lastModifiedBy>Home</cp:lastModifiedBy>
  <cp:revision>22</cp:revision>
  <dcterms:created xsi:type="dcterms:W3CDTF">2013-11-20T06:14:00Z</dcterms:created>
  <dcterms:modified xsi:type="dcterms:W3CDTF">2019-04-09T13:50:00Z</dcterms:modified>
</cp:coreProperties>
</file>