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15C" w:rsidRPr="00E75E2B" w:rsidRDefault="00A3315C" w:rsidP="00E75E2B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color w:val="222222"/>
          <w:kern w:val="36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222222"/>
          <w:kern w:val="36"/>
          <w:sz w:val="28"/>
          <w:szCs w:val="28"/>
          <w:lang w:eastAsia="ru-RU"/>
        </w:rPr>
        <w:t>Сценарий физкультур</w:t>
      </w:r>
      <w:r>
        <w:rPr>
          <w:rFonts w:ascii="Times New Roman" w:hAnsi="Times New Roman"/>
          <w:b/>
          <w:bCs/>
          <w:color w:val="222222"/>
          <w:kern w:val="36"/>
          <w:sz w:val="28"/>
          <w:szCs w:val="28"/>
          <w:lang w:eastAsia="ru-RU"/>
        </w:rPr>
        <w:t>ного развлечения «Мы весёлые ребята» для средней</w:t>
      </w:r>
      <w:r w:rsidRPr="00E75E2B">
        <w:rPr>
          <w:rFonts w:ascii="Times New Roman" w:hAnsi="Times New Roman"/>
          <w:b/>
          <w:bCs/>
          <w:color w:val="222222"/>
          <w:kern w:val="36"/>
          <w:sz w:val="28"/>
          <w:szCs w:val="28"/>
          <w:lang w:eastAsia="ru-RU"/>
        </w:rPr>
        <w:t xml:space="preserve"> групп</w:t>
      </w:r>
      <w:r>
        <w:rPr>
          <w:rFonts w:ascii="Times New Roman" w:hAnsi="Times New Roman"/>
          <w:b/>
          <w:bCs/>
          <w:color w:val="222222"/>
          <w:kern w:val="36"/>
          <w:sz w:val="28"/>
          <w:szCs w:val="28"/>
          <w:lang w:eastAsia="ru-RU"/>
        </w:rPr>
        <w:t>ы</w:t>
      </w:r>
      <w:r w:rsidRPr="00E75E2B">
        <w:rPr>
          <w:rFonts w:ascii="Times New Roman" w:hAnsi="Times New Roman"/>
          <w:b/>
          <w:bCs/>
          <w:color w:val="222222"/>
          <w:kern w:val="36"/>
          <w:sz w:val="28"/>
          <w:szCs w:val="28"/>
          <w:lang w:eastAsia="ru-RU"/>
        </w:rPr>
        <w:t>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Задачи:</w:t>
      </w:r>
    </w:p>
    <w:p w:rsidR="00A3315C" w:rsidRPr="00E75E2B" w:rsidRDefault="00A3315C" w:rsidP="00E75E2B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— приобщать детей к здоровому образу жизни;</w:t>
      </w:r>
    </w:p>
    <w:p w:rsidR="00A3315C" w:rsidRPr="00E75E2B" w:rsidRDefault="00A3315C" w:rsidP="00E75E2B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— развивать двигательную активность детей;</w:t>
      </w:r>
    </w:p>
    <w:p w:rsidR="00A3315C" w:rsidRPr="00E75E2B" w:rsidRDefault="00A3315C" w:rsidP="00E75E2B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— закреплять правила и двигательные умения в играх, конкурсах и эстафетах;</w:t>
      </w:r>
    </w:p>
    <w:p w:rsidR="00A3315C" w:rsidRPr="00E75E2B" w:rsidRDefault="00A3315C" w:rsidP="00E75E2B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— способствовать гармонизации детско-родительских отношений;</w:t>
      </w:r>
    </w:p>
    <w:p w:rsidR="00A3315C" w:rsidRPr="00E75E2B" w:rsidRDefault="00A3315C" w:rsidP="00E75E2B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— воспитывать дружелюбие, честность, трудолюбие, ответственность и уважительность.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Ход мероприятия: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Ведущий:</w:t>
      </w:r>
    </w:p>
    <w:p w:rsidR="00A3315C" w:rsidRPr="00E75E2B" w:rsidRDefault="00A3315C" w:rsidP="00E75E2B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 xml:space="preserve">Здравствуйте дорогие друзья! Сегодня  команды самых ловких, быстрых и эрудированных ребят докажут в честном, открытом и весёлом поединке, что они достойны звания «Чемпионы!» В соревнованиях «Веселые старты» встречаются 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2 </w:t>
      </w: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команд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>ы воспитанников</w:t>
      </w: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(название). Итак, встречайте участников наших соревнований.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Спортивный марш. Дети входят в зал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Ведущий: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Пожелаем участникам соревнований успеха, но прежде чем перейти к испытаниям необходимо провести разминку.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Все собрались?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Все здоровы?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Прыгать и играть готовы?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Ну тогда подтянись —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На разминку становись.</w:t>
      </w: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Разминка « Танец утят».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Ведущий.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Ну а теперь внимание начинаем наши  соревнования. Прошу команды занять свои места.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Ведущий: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Команды готовы? Тогда приступим к первому испытанию.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 Эстафеты.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«Передай мяч» (</w:t>
      </w: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по сигналу, первый участник из каждой команды, бежит до зрительного ориентира с мячом в руках, возвращается и передает мяч следующему участнику команды. Побеждает команда, которая быстрее выполнит задание).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«Кенгуру»</w:t>
      </w: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(по сигналу, первый участник из каждой команды, прыгает на двух ногах с сжатым мячом  между коленями до зрительного ориентира, обратно возвращается бегом и передает мяч следующему участнику команды. Побеждает команда, которая быстрее и без ошибок выполнит задание).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«Переправа через болото»</w:t>
      </w: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(у первых участников команд по 2 модуля («кочки»), по сигналу участники продвигаются по «кочкам», переставляя их вперед до зрительного ориентира, обратно возвращаются бегом и передают модули  следующему участнику команды.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Побеждает команда, которая быстрее и без ошибок выполнит задание).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Ведущий.</w:t>
      </w:r>
    </w:p>
    <w:p w:rsidR="00A3315C" w:rsidRPr="00E75E2B" w:rsidRDefault="00A3315C" w:rsidP="00E75E2B">
      <w:pPr>
        <w:spacing w:after="0" w:line="240" w:lineRule="auto"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Молодцы  все участники соревнований были ловкими, быстрыми. А теперь пришла пора отдохнуть всем  детвора. Я начну, а вы кончайте хором дружно отвечайте!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Кто без рук и без ног,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Самый лучший прыгунок,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Он и прыгает, и скачет,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Это наш веселый…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(мячик).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А с утра мы все в спортзале  —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Дружно делаем…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(зарядку).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Закаляет нас всегда-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(солнце, воздух и вода).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Вот еще одна игра,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Вам понравится она,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Вам вопрос хочу задать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Ваше дело отвечать.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Если вы со мной согласны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Отвечайте хором братцы: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Это я, это я,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Это все мои друзья.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Если не согласны вы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То в ответ молчите.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Отвечайте хором, вмиг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Кто здесь самый баловник?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Я спрошу сейчас у всех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Кто здесь любит песни, смех.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Кто привык у вас к порядку,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Утром делает зарядку?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Кто из вас скажите братцы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Забывает умываться?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 Ведущий.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Немного отдохнули, а теперь продолжим наши соревнования,  команды  занимайте свои места.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Эстафеты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«Переправа на мячах попрыгунчиках»(</w:t>
      </w: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первые участники из каждой команды прыгают на мячах до зрительного ориентира, обратно возвращаются бегом, передают мяч следующему участнику, побеждает команда, которая быстрее выполнит задание).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Ведущий: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Когда живется дружно,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Что может лучше быть!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И ссорится не нужно,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И можно всех любить.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Ты в дальнюю дорогу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Бери с собой друзей: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Они тебе помогут,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И с ними веселей.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 Эстафета «Друзья»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(Дети становятся парами, им выдают воздушные шарики по сигналу зажимают шарик между собой и двигаются до ориентира, не роняя шарика, возвращаются передают шарик следующей паре.)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«Дружная семейка»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(Прыжки на двух ногах с места.  Каждый участник из команды начинает прыжок с места, куда приземлился предыдущий участник. Побеждает та команда, которая дальше прыгнет).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 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Ведущий</w:t>
      </w: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: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Вот и закончился наш праздник. Все участники команд показали свою ловкость, силу, быстроту, а главное – получили заряд бодрости и массу положительных эмоций! Желаем вам крепкого здоровья, чаще улыбаться и никогда не унывать!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И давайте станцуем с вами танец дружбы «Разноцветные стекляшки»</w:t>
      </w:r>
    </w:p>
    <w:p w:rsidR="00A3315C" w:rsidRPr="00E75E2B" w:rsidRDefault="00A3315C" w:rsidP="00E75E2B">
      <w:pPr>
        <w:spacing w:after="0" w:line="240" w:lineRule="auto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E75E2B">
        <w:rPr>
          <w:rFonts w:ascii="Times New Roman" w:hAnsi="Times New Roman"/>
          <w:color w:val="444444"/>
          <w:sz w:val="28"/>
          <w:szCs w:val="28"/>
          <w:lang w:eastAsia="ru-RU"/>
        </w:rPr>
        <w:t>(Под весёлую музыку участники соревнований уходят.)</w:t>
      </w:r>
    </w:p>
    <w:p w:rsidR="00A3315C" w:rsidRPr="00E75E2B" w:rsidRDefault="00A3315C" w:rsidP="00E75E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3315C" w:rsidRPr="00E75E2B" w:rsidSect="00E75E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A1EB8"/>
    <w:multiLevelType w:val="multilevel"/>
    <w:tmpl w:val="D15E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5E2B"/>
    <w:rsid w:val="002C1F0F"/>
    <w:rsid w:val="007538FF"/>
    <w:rsid w:val="00A3315C"/>
    <w:rsid w:val="00BE0D38"/>
    <w:rsid w:val="00E75E2B"/>
    <w:rsid w:val="00FE2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D3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75E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5E2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ep">
    <w:name w:val="sep"/>
    <w:basedOn w:val="DefaultParagraphFont"/>
    <w:uiPriority w:val="99"/>
    <w:rsid w:val="00E75E2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E75E2B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75E2B"/>
    <w:rPr>
      <w:rFonts w:cs="Times New Roman"/>
      <w:color w:val="0000FF"/>
      <w:u w:val="single"/>
    </w:rPr>
  </w:style>
  <w:style w:type="character" w:customStyle="1" w:styleId="author">
    <w:name w:val="author"/>
    <w:basedOn w:val="DefaultParagraphFont"/>
    <w:uiPriority w:val="99"/>
    <w:rsid w:val="00E75E2B"/>
    <w:rPr>
      <w:rFonts w:cs="Times New Roman"/>
    </w:rPr>
  </w:style>
  <w:style w:type="paragraph" w:styleId="NormalWeb">
    <w:name w:val="Normal (Web)"/>
    <w:basedOn w:val="Normal"/>
    <w:uiPriority w:val="99"/>
    <w:semiHidden/>
    <w:rsid w:val="00E75E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75E2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87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600</Words>
  <Characters>3423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Expert</cp:lastModifiedBy>
  <cp:revision>4</cp:revision>
  <dcterms:created xsi:type="dcterms:W3CDTF">2017-10-10T08:45:00Z</dcterms:created>
  <dcterms:modified xsi:type="dcterms:W3CDTF">2018-08-22T06:33:00Z</dcterms:modified>
</cp:coreProperties>
</file>