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Pr="00E83B90" w:rsidRDefault="00601F33" w:rsidP="00C75590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</w:p>
    <w:p w:rsidR="00601F33" w:rsidRDefault="00601F33" w:rsidP="00E83B90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 w:rsidRPr="00E83B90">
        <w:rPr>
          <w:rFonts w:ascii="Times New Roman" w:hAnsi="Times New Roman"/>
          <w:b/>
          <w:sz w:val="48"/>
          <w:szCs w:val="48"/>
        </w:rPr>
        <w:t xml:space="preserve">Тематическая неделя </w:t>
      </w:r>
    </w:p>
    <w:p w:rsidR="00601F33" w:rsidRPr="00E83B90" w:rsidRDefault="00601F33" w:rsidP="00E83B90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 w:rsidRPr="00E83B90">
        <w:rPr>
          <w:rFonts w:ascii="Times New Roman" w:hAnsi="Times New Roman"/>
          <w:b/>
          <w:sz w:val="48"/>
          <w:szCs w:val="48"/>
        </w:rPr>
        <w:t xml:space="preserve">экологической безопасности </w:t>
      </w:r>
    </w:p>
    <w:p w:rsidR="00601F33" w:rsidRPr="00E83B90" w:rsidRDefault="00601F33" w:rsidP="00E83B90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 w:rsidRPr="00E83B90">
        <w:rPr>
          <w:rFonts w:ascii="Times New Roman" w:hAnsi="Times New Roman"/>
          <w:b/>
          <w:sz w:val="48"/>
          <w:szCs w:val="48"/>
        </w:rPr>
        <w:t>«Экология и мы».</w:t>
      </w: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Составитель:</w:t>
      </w: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Соболева Л. С.</w:t>
      </w: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воспитатель</w:t>
      </w: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E83B9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Тематическая неделя</w:t>
      </w:r>
      <w:r w:rsidRPr="00C75590">
        <w:rPr>
          <w:rFonts w:ascii="Times New Roman" w:hAnsi="Times New Roman"/>
          <w:b/>
          <w:sz w:val="28"/>
          <w:szCs w:val="28"/>
        </w:rPr>
        <w:t xml:space="preserve"> экологической безопасности </w:t>
      </w:r>
    </w:p>
    <w:p w:rsidR="00601F33" w:rsidRPr="00C75590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«Экология и мы».</w:t>
      </w:r>
    </w:p>
    <w:p w:rsidR="00601F33" w:rsidRPr="00C75590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1 день</w:t>
      </w:r>
    </w:p>
    <w:p w:rsidR="00601F33" w:rsidRPr="00C75590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«Лукошко грибника».</w:t>
      </w:r>
    </w:p>
    <w:p w:rsidR="00601F33" w:rsidRPr="00C75590" w:rsidRDefault="00601F33" w:rsidP="00C7559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УТРО.</w:t>
      </w:r>
    </w:p>
    <w:p w:rsidR="00601F33" w:rsidRPr="00C75590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Сюрпризный момент.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      В центре группы стоит  лукошко с грибами и ягодами. Педагог привлекает внимание детей к лукошку.  Говорит, что без помощи детей грибник не сможет собрать грибы и ягоды. Предлагает детям помочь грибнику.</w:t>
      </w:r>
    </w:p>
    <w:p w:rsidR="00601F33" w:rsidRPr="00C75590" w:rsidRDefault="00601F33" w:rsidP="00C7559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01F33" w:rsidRPr="00C75590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Круг приветствия.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Цель: создать дружелюбную атмосферу в группе. 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"Собрались все дети в круг,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Я твой друг и ты мой друг.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Крепко за руки возьмёмся.     </w:t>
      </w:r>
    </w:p>
    <w:p w:rsidR="00601F33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И друг другу улыбнёмся"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601F33" w:rsidRPr="00C75590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КОМПЛЕКС УТРЕННЕЙ ГИМНАСТИКИ.</w:t>
      </w:r>
    </w:p>
    <w:p w:rsidR="00601F33" w:rsidRPr="00C75590" w:rsidRDefault="00601F33" w:rsidP="00C755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Лексическая тема «Ягоды. Грибы»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Цель: создать бодрое, радостное настроение; активизировать мышечный тонус; продолжать работу над укреплением здоровья детей.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Как хорошо, как весело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По лесу мы идем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С корзинками плетеными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Веселым, ясным днем!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Грибы в свои корзиночки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Мы дружно соберем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И ягодкам поклонимся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Веселым, ясным днем!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I часть: Ходьба в колонне по одному, ходьба скрестным шагом, ходьба с высоким подниманием колен. Бег в умеренном темпе. </w:t>
      </w:r>
    </w:p>
    <w:p w:rsidR="00601F33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II часть: Комплекс ОРУ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C75590">
        <w:rPr>
          <w:rFonts w:ascii="Times New Roman" w:hAnsi="Times New Roman"/>
          <w:sz w:val="28"/>
          <w:szCs w:val="28"/>
        </w:rPr>
        <w:t>«Как хорошо, как весело»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И. п. : стоя, ноги параллельно, руки на поясе. Выполнять шаги на мосте, поочередно сгибая колени, отрывая пятки от пола, делая энергичный перекат стопы до конца пальцев ног. Повторить 2—3 раза по 8 шагов на месте, между сериями шагов — пауза.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C75590">
        <w:rPr>
          <w:rFonts w:ascii="Times New Roman" w:hAnsi="Times New Roman"/>
          <w:sz w:val="28"/>
          <w:szCs w:val="28"/>
        </w:rPr>
        <w:t xml:space="preserve">«Руками ветки отведем, потом под ветками пройдем»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И. п. : стоя, ноги врозь, руки вниз. 1-3 — руки в стороны — вниз, ладони вверх — вдох; 4-5 — руки скрестить, кисти на предплечьях, небольшой наклон вперед — выдох; 6—8 — вернуться в и. п. Повторить 6-8 раз.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C75590">
        <w:rPr>
          <w:rFonts w:ascii="Times New Roman" w:hAnsi="Times New Roman"/>
          <w:sz w:val="28"/>
          <w:szCs w:val="28"/>
        </w:rPr>
        <w:t xml:space="preserve">«Чтоб корзинку нам поднять, нужно руки укреплять»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И. п. : о. с. руки к плечам. 1-2 — локти назад — вдох; 3-4 — медленное вращение локтями вперед — выдох. То же, вращение локтями назад. Повторить по 4 раза.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C75590">
        <w:rPr>
          <w:rFonts w:ascii="Times New Roman" w:hAnsi="Times New Roman"/>
          <w:sz w:val="28"/>
          <w:szCs w:val="28"/>
        </w:rPr>
        <w:t xml:space="preserve">«Между кочек, впереди, много ягодок, смотри»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И. п. : стоя, ноги врозь, руки вниз. 1-2 – поворот вправо, правая согнутая рука за спину, левая впереди — выдох; 3-4 — вернуться в и. п. То же влево. Повторить по 4-5 раз.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C75590">
        <w:rPr>
          <w:rFonts w:ascii="Times New Roman" w:hAnsi="Times New Roman"/>
          <w:sz w:val="28"/>
          <w:szCs w:val="28"/>
        </w:rPr>
        <w:t xml:space="preserve">«Как мы по лесу пойдем, грибы в корзинку соберем»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И. п. : ноги на ширине плеч, руки на пояс — вдох. 1-3 — пружинистые наклоны, кончики пальцев касаются земли — выдох; 4 — и. п. Повторить 6 раз.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C75590">
        <w:rPr>
          <w:rFonts w:ascii="Times New Roman" w:hAnsi="Times New Roman"/>
          <w:sz w:val="28"/>
          <w:szCs w:val="28"/>
        </w:rPr>
        <w:t xml:space="preserve">«Грибов и ягод мы набрали, от радости мы заскакали»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И. п. : ноги слегка расставить, руки на пояс. Выполнить 10- 12 прыжков на месте, затем 8-10 шагов на месте в спокойном, умеренном темпе. Повторить 2-3 раза.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C75590">
        <w:rPr>
          <w:rFonts w:ascii="Times New Roman" w:hAnsi="Times New Roman"/>
          <w:sz w:val="28"/>
          <w:szCs w:val="28"/>
        </w:rPr>
        <w:t>«Устали мы, домой пойдем, в руках корзинки понесем»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И. п. : ноги па ширине плеч, руки вниз. 1-2 — руки вверх — в стороны — вдох; 3-4 — вернуться в и. п. Повторить 3-4 раза. </w:t>
      </w:r>
    </w:p>
    <w:p w:rsidR="00601F33" w:rsidRPr="00C75590" w:rsidRDefault="00601F33" w:rsidP="00C75590">
      <w:pPr>
        <w:spacing w:after="0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III часть: бег в умеренном темпе по пересеченной местности (1, 5 мин) .</w:t>
      </w:r>
    </w:p>
    <w:p w:rsidR="00601F33" w:rsidRDefault="00601F33" w:rsidP="00C75590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Pr="00C75590" w:rsidRDefault="00601F33" w:rsidP="00C75590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Физкультминутка «За грибами»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Цель: снять мышечное напряжение.</w:t>
      </w:r>
    </w:p>
    <w:p w:rsidR="00601F33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Все зверушки на опушке ищут грузди и волнушки.         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По кругу, </w:t>
      </w:r>
      <w:r>
        <w:rPr>
          <w:rFonts w:ascii="Times New Roman" w:hAnsi="Times New Roman"/>
          <w:sz w:val="28"/>
          <w:szCs w:val="28"/>
        </w:rPr>
        <w:t>с наклонами влево-</w:t>
      </w:r>
      <w:r w:rsidRPr="00C75590">
        <w:rPr>
          <w:rFonts w:ascii="Times New Roman" w:hAnsi="Times New Roman"/>
          <w:sz w:val="28"/>
          <w:szCs w:val="28"/>
        </w:rPr>
        <w:t>вправо.</w:t>
      </w:r>
    </w:p>
    <w:p w:rsidR="00601F33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Белочки скакали – рыжики срывали.     </w:t>
      </w:r>
      <w:r>
        <w:rPr>
          <w:rFonts w:ascii="Times New Roman" w:hAnsi="Times New Roman"/>
          <w:sz w:val="28"/>
          <w:szCs w:val="28"/>
        </w:rPr>
        <w:t>                   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Далее имитация движений.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Лисички бежали – лисички собирали.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Скакали зайчатки – собирали опятки.</w:t>
      </w:r>
    </w:p>
    <w:p w:rsidR="00601F33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Медведь проходил – мухомор раздавил.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601F33" w:rsidRPr="00C75590" w:rsidRDefault="00601F33" w:rsidP="00C75590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Пальчиковая гимнастика «За грибами».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Топ-топ пять шагов, в туесочке пять грибов.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Мухомор красный – гриб опасный,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А второй – лисичка, рыжая сестричка,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Третий гриб – волнушка, розовое ушко,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А четвертый гриб – сморчок, бородатый толстячок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Пятый гриб – белый, ешь его смело.</w:t>
      </w:r>
    </w:p>
    <w:p w:rsidR="00601F33" w:rsidRPr="00C75590" w:rsidRDefault="00601F33" w:rsidP="00C75590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ДЕНЬ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jc w:val="center"/>
        <w:rPr>
          <w:rStyle w:val="c6"/>
          <w:b/>
          <w:sz w:val="28"/>
          <w:szCs w:val="28"/>
        </w:rPr>
      </w:pPr>
      <w:r w:rsidRPr="00C75590">
        <w:rPr>
          <w:rStyle w:val="c6"/>
          <w:b/>
          <w:sz w:val="28"/>
          <w:szCs w:val="28"/>
        </w:rPr>
        <w:t>Игра «Грибы -  ягоды».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Очень дружные ребята,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У пенька живут…(опята.).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У березок, посмотри: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Здесь один, тут целых три! (подберезовик.).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Белая панамка,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Бледная …(поганка.).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Где хвоинок многовато,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Он в лесу стоял,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Никто его не брал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В красной шапке модной,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Никуда не годный (мухомор.).Ребята, а теперь ответьте на вопросы.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Какие бывают грибы?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Что значит - ядовитые? Назовите их.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Можно ли сбивать палками мухоморы?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Что значит - съедобные? Назовите их.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Вкуснее грибов могут быть только лесные ягоды. Что это за ягоды - отгадайте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Бусы красные висят,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Из кустов на нас глядят.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Очень любят бусы эти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Дети, птицы и медведи. (Малина).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Красна, сладка, душиста,</w:t>
      </w:r>
    </w:p>
    <w:p w:rsidR="00601F33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Растет низко, к земле близко (земляника).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</w:p>
    <w:p w:rsidR="00601F33" w:rsidRPr="00C75590" w:rsidRDefault="00601F33" w:rsidP="00C75590">
      <w:pPr>
        <w:pStyle w:val="c1"/>
        <w:shd w:val="clear" w:color="auto" w:fill="FFFFFF"/>
        <w:spacing w:before="0" w:after="0"/>
        <w:jc w:val="center"/>
        <w:rPr>
          <w:rStyle w:val="c0"/>
          <w:b/>
          <w:sz w:val="28"/>
          <w:szCs w:val="28"/>
        </w:rPr>
      </w:pPr>
      <w:r w:rsidRPr="00C75590">
        <w:rPr>
          <w:rStyle w:val="c0"/>
          <w:b/>
          <w:sz w:val="28"/>
          <w:szCs w:val="28"/>
        </w:rPr>
        <w:t>Подвижная игра «У медведя во бору»</w:t>
      </w:r>
    </w:p>
    <w:p w:rsidR="00601F33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Цель: развивать ловкость, речь, умение действовать по сигналу, ориентироваться в пространстве.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75590">
        <w:rPr>
          <w:rFonts w:ascii="Times New Roman" w:hAnsi="Times New Roman"/>
          <w:b/>
          <w:bCs/>
          <w:sz w:val="28"/>
          <w:szCs w:val="28"/>
        </w:rPr>
        <w:t>Подвижная игра "Сыроежкины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75590">
        <w:rPr>
          <w:rFonts w:ascii="Times New Roman" w:hAnsi="Times New Roman"/>
          <w:b/>
          <w:bCs/>
          <w:sz w:val="28"/>
          <w:szCs w:val="28"/>
        </w:rPr>
        <w:t>ловишки"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bCs/>
          <w:sz w:val="28"/>
          <w:szCs w:val="28"/>
        </w:rPr>
        <w:t>Цель: развивать умение бегать в разных направлениях, внимание.</w:t>
      </w:r>
    </w:p>
    <w:p w:rsidR="00601F33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Дети изображают грибы. Двое ребят - грибники. Они по сигналу ведущего начинают ловить-собирать грибы. Кого осалили выходят из игры.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1F33" w:rsidRDefault="00601F33" w:rsidP="00C755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ВЕЧЕР.</w:t>
      </w: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01F33" w:rsidRDefault="00601F33" w:rsidP="00C755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Чтение рассказа В. Сутеева «Под грибом».</w:t>
      </w: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Цель: развивать умение внимательно слушать рассказ, активно отвечать на вопросы по содержанию; сформировать интерес к сказкам.</w:t>
      </w:r>
    </w:p>
    <w:p w:rsidR="00601F33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1F33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1F33" w:rsidRDefault="00601F33" w:rsidP="00C755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Лепка из пластилина «Грибы и ягоды»</w:t>
      </w: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Цель: развивать умение лепить, крупную и мелкую моторику, воображение, творческое мышление.</w:t>
      </w:r>
    </w:p>
    <w:p w:rsidR="00601F33" w:rsidRDefault="00601F33" w:rsidP="00C755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75590">
        <w:rPr>
          <w:rFonts w:ascii="Times New Roman" w:hAnsi="Times New Roman"/>
          <w:b/>
          <w:bCs/>
          <w:sz w:val="28"/>
          <w:szCs w:val="28"/>
        </w:rPr>
        <w:t>Подвижная игра "Кто больше соберёт грибов"</w:t>
      </w: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bCs/>
          <w:sz w:val="28"/>
          <w:szCs w:val="28"/>
        </w:rPr>
        <w:t>Цель: развивать умение действовать по сигналу, ловкость, быстроту реакции.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</w:t>
      </w:r>
      <w:r w:rsidRPr="00C75590">
        <w:rPr>
          <w:rFonts w:ascii="Times New Roman" w:hAnsi="Times New Roman"/>
          <w:sz w:val="28"/>
          <w:szCs w:val="28"/>
        </w:rPr>
        <w:t>середине зала рассыпают игрушечные грибы. Три игрока с завязанными глазами за время звучания мелодии должны в свое лукошко собрать как можно больше грибов. Побеждает тот, у кого в лукошке окажется больше грибов.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2 день «Мы юные экологи»</w:t>
      </w: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УТРО.</w:t>
      </w: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Сюрпризный момент.</w:t>
      </w:r>
    </w:p>
    <w:p w:rsidR="00601F33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    В группе появляется лесная фея, которую нельзя увидеть, но она оставляет следы с вопросами в виде: листика от дерева, веточки, цветка и т.п. Фея наблюдает за детьми, знают ли они о растениях и животных. 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1F33" w:rsidRPr="00E76DE6" w:rsidRDefault="00601F33" w:rsidP="00E76DE6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Игра «Один – много».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В лукошке у меня один боровик, а в лесу много…боровиков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Один подосиновик, сыроежка, подберезовик, опенок, лисичка….</w:t>
      </w: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01F33" w:rsidRPr="00E76DE6" w:rsidRDefault="00601F33" w:rsidP="00E76DE6">
      <w:pPr>
        <w:pStyle w:val="dlg"/>
        <w:jc w:val="center"/>
        <w:rPr>
          <w:rStyle w:val="c6"/>
          <w:b/>
          <w:sz w:val="28"/>
          <w:szCs w:val="28"/>
        </w:rPr>
      </w:pPr>
      <w:r w:rsidRPr="00C75590">
        <w:rPr>
          <w:rStyle w:val="c6"/>
          <w:b/>
          <w:sz w:val="28"/>
          <w:szCs w:val="28"/>
        </w:rPr>
        <w:t>Дидактическая игра «В гостях у птиц».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Какие бывают птицы?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Что значит – перелетные? Назовите их.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Что значит - зимующие? Назовите их.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Как вы можете помочь птицам зимой?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Непоседа пестрая,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Птица длиннохвоста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Птица говорливая,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Самая болтливая. (Сорока).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Чернокрылый, красногрудый,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И зимой найдет приют,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Не боится он простуды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С первым снегом тут как тут. (Снегирь).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Спереди шильце, сзади – вильце,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Сверху – черное суконце,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Снизу- белое полотенце (ласточка).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Все вертится, суетится,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Ей на месте не сидится,</w:t>
      </w:r>
    </w:p>
    <w:p w:rsidR="00601F33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Это бойкая…(Синица).</w:t>
      </w:r>
    </w:p>
    <w:p w:rsidR="00601F33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</w:p>
    <w:p w:rsidR="00601F33" w:rsidRPr="00C75590" w:rsidRDefault="00601F33" w:rsidP="00C75590">
      <w:pPr>
        <w:pStyle w:val="c1"/>
        <w:shd w:val="clear" w:color="auto" w:fill="FFFFFF"/>
        <w:spacing w:before="0" w:after="0"/>
        <w:jc w:val="center"/>
        <w:rPr>
          <w:rStyle w:val="c0"/>
          <w:b/>
          <w:sz w:val="28"/>
          <w:szCs w:val="28"/>
        </w:rPr>
      </w:pPr>
      <w:r w:rsidRPr="00C75590">
        <w:rPr>
          <w:rStyle w:val="c0"/>
          <w:b/>
          <w:sz w:val="28"/>
          <w:szCs w:val="28"/>
        </w:rPr>
        <w:t>Дидактическая игра «Звериное царство».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Куцехвостик, длинноушка,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На пеньке ты как игрушка.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Лапки ты свои поджал…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От лисички убежал? (Заяц).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Я хозяин леса строгий,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Спать люблю зимой в берлоге.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И всю зиму напролет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Снится мне душистый мед.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Страшно я могу реветь,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Кто же я, скажи?...(Медведь).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У кого из всех зверей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Хвост пушистей и длинней? (Лиса).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На спине его иголки,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Удивительно как колки,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Их руками не возьмешь,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Потому что это… (Еж)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Как заяц готовится к зиме?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Где живет белка?</w:t>
      </w:r>
    </w:p>
    <w:p w:rsidR="00601F33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У какого дикого животного есть рога и копыта?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rStyle w:val="c0"/>
          <w:sz w:val="28"/>
          <w:szCs w:val="28"/>
        </w:rPr>
      </w:pPr>
    </w:p>
    <w:p w:rsidR="00601F33" w:rsidRDefault="00601F33" w:rsidP="00C75590">
      <w:pPr>
        <w:pStyle w:val="c1"/>
        <w:shd w:val="clear" w:color="auto" w:fill="FFFFFF"/>
        <w:spacing w:before="0" w:after="0"/>
        <w:jc w:val="center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ВЕЧЕР.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jc w:val="center"/>
        <w:rPr>
          <w:rStyle w:val="c0"/>
          <w:sz w:val="28"/>
          <w:szCs w:val="28"/>
        </w:rPr>
      </w:pPr>
    </w:p>
    <w:p w:rsidR="00601F33" w:rsidRPr="00C75590" w:rsidRDefault="00601F33" w:rsidP="00C75590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Игра «Доскажи словечко».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Растут в лесу сестрички – рыжие…(лисички)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Я в красной шапочке расту под стройною осиною.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Меня узнаешь за версту, зовусь я….(подосиновик)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На пеньке сидят ребята, называют их…(опята)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На толстой белой ножке. Коричневая шляпка.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Наверняка любой грибник найти мечтает…(боровик)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Серенькая шапочка, рябенькая ножка</w:t>
      </w:r>
    </w:p>
    <w:p w:rsidR="00601F33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Под березою растет, угадай, как его зовут (подберезовик)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601F33" w:rsidRDefault="00601F33" w:rsidP="00C75590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Изо деятельность «Мой лес».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601F33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Цель: развивать изобразительные навыки детей, творческое мышление.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Педагог предлагает детям стать художниками и нарисовать картину  «Лес моей мечты».</w:t>
      </w:r>
    </w:p>
    <w:p w:rsidR="00601F33" w:rsidRDefault="00601F33" w:rsidP="00C75590">
      <w:pPr>
        <w:pStyle w:val="c1"/>
        <w:shd w:val="clear" w:color="auto" w:fill="FFFFFF"/>
        <w:spacing w:before="0" w:after="0"/>
        <w:jc w:val="center"/>
        <w:rPr>
          <w:sz w:val="28"/>
          <w:szCs w:val="28"/>
        </w:rPr>
      </w:pPr>
    </w:p>
    <w:p w:rsidR="00601F33" w:rsidRDefault="00601F33" w:rsidP="00C75590">
      <w:pPr>
        <w:pStyle w:val="c1"/>
        <w:shd w:val="clear" w:color="auto" w:fill="FFFFFF"/>
        <w:spacing w:before="0" w:after="0"/>
        <w:jc w:val="center"/>
        <w:rPr>
          <w:sz w:val="28"/>
          <w:szCs w:val="28"/>
        </w:rPr>
      </w:pPr>
    </w:p>
    <w:p w:rsidR="00601F33" w:rsidRDefault="00601F33" w:rsidP="00C75590">
      <w:pPr>
        <w:pStyle w:val="c1"/>
        <w:shd w:val="clear" w:color="auto" w:fill="FFFFFF"/>
        <w:spacing w:before="0" w:after="0"/>
        <w:jc w:val="center"/>
        <w:rPr>
          <w:sz w:val="28"/>
          <w:szCs w:val="28"/>
        </w:rPr>
      </w:pPr>
    </w:p>
    <w:p w:rsidR="00601F33" w:rsidRDefault="00601F33" w:rsidP="00C75590">
      <w:pPr>
        <w:pStyle w:val="c1"/>
        <w:shd w:val="clear" w:color="auto" w:fill="FFFFFF"/>
        <w:spacing w:before="0" w:after="0"/>
        <w:jc w:val="center"/>
        <w:rPr>
          <w:sz w:val="28"/>
          <w:szCs w:val="28"/>
        </w:rPr>
      </w:pPr>
    </w:p>
    <w:p w:rsidR="00601F33" w:rsidRPr="00C75590" w:rsidRDefault="00601F33" w:rsidP="00C75590">
      <w:pPr>
        <w:pStyle w:val="c1"/>
        <w:shd w:val="clear" w:color="auto" w:fill="FFFFFF"/>
        <w:spacing w:before="0" w:after="0"/>
        <w:jc w:val="center"/>
        <w:rPr>
          <w:sz w:val="28"/>
          <w:szCs w:val="28"/>
        </w:rPr>
      </w:pPr>
    </w:p>
    <w:p w:rsidR="00601F33" w:rsidRPr="00C75590" w:rsidRDefault="00601F33" w:rsidP="00C75590">
      <w:pPr>
        <w:pStyle w:val="c1"/>
        <w:shd w:val="clear" w:color="auto" w:fill="FFFFFF"/>
        <w:spacing w:before="0" w:after="0"/>
        <w:jc w:val="center"/>
        <w:rPr>
          <w:b/>
          <w:sz w:val="28"/>
          <w:szCs w:val="28"/>
        </w:rPr>
      </w:pPr>
      <w:r w:rsidRPr="00C75590">
        <w:rPr>
          <w:b/>
          <w:sz w:val="28"/>
          <w:szCs w:val="28"/>
        </w:rPr>
        <w:t xml:space="preserve">3 день 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jc w:val="center"/>
        <w:rPr>
          <w:b/>
          <w:sz w:val="28"/>
          <w:szCs w:val="28"/>
        </w:rPr>
      </w:pPr>
      <w:r w:rsidRPr="00C75590">
        <w:rPr>
          <w:b/>
          <w:sz w:val="28"/>
          <w:szCs w:val="28"/>
        </w:rPr>
        <w:t>Игра «Наша планета Земля».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jc w:val="center"/>
        <w:rPr>
          <w:sz w:val="28"/>
          <w:szCs w:val="28"/>
        </w:rPr>
      </w:pPr>
      <w:r w:rsidRPr="00C75590">
        <w:rPr>
          <w:sz w:val="28"/>
          <w:szCs w:val="28"/>
        </w:rPr>
        <w:t>УТРО.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jc w:val="center"/>
        <w:rPr>
          <w:b/>
          <w:sz w:val="28"/>
          <w:szCs w:val="28"/>
        </w:rPr>
      </w:pPr>
      <w:r w:rsidRPr="00C75590">
        <w:rPr>
          <w:b/>
          <w:sz w:val="28"/>
          <w:szCs w:val="28"/>
        </w:rPr>
        <w:t>Сюрпризный момент.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sz w:val="28"/>
          <w:szCs w:val="28"/>
        </w:rPr>
        <w:t xml:space="preserve">      В группу приходит Незнайка, который рассказывает детям о том, что наша планета не Земля, а Марс и вовсе она не голубая, а красная и т. п. Воспитатель вместе с детьми показывает Незнайке глобус и рассказывает о нашей планете Земля.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jc w:val="center"/>
        <w:rPr>
          <w:sz w:val="28"/>
          <w:szCs w:val="28"/>
        </w:rPr>
      </w:pPr>
      <w:r w:rsidRPr="00C75590">
        <w:rPr>
          <w:sz w:val="28"/>
          <w:szCs w:val="28"/>
        </w:rPr>
        <w:t>ДЕНЬ.</w:t>
      </w:r>
    </w:p>
    <w:p w:rsidR="00601F33" w:rsidRDefault="00601F33" w:rsidP="00C75590">
      <w:pPr>
        <w:pStyle w:val="c1"/>
        <w:shd w:val="clear" w:color="auto" w:fill="FFFFFF"/>
        <w:spacing w:before="0" w:after="0"/>
        <w:jc w:val="center"/>
        <w:rPr>
          <w:b/>
          <w:sz w:val="28"/>
          <w:szCs w:val="28"/>
        </w:rPr>
      </w:pPr>
      <w:r w:rsidRPr="00C75590">
        <w:rPr>
          <w:b/>
          <w:sz w:val="28"/>
          <w:szCs w:val="28"/>
        </w:rPr>
        <w:t>Беседа «Наша планета Земля».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jc w:val="center"/>
        <w:rPr>
          <w:b/>
          <w:sz w:val="28"/>
          <w:szCs w:val="28"/>
        </w:rPr>
      </w:pP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  <w:r w:rsidRPr="00C75590">
        <w:rPr>
          <w:sz w:val="28"/>
          <w:szCs w:val="28"/>
        </w:rPr>
        <w:t xml:space="preserve">  Цель: вызвать интерес детей к планете Земля; закрепить знания и ней; развивать речь.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Наши далекие предки мало знали о планете Земля, на которой мы с вами живем. Со временем они научились строить сначала небольшие лодки, а затем суда, на которых можно было отправиться в далекие странствия по морям и океанам вокруг света. Странствия эти продолжались много дней и ночей. Как же мореплаватели не сбивались с пути? Что помогало им в путе</w:t>
      </w:r>
      <w:r w:rsidRPr="00C75590">
        <w:rPr>
          <w:rFonts w:ascii="Times New Roman" w:hAnsi="Times New Roman"/>
          <w:sz w:val="28"/>
          <w:szCs w:val="28"/>
        </w:rPr>
        <w:softHyphen/>
        <w:t>шествиях? (ответы-предположения детей)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- Правильно, ребята, необходимы компас, карта, глобус. Когда-то очень давно мореплаватели ориентировались по звездам. Но звезды появлялись только ночью и только при хорошей погоде. А такие помощники, как ком</w:t>
      </w:r>
      <w:r w:rsidRPr="00C75590">
        <w:rPr>
          <w:rFonts w:ascii="Times New Roman" w:hAnsi="Times New Roman"/>
          <w:sz w:val="28"/>
          <w:szCs w:val="28"/>
        </w:rPr>
        <w:softHyphen/>
        <w:t>пас, карта, глобус, использовались и в светлое время суток, и в непогоду. (Воспитатель предлагает детям для рассматривания глобус.)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- Посмотрите, глобус, это макет нашей планеты Земля. Глобус приду</w:t>
      </w:r>
      <w:r w:rsidRPr="00C75590">
        <w:rPr>
          <w:rFonts w:ascii="Times New Roman" w:hAnsi="Times New Roman"/>
          <w:sz w:val="28"/>
          <w:szCs w:val="28"/>
        </w:rPr>
        <w:softHyphen/>
        <w:t>мали и сделали люди. Глядя на глобус, мы можем очень многое узнать о нашей планете. Например, какой формы Земля? Есть ли на ней суша? Мно</w:t>
      </w:r>
      <w:r w:rsidRPr="00C75590">
        <w:rPr>
          <w:rFonts w:ascii="Times New Roman" w:hAnsi="Times New Roman"/>
          <w:sz w:val="28"/>
          <w:szCs w:val="28"/>
        </w:rPr>
        <w:softHyphen/>
        <w:t>го ли на нашей планете воды? Давайте рассмотрим глобус внимательно. Какие цвета вы видите на нем? (Белый, синий, зеленый, коричневый, желтый.)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- Почему же наша Земля так раскрашена? 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- Ребята, наша планета Земля — самая красивая из всех планет. Только на Земле есть жизнь и все то многообразие природы, какое мы видим: небо, солнце, луна, звезды, облака, воздух, вода, горы, реки, моря, трава, деревья, рыбы, птицы, звери и, конечно же, люди, то есть мы с вами. Сколько всего замечательного на Земле!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Вот Земля, наш светлый дом.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Много есть соседей в нем: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И мохнатые козлята,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И пушистые котята,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И извилистые речки,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И кудрявые овечки,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Травка, птички и цветы,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И, конечно, я и ты.</w:t>
      </w: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Дидактическая игра « Моя Земля».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Цель: закрепить знания детей о планете Земля; развивать речь.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Чего больше на земном шаре - воды или суши?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pacing w:val="-2"/>
          <w:sz w:val="28"/>
          <w:szCs w:val="28"/>
        </w:rPr>
        <w:t>Кто живет в морях и океанах?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pacing w:val="-2"/>
          <w:sz w:val="28"/>
          <w:szCs w:val="28"/>
        </w:rPr>
        <w:t>А на суши живет кто-нибудь?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pacing w:val="-2"/>
          <w:sz w:val="28"/>
          <w:szCs w:val="28"/>
        </w:rPr>
      </w:pPr>
      <w:r w:rsidRPr="00C75590">
        <w:rPr>
          <w:rFonts w:ascii="Times New Roman" w:hAnsi="Times New Roman"/>
          <w:spacing w:val="-2"/>
          <w:sz w:val="28"/>
          <w:szCs w:val="28"/>
        </w:rPr>
        <w:t>А где же живем мы с вами?</w:t>
      </w:r>
    </w:p>
    <w:p w:rsidR="00601F33" w:rsidRPr="00E76DE6" w:rsidRDefault="00601F33" w:rsidP="00C75590">
      <w:pPr>
        <w:spacing w:after="0" w:line="240" w:lineRule="atLeast"/>
        <w:jc w:val="center"/>
        <w:rPr>
          <w:rFonts w:ascii="Times New Roman" w:hAnsi="Times New Roman"/>
          <w:b/>
          <w:spacing w:val="-2"/>
          <w:sz w:val="28"/>
          <w:szCs w:val="28"/>
        </w:rPr>
      </w:pPr>
      <w:r w:rsidRPr="00E76DE6">
        <w:rPr>
          <w:rFonts w:ascii="Times New Roman" w:hAnsi="Times New Roman"/>
          <w:b/>
          <w:spacing w:val="-2"/>
          <w:sz w:val="28"/>
          <w:szCs w:val="28"/>
        </w:rPr>
        <w:t>Дидактическая игра «Летает, плавает, ходит»</w:t>
      </w: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pacing w:val="-2"/>
          <w:sz w:val="28"/>
          <w:szCs w:val="28"/>
        </w:rPr>
      </w:pPr>
      <w:r w:rsidRPr="00C75590">
        <w:rPr>
          <w:rFonts w:ascii="Times New Roman" w:hAnsi="Times New Roman"/>
          <w:spacing w:val="-2"/>
          <w:sz w:val="28"/>
          <w:szCs w:val="28"/>
        </w:rPr>
        <w:t>Цель:</w:t>
      </w:r>
      <w:r>
        <w:rPr>
          <w:rFonts w:ascii="Times New Roman" w:hAnsi="Times New Roman"/>
          <w:spacing w:val="-2"/>
          <w:sz w:val="28"/>
          <w:szCs w:val="28"/>
        </w:rPr>
        <w:t xml:space="preserve"> Закрепить название птиц, рыб, животных.</w:t>
      </w:r>
    </w:p>
    <w:p w:rsidR="00601F33" w:rsidRDefault="00601F33" w:rsidP="00C75590">
      <w:pPr>
        <w:spacing w:after="0" w:line="240" w:lineRule="atLeast"/>
        <w:jc w:val="center"/>
        <w:rPr>
          <w:rFonts w:ascii="Times New Roman" w:hAnsi="Times New Roman"/>
          <w:spacing w:val="-2"/>
          <w:sz w:val="28"/>
          <w:szCs w:val="28"/>
        </w:rPr>
      </w:pPr>
      <w:r w:rsidRPr="00C75590">
        <w:rPr>
          <w:rFonts w:ascii="Times New Roman" w:hAnsi="Times New Roman"/>
          <w:spacing w:val="-2"/>
          <w:sz w:val="28"/>
          <w:szCs w:val="28"/>
        </w:rPr>
        <w:t>ВЕЧЕР.</w:t>
      </w:r>
    </w:p>
    <w:p w:rsidR="00601F33" w:rsidRPr="00C75590" w:rsidRDefault="00601F33" w:rsidP="00C75590">
      <w:pPr>
        <w:spacing w:after="0" w:line="240" w:lineRule="atLeast"/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Чтение отрывка Н. Слад</w:t>
      </w:r>
      <w:r w:rsidRPr="00C75590">
        <w:rPr>
          <w:rFonts w:ascii="Times New Roman" w:hAnsi="Times New Roman"/>
          <w:b/>
          <w:sz w:val="28"/>
          <w:szCs w:val="28"/>
        </w:rPr>
        <w:softHyphen/>
        <w:t>кова «Разноцветная Земля»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Цель: развивать интерес к новому произведению, усидчивость, умение вступать в диалог.</w:t>
      </w: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Ап</w:t>
      </w:r>
      <w:r w:rsidRPr="00C75590">
        <w:rPr>
          <w:rFonts w:ascii="Times New Roman" w:hAnsi="Times New Roman"/>
          <w:b/>
          <w:sz w:val="28"/>
          <w:szCs w:val="28"/>
        </w:rPr>
        <w:t>пликация «Моя планета».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Цель: закреплять умение детей раскладывать готовые формы, аккуратно наклеивать их.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 xml:space="preserve">   Педагог предлагает детям сделать «свою планету». Выбрать понравившиеся им формы и красиво выложить их на большой круг – планету. Затем рассказать, кто живет на этой планете, чем занимаются и т. д.</w:t>
      </w:r>
    </w:p>
    <w:p w:rsidR="00601F33" w:rsidRDefault="00601F33" w:rsidP="00C755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Дидактическое упражнение</w:t>
      </w: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5590">
        <w:rPr>
          <w:rFonts w:ascii="Times New Roman" w:hAnsi="Times New Roman"/>
          <w:b/>
          <w:sz w:val="28"/>
          <w:szCs w:val="28"/>
        </w:rPr>
        <w:t>«Последовательность событий».</w:t>
      </w:r>
    </w:p>
    <w:p w:rsidR="00601F33" w:rsidRPr="00C75590" w:rsidRDefault="00601F33" w:rsidP="00C755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75590">
        <w:rPr>
          <w:rFonts w:ascii="Times New Roman" w:hAnsi="Times New Roman"/>
          <w:sz w:val="28"/>
          <w:szCs w:val="28"/>
        </w:rPr>
        <w:t>Цель: научить устанавливать правильную последовательность событий в жизни людей в зависимости от времени года, тепла, причинно – следственной связи; развивать речь.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C75590">
        <w:rPr>
          <w:b/>
          <w:sz w:val="28"/>
          <w:szCs w:val="28"/>
        </w:rPr>
        <w:t>4 день.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C75590">
        <w:rPr>
          <w:b/>
          <w:sz w:val="28"/>
          <w:szCs w:val="28"/>
        </w:rPr>
        <w:t>«В гостях у главного лесничего».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C75590">
        <w:rPr>
          <w:sz w:val="28"/>
          <w:szCs w:val="28"/>
        </w:rPr>
        <w:t>УТРО.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C75590">
        <w:rPr>
          <w:b/>
          <w:sz w:val="28"/>
          <w:szCs w:val="28"/>
        </w:rPr>
        <w:t>Сюрпризный момент.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 xml:space="preserve">    В группу прилетел воздушный шарик с письмом.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Ребята, посмотрите, к нам прилетели воздушные шарики! Давайте подумаем, для чего они к нам прилетели? А может быть, кто-нибудь знает, откуда они прилетели?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- Дети, посмотрите, здесь что-то есть. Хотите посмотреть?  Дети посмотрите, здесь письмо! Давайте прочитаем!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Здравствуйте девочки и мальчики!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Приглашаю вас в гости. Буду очень рад встрече с вами!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Лесник.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C75590">
        <w:rPr>
          <w:b/>
          <w:sz w:val="28"/>
          <w:szCs w:val="28"/>
        </w:rPr>
        <w:t>Беседа «Лесник»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Цель: рассказать детям о леснике, где он живет и чем занимается.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- А вы знаете кто такой лесник? Где он живёт? Как называется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его домик? (сторожка)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(Лесник - это человек, который следит за лесом, чтобы никто не обижал зверей в лесу, не бросал мусор, не ломал деревья, не рвал цветы).</w:t>
      </w:r>
    </w:p>
    <w:p w:rsidR="00601F33" w:rsidRDefault="00601F33" w:rsidP="00C75590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601F33" w:rsidRDefault="00601F33" w:rsidP="00C75590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601F33" w:rsidRDefault="00601F33" w:rsidP="00C75590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601F33" w:rsidRPr="00C75590" w:rsidRDefault="00601F33" w:rsidP="00C75590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C75590">
        <w:rPr>
          <w:sz w:val="28"/>
          <w:szCs w:val="28"/>
        </w:rPr>
        <w:t>УТРО.</w:t>
      </w:r>
    </w:p>
    <w:p w:rsidR="00601F33" w:rsidRPr="00E76DE6" w:rsidRDefault="00601F33" w:rsidP="00E76DE6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C75590">
        <w:rPr>
          <w:b/>
          <w:sz w:val="28"/>
          <w:szCs w:val="28"/>
        </w:rPr>
        <w:t>Игра "Назови одним словом".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бабочка, жук, комар, муха, пчела, стрекоза - насекомые;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берёза, ель, клен, сосна, кедр - деревья;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снегирь, сова, сорока, воробей, дятел - птицы;</w:t>
      </w:r>
    </w:p>
    <w:p w:rsidR="00601F33" w:rsidRPr="00C75590" w:rsidRDefault="00601F33" w:rsidP="00C7559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C75590">
        <w:rPr>
          <w:sz w:val="28"/>
          <w:szCs w:val="28"/>
        </w:rPr>
        <w:t>лиса, волк, медведь, заяц, белка - животные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jc w:val="center"/>
        <w:rPr>
          <w:rStyle w:val="c0"/>
          <w:b/>
          <w:sz w:val="28"/>
          <w:szCs w:val="28"/>
        </w:rPr>
      </w:pPr>
      <w:r w:rsidRPr="00C75590">
        <w:rPr>
          <w:rStyle w:val="c0"/>
          <w:b/>
          <w:sz w:val="28"/>
          <w:szCs w:val="28"/>
        </w:rPr>
        <w:t>Дидактическая игра «Дикие и домашние животные»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Цель: закрепить знание детей о диких и домашних животных; развивать словарь речь.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jc w:val="center"/>
        <w:rPr>
          <w:rStyle w:val="c0"/>
          <w:b/>
          <w:sz w:val="28"/>
          <w:szCs w:val="28"/>
        </w:rPr>
      </w:pPr>
      <w:r w:rsidRPr="00C75590">
        <w:rPr>
          <w:rStyle w:val="c0"/>
          <w:b/>
          <w:sz w:val="28"/>
          <w:szCs w:val="28"/>
        </w:rPr>
        <w:t>Пальчиковая гимнастика « Сидит белочка в тележке»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sz w:val="28"/>
          <w:szCs w:val="28"/>
        </w:rPr>
        <w:t>Сидит белочка в тележке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Продает она орешки.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Лисички – сестрички,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Воробью, синичке,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Мише толстопятому,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jc w:val="both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Заиньке усатому.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jc w:val="center"/>
        <w:rPr>
          <w:rStyle w:val="c0"/>
          <w:b/>
          <w:sz w:val="28"/>
          <w:szCs w:val="28"/>
        </w:rPr>
      </w:pPr>
      <w:r w:rsidRPr="00C75590">
        <w:rPr>
          <w:rStyle w:val="c0"/>
          <w:b/>
          <w:sz w:val="28"/>
          <w:szCs w:val="28"/>
        </w:rPr>
        <w:t>Игра «Кто с кем?»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 Вышли на полянку разные животные, разошлись по всей полянке. Стали мамы своих детей к себе подзывать. Ребята. Помогите мамам, найдите их детенышей. Скажите, кто с кем вышел гулять.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Лиса с кем вышла...лисятами,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Волчиха с</w:t>
      </w:r>
      <w:bookmarkStart w:id="0" w:name="_GoBack"/>
      <w:bookmarkEnd w:id="0"/>
      <w:r w:rsidRPr="00C75590">
        <w:rPr>
          <w:rStyle w:val="c0"/>
          <w:sz w:val="28"/>
          <w:szCs w:val="28"/>
        </w:rPr>
        <w:t xml:space="preserve"> кем...волчатами,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Зайчиха с кем...зайчатами,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Ежиха с кем....ежатами, медведица с кем....медвежатами,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А я белочка с кем пошла гулять....бельчатами.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jc w:val="center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ВЕЧЕР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jc w:val="center"/>
        <w:rPr>
          <w:b/>
          <w:sz w:val="28"/>
          <w:szCs w:val="28"/>
        </w:rPr>
      </w:pPr>
      <w:r w:rsidRPr="00C75590">
        <w:rPr>
          <w:rStyle w:val="c0"/>
          <w:b/>
          <w:sz w:val="28"/>
          <w:szCs w:val="28"/>
        </w:rPr>
        <w:t>Игра«Маленький-большой»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У ежика меленькие лапки, а у медведя большие...лапищи,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У ежика маленький носик. У медведя большой....носище,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У ежика маленькие глазки, а у медведя большие глазищи.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jc w:val="center"/>
        <w:rPr>
          <w:b/>
          <w:sz w:val="28"/>
          <w:szCs w:val="28"/>
        </w:rPr>
      </w:pPr>
      <w:r w:rsidRPr="00C75590">
        <w:rPr>
          <w:rStyle w:val="c0"/>
          <w:b/>
          <w:sz w:val="28"/>
          <w:szCs w:val="28"/>
        </w:rPr>
        <w:t>Игра «Кто кем был?».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Кем была лиса в детстве...лисенком.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Волк...волчонком,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Медведь....медвежонком,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Еж...ежонком,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Белка...бельчонком,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А кем я был в детстве....зайчонком.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rPr>
          <w:rStyle w:val="c0"/>
          <w:sz w:val="28"/>
          <w:szCs w:val="28"/>
        </w:rPr>
      </w:pP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jc w:val="center"/>
        <w:rPr>
          <w:rStyle w:val="c0"/>
          <w:b/>
          <w:sz w:val="28"/>
          <w:szCs w:val="28"/>
        </w:rPr>
      </w:pPr>
      <w:r w:rsidRPr="00C75590">
        <w:rPr>
          <w:rStyle w:val="c0"/>
          <w:b/>
          <w:sz w:val="28"/>
          <w:szCs w:val="28"/>
        </w:rPr>
        <w:t xml:space="preserve">5 день 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jc w:val="center"/>
        <w:rPr>
          <w:rStyle w:val="c0"/>
          <w:b/>
          <w:sz w:val="28"/>
          <w:szCs w:val="28"/>
        </w:rPr>
      </w:pPr>
      <w:r w:rsidRPr="00C75590">
        <w:rPr>
          <w:rStyle w:val="c0"/>
          <w:b/>
          <w:sz w:val="28"/>
          <w:szCs w:val="28"/>
        </w:rPr>
        <w:t xml:space="preserve"> «Экология и мы»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jc w:val="center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УТРО.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jc w:val="center"/>
        <w:rPr>
          <w:rStyle w:val="c0"/>
          <w:b/>
          <w:sz w:val="28"/>
          <w:szCs w:val="28"/>
        </w:rPr>
      </w:pPr>
      <w:r w:rsidRPr="00C75590">
        <w:rPr>
          <w:rStyle w:val="c0"/>
          <w:b/>
          <w:sz w:val="28"/>
          <w:szCs w:val="28"/>
        </w:rPr>
        <w:t>Сюрпризный момент.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 xml:space="preserve">     Почтальон приносит письмо. Ребята, приглашаю вас на день рождения. Земля.</w:t>
      </w:r>
    </w:p>
    <w:p w:rsidR="00601F33" w:rsidRPr="00C75590" w:rsidRDefault="00601F33" w:rsidP="00C75590">
      <w:pPr>
        <w:pStyle w:val="c3"/>
        <w:shd w:val="clear" w:color="auto" w:fill="FFFFFF"/>
        <w:spacing w:before="0" w:after="0" w:line="360" w:lineRule="auto"/>
        <w:jc w:val="center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ДЕНЬ.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jc w:val="center"/>
        <w:rPr>
          <w:rStyle w:val="c0"/>
          <w:b/>
          <w:sz w:val="28"/>
          <w:szCs w:val="28"/>
        </w:rPr>
      </w:pPr>
      <w:r w:rsidRPr="00C75590">
        <w:rPr>
          <w:rStyle w:val="c0"/>
          <w:b/>
          <w:sz w:val="28"/>
          <w:szCs w:val="28"/>
        </w:rPr>
        <w:t>Игра «Что нельзя делать в лесу?»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rPr>
          <w:sz w:val="28"/>
          <w:szCs w:val="28"/>
        </w:rPr>
      </w:pPr>
      <w:r w:rsidRPr="00C75590">
        <w:rPr>
          <w:rStyle w:val="c0"/>
          <w:sz w:val="28"/>
          <w:szCs w:val="28"/>
        </w:rPr>
        <w:t>Цель: закрепить правила поведения в лесу.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 xml:space="preserve"> В лесу нельзя ломать деревья, жечь костер, бросать мусор, убивать зверей и птиц.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jc w:val="center"/>
        <w:rPr>
          <w:rStyle w:val="c0"/>
          <w:b/>
          <w:sz w:val="28"/>
          <w:szCs w:val="28"/>
        </w:rPr>
      </w:pPr>
      <w:r w:rsidRPr="00C75590">
        <w:rPr>
          <w:rStyle w:val="c0"/>
          <w:b/>
          <w:sz w:val="28"/>
          <w:szCs w:val="28"/>
        </w:rPr>
        <w:t>Ручной труд «Подарок на день рождения из природного материала».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Цель: развивать мелкую моторику пальцев рук, точность движений; научить проговаривать подготовку к работе, последовательность действий.</w:t>
      </w:r>
    </w:p>
    <w:p w:rsidR="00601F33" w:rsidRPr="00C75590" w:rsidRDefault="00601F33" w:rsidP="00C75590">
      <w:pPr>
        <w:pStyle w:val="c1"/>
        <w:shd w:val="clear" w:color="auto" w:fill="FFFFFF"/>
        <w:spacing w:before="0" w:after="0" w:line="360" w:lineRule="auto"/>
        <w:jc w:val="center"/>
        <w:rPr>
          <w:rStyle w:val="c0"/>
          <w:sz w:val="28"/>
          <w:szCs w:val="28"/>
        </w:rPr>
      </w:pPr>
      <w:r w:rsidRPr="00C75590">
        <w:rPr>
          <w:rStyle w:val="c0"/>
          <w:sz w:val="28"/>
          <w:szCs w:val="28"/>
        </w:rPr>
        <w:t>ВЕЧЕР.</w:t>
      </w:r>
    </w:p>
    <w:p w:rsidR="00601F33" w:rsidRPr="00E76DE6" w:rsidRDefault="00601F33" w:rsidP="00E76DE6">
      <w:pPr>
        <w:pStyle w:val="c1"/>
        <w:shd w:val="clear" w:color="auto" w:fill="FFFFFF"/>
        <w:spacing w:before="0" w:after="0" w:line="360" w:lineRule="auto"/>
        <w:jc w:val="center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t>Досуг «Экология и Мы»</w:t>
      </w:r>
    </w:p>
    <w:p w:rsidR="00601F33" w:rsidRPr="00C75590" w:rsidRDefault="00601F33" w:rsidP="00C75590">
      <w:pPr>
        <w:pStyle w:val="c1"/>
        <w:shd w:val="clear" w:color="auto" w:fill="FFFFFF"/>
        <w:spacing w:before="0" w:after="0"/>
        <w:jc w:val="center"/>
        <w:rPr>
          <w:sz w:val="28"/>
          <w:szCs w:val="28"/>
        </w:rPr>
      </w:pPr>
    </w:p>
    <w:p w:rsidR="00601F33" w:rsidRPr="00C75590" w:rsidRDefault="00601F33" w:rsidP="00C75590">
      <w:pPr>
        <w:pStyle w:val="c1"/>
        <w:shd w:val="clear" w:color="auto" w:fill="FFFFFF"/>
        <w:spacing w:before="0" w:after="0"/>
        <w:rPr>
          <w:sz w:val="28"/>
          <w:szCs w:val="28"/>
        </w:rPr>
      </w:pPr>
    </w:p>
    <w:p w:rsidR="00601F33" w:rsidRPr="00C75590" w:rsidRDefault="00601F33" w:rsidP="00C75590">
      <w:pPr>
        <w:pStyle w:val="dlg"/>
        <w:rPr>
          <w:sz w:val="28"/>
          <w:szCs w:val="28"/>
        </w:rPr>
      </w:pPr>
    </w:p>
    <w:p w:rsidR="00601F33" w:rsidRPr="00C75590" w:rsidRDefault="00601F33" w:rsidP="00C755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01F33" w:rsidRPr="00C75590" w:rsidRDefault="00601F33" w:rsidP="00C75590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601F33" w:rsidRPr="00B45B4F" w:rsidRDefault="00601F33" w:rsidP="00B45B4F">
      <w:pPr>
        <w:spacing w:after="0"/>
        <w:jc w:val="center"/>
        <w:rPr>
          <w:sz w:val="28"/>
          <w:szCs w:val="28"/>
        </w:rPr>
      </w:pPr>
    </w:p>
    <w:sectPr w:rsidR="00601F33" w:rsidRPr="00B45B4F" w:rsidSect="005C1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5B4F"/>
    <w:rsid w:val="00026E7A"/>
    <w:rsid w:val="00033FE3"/>
    <w:rsid w:val="00107CC8"/>
    <w:rsid w:val="0013530D"/>
    <w:rsid w:val="00136C28"/>
    <w:rsid w:val="00175C8C"/>
    <w:rsid w:val="002C32BC"/>
    <w:rsid w:val="00315A3C"/>
    <w:rsid w:val="003B1469"/>
    <w:rsid w:val="004246E1"/>
    <w:rsid w:val="004467A9"/>
    <w:rsid w:val="004503DD"/>
    <w:rsid w:val="005971B0"/>
    <w:rsid w:val="00597996"/>
    <w:rsid w:val="005C1AFE"/>
    <w:rsid w:val="00601F33"/>
    <w:rsid w:val="00646A70"/>
    <w:rsid w:val="00657BDC"/>
    <w:rsid w:val="00730FBC"/>
    <w:rsid w:val="00754302"/>
    <w:rsid w:val="00783DC8"/>
    <w:rsid w:val="00832620"/>
    <w:rsid w:val="0083301D"/>
    <w:rsid w:val="0088410F"/>
    <w:rsid w:val="008F1688"/>
    <w:rsid w:val="00924272"/>
    <w:rsid w:val="00993F2A"/>
    <w:rsid w:val="0099679F"/>
    <w:rsid w:val="00A0350F"/>
    <w:rsid w:val="00B0483C"/>
    <w:rsid w:val="00B45B4F"/>
    <w:rsid w:val="00B47919"/>
    <w:rsid w:val="00C754B7"/>
    <w:rsid w:val="00C75590"/>
    <w:rsid w:val="00C81988"/>
    <w:rsid w:val="00D16DCB"/>
    <w:rsid w:val="00E35257"/>
    <w:rsid w:val="00E47CD1"/>
    <w:rsid w:val="00E60921"/>
    <w:rsid w:val="00E6304F"/>
    <w:rsid w:val="00E76DE6"/>
    <w:rsid w:val="00E83B90"/>
    <w:rsid w:val="00EF56E1"/>
    <w:rsid w:val="00F05D41"/>
    <w:rsid w:val="00F07626"/>
    <w:rsid w:val="00F1640D"/>
    <w:rsid w:val="00F24A84"/>
    <w:rsid w:val="00F51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25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B45B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">
    <w:name w:val="c1"/>
    <w:basedOn w:val="Normal"/>
    <w:uiPriority w:val="99"/>
    <w:rsid w:val="00832620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DefaultParagraphFont"/>
    <w:uiPriority w:val="99"/>
    <w:rsid w:val="00832620"/>
    <w:rPr>
      <w:rFonts w:cs="Times New Roman"/>
    </w:rPr>
  </w:style>
  <w:style w:type="character" w:customStyle="1" w:styleId="c6">
    <w:name w:val="c6"/>
    <w:basedOn w:val="DefaultParagraphFont"/>
    <w:uiPriority w:val="99"/>
    <w:rsid w:val="00832620"/>
    <w:rPr>
      <w:rFonts w:cs="Times New Roman"/>
    </w:rPr>
  </w:style>
  <w:style w:type="paragraph" w:customStyle="1" w:styleId="dlg">
    <w:name w:val="dlg"/>
    <w:basedOn w:val="Normal"/>
    <w:uiPriority w:val="99"/>
    <w:rsid w:val="00832620"/>
    <w:pPr>
      <w:spacing w:after="0" w:line="360" w:lineRule="auto"/>
      <w:ind w:firstLine="150"/>
    </w:pPr>
    <w:rPr>
      <w:rFonts w:ascii="Times New Roman" w:hAnsi="Times New Roman"/>
      <w:sz w:val="24"/>
      <w:szCs w:val="24"/>
    </w:rPr>
  </w:style>
  <w:style w:type="paragraph" w:customStyle="1" w:styleId="c2">
    <w:name w:val="c2"/>
    <w:basedOn w:val="Normal"/>
    <w:uiPriority w:val="99"/>
    <w:rsid w:val="00E6304F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paragraph" w:customStyle="1" w:styleId="c3">
    <w:name w:val="c3"/>
    <w:basedOn w:val="Normal"/>
    <w:uiPriority w:val="99"/>
    <w:rsid w:val="00F24A84"/>
    <w:pPr>
      <w:spacing w:before="90" w:after="9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00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8D8D8D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10</Pages>
  <Words>1944</Words>
  <Characters>11081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Пользователь</cp:lastModifiedBy>
  <cp:revision>6</cp:revision>
  <dcterms:created xsi:type="dcterms:W3CDTF">2013-07-05T21:28:00Z</dcterms:created>
  <dcterms:modified xsi:type="dcterms:W3CDTF">2017-12-07T15:36:00Z</dcterms:modified>
</cp:coreProperties>
</file>