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CC5" w:rsidRPr="0037585B" w:rsidRDefault="000C0CC5" w:rsidP="00E224F1">
      <w:pPr>
        <w:pStyle w:val="ListParagraph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 xml:space="preserve">Отчёт по теме самообразования </w:t>
      </w:r>
    </w:p>
    <w:p w:rsidR="000C0CC5" w:rsidRPr="0037585B" w:rsidRDefault="000C0CC5" w:rsidP="00E224F1">
      <w:pPr>
        <w:pStyle w:val="ListParagraph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классного руководителя Семеновой Елены Владимировны</w:t>
      </w:r>
    </w:p>
    <w:p w:rsidR="000C0CC5" w:rsidRDefault="000C0CC5" w:rsidP="00E224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Моей темой по самообразованию в 2015-2016 учебном году является: «Воспитание духовно-развитой личности с позитивным отношением к жизни, учебе и активной гражданской позицией»</w:t>
      </w:r>
    </w:p>
    <w:p w:rsidR="000C0CC5" w:rsidRPr="00E224F1" w:rsidRDefault="000C0CC5" w:rsidP="00E224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Классному руководителю надо представить, с чего начать развитие коллектива, задав себе вопрос: какой он, мой класс, сегодня? Какого возраста дети и сколько их в классе? Что происходило в этом коллективе до встречи со мной? Умеют ли ребята дружить? Интересно ли им вместе? Есть ли в классе лидеры и «изгои»? Эти и другие вопросы помогут понять, над чем необходимо трудиться в первую очередь. Труд этот предстоит не только классному руководителю, но и самим ребятам. Педагогу важно научить свой класс осмыслить то, что происходит в коллективе, научить взаимодействию, соучастию и сопереживанию</w:t>
      </w:r>
      <w:r w:rsidRPr="0037585B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0C0CC5" w:rsidRPr="0037585B" w:rsidRDefault="000C0CC5" w:rsidP="008648A9">
      <w:pPr>
        <w:pStyle w:val="ListParagraph"/>
        <w:shd w:val="clear" w:color="auto" w:fill="FFFFFF"/>
        <w:spacing w:after="15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37585B">
        <w:rPr>
          <w:rFonts w:ascii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Цель работы над темой самообразования: </w:t>
      </w:r>
    </w:p>
    <w:p w:rsidR="000C0CC5" w:rsidRPr="0037585B" w:rsidRDefault="000C0CC5" w:rsidP="008648A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37585B">
        <w:rPr>
          <w:rFonts w:ascii="Times New Roman" w:hAnsi="Times New Roman" w:cs="Times New Roman"/>
          <w:sz w:val="24"/>
          <w:szCs w:val="24"/>
        </w:rPr>
        <w:t>Воспитание духовно-развитой личности с позитивным отношением к жизни, учебе и активной гражданской позицией</w:t>
      </w:r>
    </w:p>
    <w:p w:rsidR="000C0CC5" w:rsidRPr="0037585B" w:rsidRDefault="000C0CC5" w:rsidP="008648A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37585B">
        <w:rPr>
          <w:rFonts w:ascii="Times New Roman" w:hAnsi="Times New Roman" w:cs="Times New Roman"/>
          <w:color w:val="333333"/>
          <w:sz w:val="24"/>
          <w:szCs w:val="24"/>
          <w:u w:val="single"/>
          <w:lang w:eastAsia="ru-RU"/>
        </w:rPr>
        <w:t>Задачи:</w:t>
      </w:r>
    </w:p>
    <w:p w:rsidR="000C0CC5" w:rsidRPr="0037585B" w:rsidRDefault="000C0CC5" w:rsidP="008648A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3758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Изучить методическую литературу по теме самообразования.</w:t>
      </w:r>
    </w:p>
    <w:p w:rsidR="000C0CC5" w:rsidRPr="0037585B" w:rsidRDefault="000C0CC5" w:rsidP="008648A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3758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Изучить опыт педагогов, школы, района, республики, страны.</w:t>
      </w:r>
    </w:p>
    <w:p w:rsidR="000C0CC5" w:rsidRPr="0037585B" w:rsidRDefault="000C0CC5" w:rsidP="008648A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3758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Овладеть новыми информационными технологиями путем внедрения их в учебно-воспитательный процесс.</w:t>
      </w:r>
    </w:p>
    <w:p w:rsidR="000C0CC5" w:rsidRPr="0037585B" w:rsidRDefault="000C0CC5" w:rsidP="008648A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3758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Вести диагностику, анкетирование, тестирование и мониторинг школьников.</w:t>
      </w:r>
    </w:p>
    <w:p w:rsidR="000C0CC5" w:rsidRPr="0037585B" w:rsidRDefault="000C0CC5" w:rsidP="008648A9">
      <w:pPr>
        <w:shd w:val="clear" w:color="auto" w:fill="FFFFFF"/>
        <w:spacing w:after="0" w:line="240" w:lineRule="auto"/>
        <w:ind w:left="15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37585B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Обобщить опыт педагогической работы по теме самообразования.</w:t>
      </w:r>
    </w:p>
    <w:p w:rsidR="000C0CC5" w:rsidRPr="0037585B" w:rsidRDefault="000C0CC5" w:rsidP="005F0C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7585B">
        <w:rPr>
          <w:rFonts w:ascii="Times New Roman" w:hAnsi="Times New Roman" w:cs="Times New Roman"/>
          <w:sz w:val="24"/>
          <w:szCs w:val="24"/>
          <w:u w:val="single"/>
        </w:rPr>
        <w:t>Воспитательные цели:</w:t>
      </w:r>
    </w:p>
    <w:p w:rsidR="000C0CC5" w:rsidRPr="0037585B" w:rsidRDefault="000C0CC5" w:rsidP="005F0CAA">
      <w:pPr>
        <w:pStyle w:val="ListParagraph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Содействие проявлению и развитию  индивидуальности, личностного потенциала учащихся, его творческих и других способностей.</w:t>
      </w:r>
    </w:p>
    <w:p w:rsidR="000C0CC5" w:rsidRPr="0037585B" w:rsidRDefault="000C0CC5" w:rsidP="005F0CAA">
      <w:pPr>
        <w:pStyle w:val="ListParagraph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Обогащение учащихся знаниями о природе, обществе, человеке, культуре.</w:t>
      </w:r>
    </w:p>
    <w:p w:rsidR="000C0CC5" w:rsidRPr="0037585B" w:rsidRDefault="000C0CC5" w:rsidP="005F0CAA">
      <w:pPr>
        <w:pStyle w:val="ListParagraph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Формирование и развитие эмоционально – чувственной сферы и ценностных отношений личности ребёнка.</w:t>
      </w:r>
    </w:p>
    <w:p w:rsidR="000C0CC5" w:rsidRPr="0037585B" w:rsidRDefault="000C0CC5" w:rsidP="005F0CAA">
      <w:pPr>
        <w:pStyle w:val="ListParagraph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Формирование и развитие классного коллектива.</w:t>
      </w:r>
    </w:p>
    <w:p w:rsidR="000C0CC5" w:rsidRPr="0037585B" w:rsidRDefault="000C0CC5" w:rsidP="005F0CAA">
      <w:pPr>
        <w:pStyle w:val="BodyTextIndent"/>
        <w:ind w:left="142" w:firstLine="0"/>
        <w:rPr>
          <w:sz w:val="24"/>
          <w:szCs w:val="24"/>
        </w:rPr>
      </w:pPr>
      <w:r w:rsidRPr="0037585B">
        <w:rPr>
          <w:sz w:val="24"/>
          <w:szCs w:val="24"/>
        </w:rPr>
        <w:t>Работая над темой, были выделены:</w:t>
      </w:r>
    </w:p>
    <w:p w:rsidR="000C0CC5" w:rsidRPr="0037585B" w:rsidRDefault="000C0CC5" w:rsidP="005F0CAA">
      <w:pPr>
        <w:pStyle w:val="BodyTextIndent"/>
        <w:ind w:left="284" w:firstLine="0"/>
        <w:rPr>
          <w:sz w:val="24"/>
          <w:szCs w:val="24"/>
          <w:u w:val="single"/>
        </w:rPr>
      </w:pPr>
      <w:r w:rsidRPr="0037585B">
        <w:rPr>
          <w:sz w:val="24"/>
          <w:szCs w:val="24"/>
          <w:u w:val="single"/>
        </w:rPr>
        <w:t>Этапы работы над темой.</w:t>
      </w:r>
    </w:p>
    <w:p w:rsidR="000C0CC5" w:rsidRPr="0037585B" w:rsidRDefault="000C0CC5" w:rsidP="005F0CAA">
      <w:pPr>
        <w:pStyle w:val="BodyTextIndent"/>
        <w:ind w:left="142"/>
        <w:rPr>
          <w:i/>
          <w:iCs/>
          <w:sz w:val="24"/>
          <w:szCs w:val="24"/>
        </w:rPr>
      </w:pPr>
      <w:r w:rsidRPr="0037585B">
        <w:rPr>
          <w:i/>
          <w:iCs/>
          <w:sz w:val="24"/>
          <w:szCs w:val="24"/>
        </w:rPr>
        <w:t xml:space="preserve">На первом этапе (2013-2014 учебный год) </w:t>
      </w:r>
    </w:p>
    <w:p w:rsidR="000C0CC5" w:rsidRPr="0037585B" w:rsidRDefault="000C0CC5" w:rsidP="005F0CAA">
      <w:pPr>
        <w:pStyle w:val="BodyTextIndent"/>
        <w:ind w:left="142"/>
        <w:rPr>
          <w:sz w:val="24"/>
          <w:szCs w:val="24"/>
        </w:rPr>
      </w:pPr>
      <w:r w:rsidRPr="0037585B">
        <w:rPr>
          <w:sz w:val="24"/>
          <w:szCs w:val="24"/>
        </w:rPr>
        <w:t>Была определена исходная позиция будущей темы самообразования. Для этого, с одной стороны, необходимо было изучить литературу по данной теме, раскрывающую основные теоретические вопросы. С другой стороны, определить направления работы классного руководителя, которые будут применяться на классных часах, наметить формы проведения классных часов.</w:t>
      </w:r>
    </w:p>
    <w:p w:rsidR="000C0CC5" w:rsidRPr="0037585B" w:rsidRDefault="000C0CC5" w:rsidP="005F0CAA">
      <w:pPr>
        <w:pStyle w:val="BodyTextIndent"/>
        <w:ind w:left="142"/>
        <w:rPr>
          <w:i/>
          <w:iCs/>
          <w:sz w:val="24"/>
          <w:szCs w:val="24"/>
        </w:rPr>
      </w:pPr>
      <w:r w:rsidRPr="0037585B">
        <w:rPr>
          <w:i/>
          <w:iCs/>
          <w:sz w:val="24"/>
          <w:szCs w:val="24"/>
        </w:rPr>
        <w:t xml:space="preserve">На втором этапе (2014-2015 учебный год) </w:t>
      </w:r>
    </w:p>
    <w:p w:rsidR="000C0CC5" w:rsidRPr="0037585B" w:rsidRDefault="000C0CC5" w:rsidP="005F0CAA">
      <w:pPr>
        <w:pStyle w:val="BodyTextIndent"/>
        <w:ind w:left="142"/>
        <w:rPr>
          <w:sz w:val="24"/>
          <w:szCs w:val="24"/>
        </w:rPr>
      </w:pPr>
      <w:r w:rsidRPr="0037585B">
        <w:rPr>
          <w:sz w:val="24"/>
          <w:szCs w:val="24"/>
        </w:rPr>
        <w:t>Були разработаны методы организации и проведения различных форм классных часов, классных и общешкольных мероприятий, соответствующих направлениям  и видам воспитательной работы.</w:t>
      </w:r>
    </w:p>
    <w:p w:rsidR="000C0CC5" w:rsidRPr="0037585B" w:rsidRDefault="000C0CC5" w:rsidP="005F0CAA">
      <w:pPr>
        <w:pStyle w:val="BodyTextIndent"/>
        <w:ind w:left="142"/>
        <w:rPr>
          <w:i/>
          <w:iCs/>
          <w:sz w:val="24"/>
          <w:szCs w:val="24"/>
        </w:rPr>
      </w:pPr>
      <w:r w:rsidRPr="0037585B">
        <w:rPr>
          <w:i/>
          <w:iCs/>
          <w:sz w:val="24"/>
          <w:szCs w:val="24"/>
        </w:rPr>
        <w:t xml:space="preserve">Заключительный этап (2015-2016 учебный год) </w:t>
      </w:r>
    </w:p>
    <w:p w:rsidR="000C0CC5" w:rsidRPr="00E224F1" w:rsidRDefault="000C0CC5" w:rsidP="00E224F1">
      <w:pPr>
        <w:pStyle w:val="BodyTextIndent"/>
        <w:ind w:left="142"/>
        <w:rPr>
          <w:sz w:val="24"/>
          <w:szCs w:val="24"/>
        </w:rPr>
      </w:pPr>
      <w:r w:rsidRPr="00E224F1">
        <w:rPr>
          <w:sz w:val="24"/>
          <w:szCs w:val="24"/>
        </w:rPr>
        <w:t>Посвящен анализу, обобщению результатов, оформлению материалов самообразования.</w:t>
      </w:r>
    </w:p>
    <w:p w:rsidR="000C0CC5" w:rsidRPr="0037585B" w:rsidRDefault="000C0CC5" w:rsidP="005F0CAA">
      <w:pPr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Так как работа еще не окончена, то о выводах говорить еще рано. Но определенные результаты уже есть:</w:t>
      </w:r>
    </w:p>
    <w:p w:rsidR="000C0CC5" w:rsidRPr="0037585B" w:rsidRDefault="000C0CC5" w:rsidP="005F0CA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Изучена литература по теме самообразования;</w:t>
      </w:r>
    </w:p>
    <w:p w:rsidR="000C0CC5" w:rsidRPr="0037585B" w:rsidRDefault="000C0CC5" w:rsidP="005F0CA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Разработаны и проведены классные часы по теме самообразования согласно календарно-тематического планирования.</w:t>
      </w:r>
    </w:p>
    <w:p w:rsidR="000C0CC5" w:rsidRPr="0037585B" w:rsidRDefault="000C0CC5" w:rsidP="005F0CA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Изучен опыт отдельных школ и педагогов, материал которых размещён на сайтах в интернете; есть материалы, которые применяю при составлении классного часа</w:t>
      </w:r>
    </w:p>
    <w:p w:rsidR="000C0CC5" w:rsidRPr="0037585B" w:rsidRDefault="000C0CC5" w:rsidP="005F0CA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  <w:lang w:eastAsia="ru-RU"/>
        </w:rPr>
        <w:t>Публикации на сайтах.</w:t>
      </w:r>
    </w:p>
    <w:p w:rsidR="000C0CC5" w:rsidRPr="0037585B" w:rsidRDefault="000C0CC5" w:rsidP="005F0CA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  <w:lang w:eastAsia="ru-RU"/>
        </w:rPr>
        <w:t>Систематически пополняю папки результатами работы над темой самообразования (папки с мероприятиями)</w:t>
      </w:r>
    </w:p>
    <w:p w:rsidR="000C0CC5" w:rsidRPr="0037585B" w:rsidRDefault="000C0CC5" w:rsidP="005F0CA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  <w:lang w:eastAsia="ru-RU"/>
        </w:rPr>
        <w:t>Персональный сайт.</w:t>
      </w:r>
    </w:p>
    <w:p w:rsidR="000C0CC5" w:rsidRPr="0037585B" w:rsidRDefault="000C0CC5" w:rsidP="005F0CA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При проведении классных часов использую: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3"/>
        <w:gridCol w:w="3143"/>
        <w:gridCol w:w="3143"/>
      </w:tblGrid>
      <w:tr w:rsidR="000C0CC5" w:rsidRPr="0037585B" w:rsidTr="00C71DF1"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Применяю.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Использую.</w:t>
            </w:r>
          </w:p>
        </w:tc>
      </w:tr>
      <w:tr w:rsidR="000C0CC5" w:rsidRPr="0037585B" w:rsidTr="00C71DF1"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Игры.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Кроссворды.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Музыкальные сопровождения.</w:t>
            </w:r>
          </w:p>
        </w:tc>
      </w:tr>
      <w:tr w:rsidR="000C0CC5" w:rsidRPr="0037585B" w:rsidTr="00C71DF1"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Беседы.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Тесты.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Диски.</w:t>
            </w:r>
          </w:p>
        </w:tc>
      </w:tr>
      <w:tr w:rsidR="000C0CC5" w:rsidRPr="0037585B" w:rsidTr="00C71DF1"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Инсценировки.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Упражнения.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Интернет.</w:t>
            </w:r>
          </w:p>
        </w:tc>
      </w:tr>
      <w:tr w:rsidR="000C0CC5" w:rsidRPr="0037585B" w:rsidTr="00C71DF1"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Игры – соревнования.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Анкеты.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Литературу.</w:t>
            </w:r>
          </w:p>
        </w:tc>
      </w:tr>
      <w:tr w:rsidR="000C0CC5" w:rsidRPr="0037585B" w:rsidTr="00C71DF1"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Устный журнал.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Диагностику.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Презентацию.</w:t>
            </w:r>
          </w:p>
        </w:tc>
      </w:tr>
      <w:tr w:rsidR="000C0CC5" w:rsidRPr="0037585B" w:rsidTr="00C71DF1"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Памятки для родителей.</w:t>
            </w: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Карточки.</w:t>
            </w:r>
          </w:p>
        </w:tc>
      </w:tr>
      <w:tr w:rsidR="000C0CC5" w:rsidRPr="0037585B" w:rsidTr="00C71DF1"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</w:tcPr>
          <w:p w:rsidR="000C0CC5" w:rsidRPr="0037585B" w:rsidRDefault="000C0CC5" w:rsidP="00C71D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5B">
              <w:rPr>
                <w:rFonts w:ascii="Times New Roman" w:hAnsi="Times New Roman" w:cs="Times New Roman"/>
                <w:sz w:val="24"/>
                <w:szCs w:val="24"/>
              </w:rPr>
              <w:t>Шуточную лотерею.</w:t>
            </w:r>
          </w:p>
        </w:tc>
      </w:tr>
    </w:tbl>
    <w:p w:rsidR="000C0CC5" w:rsidRPr="0037585B" w:rsidRDefault="000C0CC5" w:rsidP="005F0CAA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Классные часы планируются по всем направлениям воспитательной работы.</w:t>
      </w:r>
    </w:p>
    <w:p w:rsidR="000C0CC5" w:rsidRPr="0037585B" w:rsidRDefault="000C0CC5" w:rsidP="00FE46BD">
      <w:pPr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ab/>
        <w:t>Классный руководитель исходит из особенности своего класса. Сплочён ли этот коллектив? Какие интересы у ребят? Какой уровень их воспитанности? То есть, создавая свой план работы с классом на учебный год, классный руководитель определяет в нём и роль классного часа. (С этой проблемой встречаются классные руководители старшего звена, когда берут новый класс после начальной школы)</w:t>
      </w:r>
    </w:p>
    <w:p w:rsidR="000C0CC5" w:rsidRPr="0037585B" w:rsidRDefault="000C0CC5" w:rsidP="005F0C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 xml:space="preserve">Только ли классный руководитель готовит классные часы? Решение подскажут сам класс и те задачи, которые ставит педагог; возможно в классе появятся традиции, с чего начинать эту ежедневную встречу, как её заканчивать. Любой коллектив держится традициями. И классный час должен быть традиционен. Значит, создавать его надо вместе, всем коллективом: педагогу и детям. </w:t>
      </w:r>
    </w:p>
    <w:p w:rsidR="000C0CC5" w:rsidRPr="0037585B" w:rsidRDefault="000C0CC5" w:rsidP="007469C1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 xml:space="preserve">В </w:t>
      </w:r>
      <w:r w:rsidRPr="0037585B">
        <w:rPr>
          <w:rFonts w:ascii="Times New Roman" w:hAnsi="Times New Roman" w:cs="Times New Roman"/>
          <w:b/>
          <w:bCs/>
          <w:sz w:val="24"/>
          <w:szCs w:val="24"/>
        </w:rPr>
        <w:t xml:space="preserve">9 классе </w:t>
      </w:r>
      <w:r w:rsidRPr="0037585B">
        <w:rPr>
          <w:rFonts w:ascii="Times New Roman" w:hAnsi="Times New Roman" w:cs="Times New Roman"/>
          <w:sz w:val="24"/>
          <w:szCs w:val="24"/>
        </w:rPr>
        <w:t>вся работа была направлена на привлечении всех учащихся при подготовке и проведении классных часов и мероприятий. Всем классом участвовали в общешкольном мероприятии ко Дню учителя, Новый год. Выбору такого способа работы послужило: 1. Одна из задач поставленная в программе воспитания «Способствовать развитию коллектива класса посредством совместной деятельности при проведении мероприятий» 2. Анкетирование родителей, в котором было предложено «Вовлечь всех в классные и школьные мероприятия»</w:t>
      </w:r>
    </w:p>
    <w:p w:rsidR="000C0CC5" w:rsidRPr="0037585B" w:rsidRDefault="000C0CC5" w:rsidP="007469C1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 xml:space="preserve">В программе воспитания мной была поставлена одна из задач: «Развитие активности во всех сферах жизни» (активное участие родителей и членов семьи в жизни класса и школы). Уже были проведены: «Малые олимпийские игры» - соревнование между учащимися и родителями, родительское собрание «Профессии наших родителей», </w:t>
      </w:r>
    </w:p>
    <w:p w:rsidR="000C0CC5" w:rsidRPr="0037585B" w:rsidRDefault="000C0CC5" w:rsidP="00611280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ab/>
        <w:t>Практикую распределять темы классных часов между учащимися. Организован проект «Доброе сердце» (шефство над учителями – пенсионерами, работавшими в нашей школе).</w:t>
      </w:r>
    </w:p>
    <w:p w:rsidR="000C0CC5" w:rsidRPr="0037585B" w:rsidRDefault="000C0CC5" w:rsidP="00AB0238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585B">
        <w:rPr>
          <w:rFonts w:ascii="Times New Roman" w:hAnsi="Times New Roman" w:cs="Times New Roman"/>
          <w:sz w:val="24"/>
          <w:szCs w:val="24"/>
        </w:rPr>
        <w:tab/>
        <w:t>Одним из критериев оценки эффективности работы является «</w:t>
      </w:r>
      <w:r w:rsidRPr="0037585B">
        <w:rPr>
          <w:rFonts w:ascii="Times New Roman" w:hAnsi="Times New Roman" w:cs="Times New Roman"/>
          <w:sz w:val="24"/>
          <w:szCs w:val="24"/>
          <w:lang w:eastAsia="ru-RU"/>
        </w:rPr>
        <w:t>Организация самоуправления».</w:t>
      </w:r>
    </w:p>
    <w:p w:rsidR="000C0CC5" w:rsidRPr="0037585B" w:rsidRDefault="000C0CC5" w:rsidP="00AB0238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В этом направлении организовано</w:t>
      </w:r>
    </w:p>
    <w:p w:rsidR="000C0CC5" w:rsidRPr="0037585B" w:rsidRDefault="000C0CC5" w:rsidP="00AB023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Дежурство по школе (сами дежурят, оценивают, анализируют)</w:t>
      </w:r>
    </w:p>
    <w:p w:rsidR="000C0CC5" w:rsidRPr="0037585B" w:rsidRDefault="000C0CC5" w:rsidP="00AB023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К общешкольным мероприятиям подбирают материал.</w:t>
      </w:r>
    </w:p>
    <w:p w:rsidR="000C0CC5" w:rsidRPr="0037585B" w:rsidRDefault="000C0CC5" w:rsidP="00CC6FF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 xml:space="preserve"> Для того чтобы заинтересовать в учёбе организовала конкурс «Самый умный» (учителя-предметники составляют вопросы, а учащиеся отвечают: кто быстрее).</w:t>
      </w:r>
      <w:r w:rsidRPr="0037585B">
        <w:rPr>
          <w:rFonts w:ascii="Times New Roman" w:hAnsi="Times New Roman" w:cs="Times New Roman"/>
          <w:sz w:val="24"/>
          <w:szCs w:val="24"/>
        </w:rPr>
        <w:tab/>
      </w:r>
    </w:p>
    <w:p w:rsidR="000C0CC5" w:rsidRPr="0037585B" w:rsidRDefault="000C0CC5" w:rsidP="00CC6FF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7585B">
        <w:rPr>
          <w:rFonts w:ascii="Times New Roman" w:hAnsi="Times New Roman" w:cs="Times New Roman"/>
          <w:sz w:val="24"/>
          <w:szCs w:val="24"/>
        </w:rPr>
        <w:t>Вся система работы направлена на сплочение коллектива и родителей, для отслеживания результатов использую различные методы диагностики, анкетирования и тестов.</w:t>
      </w:r>
    </w:p>
    <w:p w:rsidR="000C0CC5" w:rsidRPr="0037585B" w:rsidRDefault="000C0CC5" w:rsidP="0037585B">
      <w:pPr>
        <w:pStyle w:val="ListParagraph"/>
        <w:ind w:left="142"/>
        <w:rPr>
          <w:rFonts w:ascii="Times New Roman" w:hAnsi="Times New Roman" w:cs="Times New Roman"/>
          <w:b/>
          <w:bCs/>
          <w:sz w:val="24"/>
          <w:szCs w:val="24"/>
        </w:rPr>
      </w:pPr>
      <w:r w:rsidRPr="003758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C0CC5" w:rsidRPr="0037585B" w:rsidRDefault="000C0CC5" w:rsidP="006311F4">
      <w:pPr>
        <w:pStyle w:val="ListParagraph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sectPr w:rsidR="000C0CC5" w:rsidRPr="0037585B" w:rsidSect="00E224F1">
      <w:headerReference w:type="default" r:id="rId7"/>
      <w:footerReference w:type="default" r:id="rId8"/>
      <w:pgSz w:w="11906" w:h="16838"/>
      <w:pgMar w:top="180" w:right="851" w:bottom="36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CC5" w:rsidRDefault="000C0CC5" w:rsidP="006311F4">
      <w:pPr>
        <w:spacing w:after="0" w:line="240" w:lineRule="auto"/>
      </w:pPr>
      <w:r>
        <w:separator/>
      </w:r>
    </w:p>
  </w:endnote>
  <w:endnote w:type="continuationSeparator" w:id="0">
    <w:p w:rsidR="000C0CC5" w:rsidRDefault="000C0CC5" w:rsidP="0063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C5" w:rsidRDefault="000C0CC5" w:rsidP="00E224F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CC5" w:rsidRDefault="000C0CC5" w:rsidP="006311F4">
      <w:pPr>
        <w:spacing w:after="0" w:line="240" w:lineRule="auto"/>
      </w:pPr>
      <w:r>
        <w:separator/>
      </w:r>
    </w:p>
  </w:footnote>
  <w:footnote w:type="continuationSeparator" w:id="0">
    <w:p w:rsidR="000C0CC5" w:rsidRDefault="000C0CC5" w:rsidP="00631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C5" w:rsidRDefault="000C0CC5">
    <w:pPr>
      <w:pStyle w:val="Header"/>
    </w:pPr>
    <w:r>
      <w:rPr>
        <w:noProof/>
        <w:lang w:eastAsia="ru-RU"/>
      </w:rPr>
      <w:pict>
        <v:rect id="Прямоугольник 9" o:spid="_x0000_s2049" style="position:absolute;margin-left:12.5pt;margin-top:0;width:60pt;height:70.5pt;z-index:251660288;visibility:visible;mso-position-horizontal-relative:page;mso-position-vertical:center;mso-position-vertical-relative:page" o:allowincell="f" stroked="f">
          <v:textbox style="mso-next-textbox:#Прямоугольник 9">
            <w:txbxContent>
              <w:p w:rsidR="000C0CC5" w:rsidRPr="008A0DA6" w:rsidRDefault="000C0CC5" w:rsidP="00E224F1">
                <w:pPr>
                  <w:rPr>
                    <w:rFonts w:ascii="Cambria" w:hAnsi="Cambria" w:cs="Cambria"/>
                    <w:sz w:val="48"/>
                    <w:szCs w:val="4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33EED"/>
    <w:multiLevelType w:val="hybridMultilevel"/>
    <w:tmpl w:val="E30607C6"/>
    <w:lvl w:ilvl="0" w:tplc="0950AE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7E"/>
    <w:multiLevelType w:val="hybridMultilevel"/>
    <w:tmpl w:val="9432EFAE"/>
    <w:lvl w:ilvl="0" w:tplc="9806BB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7408FD"/>
    <w:multiLevelType w:val="multilevel"/>
    <w:tmpl w:val="4B30F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4383308C"/>
    <w:multiLevelType w:val="hybridMultilevel"/>
    <w:tmpl w:val="27E61E30"/>
    <w:lvl w:ilvl="0" w:tplc="9806BB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E2E1C"/>
    <w:multiLevelType w:val="hybridMultilevel"/>
    <w:tmpl w:val="9D984FEC"/>
    <w:lvl w:ilvl="0" w:tplc="7BC6F2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E6014"/>
    <w:multiLevelType w:val="hybridMultilevel"/>
    <w:tmpl w:val="889E9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3E523B"/>
    <w:multiLevelType w:val="hybridMultilevel"/>
    <w:tmpl w:val="E3526A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7066886"/>
    <w:multiLevelType w:val="hybridMultilevel"/>
    <w:tmpl w:val="B44439B4"/>
    <w:lvl w:ilvl="0" w:tplc="CAB408E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8D30216"/>
    <w:multiLevelType w:val="hybridMultilevel"/>
    <w:tmpl w:val="573AB69E"/>
    <w:lvl w:ilvl="0" w:tplc="F18E88E6">
      <w:start w:val="1"/>
      <w:numFmt w:val="decimal"/>
      <w:lvlText w:val="%1."/>
      <w:lvlJc w:val="left"/>
      <w:pPr>
        <w:tabs>
          <w:tab w:val="num" w:pos="829"/>
        </w:tabs>
        <w:ind w:left="8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C1321D"/>
    <w:multiLevelType w:val="hybridMultilevel"/>
    <w:tmpl w:val="8B00EFFC"/>
    <w:lvl w:ilvl="0" w:tplc="82BE3A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9"/>
  </w:num>
  <w:num w:numId="7">
    <w:abstractNumId w:val="5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F0F"/>
    <w:rsid w:val="000C0CC5"/>
    <w:rsid w:val="000F3D0D"/>
    <w:rsid w:val="001C1779"/>
    <w:rsid w:val="001D5279"/>
    <w:rsid w:val="00234220"/>
    <w:rsid w:val="0024168E"/>
    <w:rsid w:val="0037585B"/>
    <w:rsid w:val="005F0CAA"/>
    <w:rsid w:val="00611280"/>
    <w:rsid w:val="006311F4"/>
    <w:rsid w:val="0073569A"/>
    <w:rsid w:val="007469C1"/>
    <w:rsid w:val="008451C6"/>
    <w:rsid w:val="008648A9"/>
    <w:rsid w:val="00886F0F"/>
    <w:rsid w:val="008A0DA6"/>
    <w:rsid w:val="00986C06"/>
    <w:rsid w:val="00A95B49"/>
    <w:rsid w:val="00AB0238"/>
    <w:rsid w:val="00BB50A8"/>
    <w:rsid w:val="00BF773F"/>
    <w:rsid w:val="00C71DF1"/>
    <w:rsid w:val="00C826A1"/>
    <w:rsid w:val="00CC6FF6"/>
    <w:rsid w:val="00CD7AD3"/>
    <w:rsid w:val="00E224F1"/>
    <w:rsid w:val="00E360E1"/>
    <w:rsid w:val="00E62D36"/>
    <w:rsid w:val="00E82F32"/>
    <w:rsid w:val="00FE4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6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E46BD"/>
    <w:pPr>
      <w:ind w:left="720"/>
    </w:pPr>
  </w:style>
  <w:style w:type="paragraph" w:styleId="Subtitle">
    <w:name w:val="Subtitle"/>
    <w:basedOn w:val="Normal"/>
    <w:link w:val="SubtitleChar"/>
    <w:uiPriority w:val="99"/>
    <w:qFormat/>
    <w:rsid w:val="00FE46BD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E46BD"/>
    <w:rPr>
      <w:rFonts w:ascii="Times New Roman" w:hAnsi="Times New Roman" w:cs="Times New Roman"/>
      <w:sz w:val="24"/>
      <w:szCs w:val="24"/>
      <w:u w:val="single"/>
      <w:lang w:eastAsia="ru-RU"/>
    </w:rPr>
  </w:style>
  <w:style w:type="paragraph" w:styleId="NormalWeb">
    <w:name w:val="Normal (Web)"/>
    <w:basedOn w:val="Normal"/>
    <w:uiPriority w:val="99"/>
    <w:rsid w:val="001D5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1D5279"/>
  </w:style>
  <w:style w:type="paragraph" w:styleId="BodyTextIndent">
    <w:name w:val="Body Text Indent"/>
    <w:basedOn w:val="Normal"/>
    <w:link w:val="BodyTextIndentChar"/>
    <w:uiPriority w:val="99"/>
    <w:semiHidden/>
    <w:rsid w:val="001D527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D5279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986C0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31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311F4"/>
  </w:style>
  <w:style w:type="paragraph" w:styleId="Footer">
    <w:name w:val="footer"/>
    <w:basedOn w:val="Normal"/>
    <w:link w:val="FooterChar"/>
    <w:uiPriority w:val="99"/>
    <w:rsid w:val="00631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311F4"/>
  </w:style>
  <w:style w:type="character" w:styleId="PageNumber">
    <w:name w:val="page number"/>
    <w:basedOn w:val="DefaultParagraphFont"/>
    <w:uiPriority w:val="99"/>
    <w:rsid w:val="003758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168</TotalTime>
  <Pages>2</Pages>
  <Words>852</Words>
  <Characters>4857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</cp:lastModifiedBy>
  <cp:revision>3</cp:revision>
  <dcterms:created xsi:type="dcterms:W3CDTF">2013-01-27T14:25:00Z</dcterms:created>
  <dcterms:modified xsi:type="dcterms:W3CDTF">2016-02-02T04:24:00Z</dcterms:modified>
</cp:coreProperties>
</file>