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CCF" w:rsidRPr="003C1E2E" w:rsidRDefault="00A42CCF" w:rsidP="001936D6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28"/>
          <w:szCs w:val="28"/>
        </w:rPr>
        <w:t>Сценарий экологической сказки</w:t>
      </w:r>
      <w:r w:rsidRPr="00E452DF">
        <w:rPr>
          <w:rFonts w:ascii="Times New Roman" w:hAnsi="Times New Roman"/>
          <w:b/>
          <w:i/>
          <w:sz w:val="40"/>
          <w:szCs w:val="40"/>
        </w:rPr>
        <w:t xml:space="preserve"> </w:t>
      </w:r>
      <w:r>
        <w:rPr>
          <w:rFonts w:ascii="Times New Roman" w:hAnsi="Times New Roman"/>
          <w:b/>
          <w:i/>
          <w:sz w:val="40"/>
          <w:szCs w:val="40"/>
        </w:rPr>
        <w:t>«</w:t>
      </w:r>
      <w:r w:rsidRPr="00E452DF">
        <w:rPr>
          <w:rFonts w:ascii="Times New Roman" w:hAnsi="Times New Roman"/>
          <w:b/>
          <w:i/>
          <w:sz w:val="40"/>
          <w:szCs w:val="40"/>
        </w:rPr>
        <w:t>Как муравьи лес спасали</w:t>
      </w:r>
      <w:r>
        <w:rPr>
          <w:rFonts w:ascii="Times New Roman" w:hAnsi="Times New Roman"/>
          <w:b/>
          <w:i/>
          <w:sz w:val="40"/>
          <w:szCs w:val="40"/>
        </w:rPr>
        <w:t>»</w:t>
      </w:r>
    </w:p>
    <w:p w:rsidR="00A42CCF" w:rsidRPr="005222DC" w:rsidRDefault="00A42CCF" w:rsidP="000C4899">
      <w:pPr>
        <w:jc w:val="center"/>
        <w:rPr>
          <w:rFonts w:ascii="Times New Roman" w:hAnsi="Times New Roman"/>
          <w:b/>
          <w:i/>
          <w:sz w:val="40"/>
          <w:szCs w:val="40"/>
        </w:rPr>
      </w:pPr>
      <w:r w:rsidRPr="000C4899">
        <w:rPr>
          <w:rFonts w:ascii="Times New Roman" w:hAnsi="Times New Roman"/>
          <w:b/>
          <w:i/>
          <w:sz w:val="28"/>
          <w:szCs w:val="28"/>
        </w:rPr>
        <w:t xml:space="preserve">Действующие лица:      </w:t>
      </w:r>
      <w:r>
        <w:rPr>
          <w:rFonts w:ascii="Times New Roman" w:hAnsi="Times New Roman"/>
          <w:b/>
          <w:i/>
          <w:sz w:val="40"/>
          <w:szCs w:val="40"/>
        </w:rPr>
        <w:t xml:space="preserve">      </w:t>
      </w:r>
    </w:p>
    <w:p w:rsidR="00A42CCF" w:rsidRDefault="00A42CCF" w:rsidP="000C48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Сказочница</w:t>
      </w:r>
    </w:p>
    <w:p w:rsidR="00A42CCF" w:rsidRDefault="00A42CCF" w:rsidP="000C48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Лесовик</w:t>
      </w:r>
      <w:r>
        <w:rPr>
          <w:rFonts w:ascii="Times New Roman" w:hAnsi="Times New Roman"/>
          <w:sz w:val="28"/>
          <w:szCs w:val="28"/>
        </w:rPr>
        <w:br/>
        <w:t>Хулиган Гришка</w:t>
      </w:r>
    </w:p>
    <w:p w:rsidR="00A42CCF" w:rsidRDefault="00A42CCF" w:rsidP="000C48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Три Муравья</w:t>
      </w:r>
    </w:p>
    <w:p w:rsidR="00A42CCF" w:rsidRDefault="00A42CCF" w:rsidP="000C48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Гусеница (4 ребенка)</w:t>
      </w:r>
    </w:p>
    <w:p w:rsidR="00A42CCF" w:rsidRDefault="00A42CCF" w:rsidP="000C48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Вода</w:t>
      </w:r>
    </w:p>
    <w:p w:rsidR="00A42CCF" w:rsidRDefault="00A42CCF" w:rsidP="000C48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исполнители   –  дети старшей и подготовительной к школе групп.</w:t>
      </w:r>
    </w:p>
    <w:p w:rsidR="00A42CCF" w:rsidRDefault="00A42CCF" w:rsidP="000C48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Музыкальное сопровождение:  фортепиано,  рус. нар. песня «Про Фому» обработка  Е.Шендерович.</w:t>
      </w:r>
    </w:p>
    <w:p w:rsidR="00A42CCF" w:rsidRDefault="00A42CCF" w:rsidP="000C48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Шумовые эффекты:  пение птиц</w:t>
      </w:r>
    </w:p>
    <w:p w:rsidR="00A42CCF" w:rsidRDefault="00A42CCF" w:rsidP="000C48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бульканье воды</w:t>
      </w:r>
    </w:p>
    <w:p w:rsidR="00A42CCF" w:rsidRPr="003C1E2E" w:rsidRDefault="00A42CCF" w:rsidP="000C48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гром, грохот</w:t>
      </w:r>
    </w:p>
    <w:p w:rsidR="00A42CCF" w:rsidRPr="004312B6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7B4FE8">
        <w:rPr>
          <w:rFonts w:ascii="Times New Roman" w:hAnsi="Times New Roman"/>
          <w:i/>
          <w:color w:val="0000FF"/>
          <w:sz w:val="28"/>
          <w:szCs w:val="28"/>
        </w:rPr>
        <w:t xml:space="preserve">Пение птиц. На середину зала выходит </w:t>
      </w:r>
      <w:r>
        <w:rPr>
          <w:rFonts w:ascii="Times New Roman" w:hAnsi="Times New Roman"/>
          <w:i/>
          <w:color w:val="0000FF"/>
          <w:sz w:val="28"/>
          <w:szCs w:val="28"/>
        </w:rPr>
        <w:t>Сказочница</w:t>
      </w:r>
      <w:r w:rsidRPr="007B4FE8">
        <w:rPr>
          <w:rFonts w:ascii="Times New Roman" w:hAnsi="Times New Roman"/>
          <w:i/>
          <w:color w:val="0000FF"/>
          <w:sz w:val="28"/>
          <w:szCs w:val="28"/>
        </w:rPr>
        <w:t xml:space="preserve">  в русском сарафане.</w:t>
      </w:r>
    </w:p>
    <w:p w:rsidR="00A42CCF" w:rsidRPr="004312B6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1B3842">
        <w:rPr>
          <w:rFonts w:ascii="Times New Roman" w:hAnsi="Times New Roman"/>
          <w:i/>
          <w:noProof/>
          <w:color w:val="0000FF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19pt;height:163.5pt;visibility:visible">
            <v:imagedata r:id="rId6" o:title=""/>
          </v:shape>
        </w:pic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Сказочница</w:t>
      </w:r>
      <w:r w:rsidRPr="00E452DF">
        <w:rPr>
          <w:rFonts w:ascii="Times New Roman" w:hAnsi="Times New Roman"/>
          <w:sz w:val="28"/>
          <w:szCs w:val="28"/>
        </w:rPr>
        <w:t xml:space="preserve">  -  В лесу с утра до вечера дежурит Лесовик.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E452DF">
        <w:rPr>
          <w:rFonts w:ascii="Times New Roman" w:hAnsi="Times New Roman"/>
          <w:sz w:val="28"/>
          <w:szCs w:val="28"/>
        </w:rPr>
        <w:t>Дремучий лес доверчиво на него глядит.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E452DF">
        <w:rPr>
          <w:rFonts w:ascii="Times New Roman" w:hAnsi="Times New Roman"/>
          <w:sz w:val="28"/>
          <w:szCs w:val="28"/>
        </w:rPr>
        <w:t>Живет в лесу он издавна, следит за лесом пристально: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Чтоб лес не заболел, чтоб ветки были сильными,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Чтоб корни были сытыми, чтоб жук кору не ел….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452DF">
        <w:rPr>
          <w:rFonts w:ascii="Times New Roman" w:hAnsi="Times New Roman"/>
          <w:sz w:val="28"/>
          <w:szCs w:val="28"/>
        </w:rPr>
        <w:t xml:space="preserve">Ох, хватает Лесовику дел!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E452DF">
        <w:rPr>
          <w:rFonts w:ascii="Times New Roman" w:hAnsi="Times New Roman"/>
          <w:sz w:val="28"/>
          <w:szCs w:val="28"/>
        </w:rPr>
        <w:t>Лесная сказка дивная когда-то приключилась,</w:t>
      </w:r>
    </w:p>
    <w:p w:rsidR="00A42CCF" w:rsidRPr="007B4FE8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452DF">
        <w:rPr>
          <w:rFonts w:ascii="Times New Roman" w:hAnsi="Times New Roman"/>
          <w:sz w:val="28"/>
          <w:szCs w:val="28"/>
        </w:rPr>
        <w:t xml:space="preserve">Короткая, не длинная… Посмотрите, что случилось…. </w:t>
      </w:r>
      <w:r w:rsidRPr="007B4FE8">
        <w:rPr>
          <w:rFonts w:ascii="Times New Roman" w:hAnsi="Times New Roman"/>
          <w:i/>
          <w:color w:val="0000FF"/>
          <w:sz w:val="28"/>
          <w:szCs w:val="28"/>
        </w:rPr>
        <w:t>(уходит)</w:t>
      </w:r>
    </w:p>
    <w:p w:rsidR="00A42CCF" w:rsidRPr="000C4899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7B4FE8">
        <w:rPr>
          <w:rFonts w:ascii="Times New Roman" w:hAnsi="Times New Roman"/>
          <w:i/>
          <w:color w:val="0000FF"/>
          <w:sz w:val="28"/>
          <w:szCs w:val="28"/>
        </w:rPr>
        <w:t>Лесовик выходит из домика,  потягивается.</w:t>
      </w:r>
    </w:p>
    <w:p w:rsidR="00A42CCF" w:rsidRPr="007B4FE8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Лесовик  -   Ох-хо-хо</w:t>
      </w:r>
      <w:r>
        <w:rPr>
          <w:rFonts w:ascii="Times New Roman" w:hAnsi="Times New Roman"/>
          <w:sz w:val="28"/>
          <w:szCs w:val="28"/>
        </w:rPr>
        <w:t xml:space="preserve">! Утро настало… 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Птицы поют… Пойду посмотрю, что творится вокруг. 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  <w:lang w:val="en-US"/>
        </w:rPr>
      </w:pPr>
      <w:r w:rsidRPr="007B4FE8">
        <w:rPr>
          <w:rFonts w:ascii="Times New Roman" w:hAnsi="Times New Roman"/>
          <w:i/>
          <w:color w:val="0000FF"/>
          <w:sz w:val="28"/>
          <w:szCs w:val="28"/>
        </w:rPr>
        <w:t xml:space="preserve">(обходит деревья)  </w:t>
      </w:r>
    </w:p>
    <w:p w:rsidR="00A42CCF" w:rsidRPr="009F450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  <w:lang w:val="en-US"/>
        </w:rPr>
      </w:pPr>
      <w:r w:rsidRPr="001B3842">
        <w:rPr>
          <w:rFonts w:ascii="Times New Roman" w:hAnsi="Times New Roman"/>
          <w:i/>
          <w:noProof/>
          <w:color w:val="0000FF"/>
          <w:sz w:val="28"/>
          <w:szCs w:val="28"/>
          <w:lang w:eastAsia="ru-RU"/>
        </w:rPr>
        <w:pict>
          <v:shape id="Рисунок 3" o:spid="_x0000_i1026" type="#_x0000_t75" style="width:221.25pt;height:168pt;visibility:visible">
            <v:imagedata r:id="rId7" o:title=""/>
          </v:shape>
        </w:pict>
      </w:r>
    </w:p>
    <w:p w:rsidR="00A42CCF" w:rsidRPr="009B0DCE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Вот и солнышко проснулось, всем зверятам улыбнулось.                   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E452D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Вышли звери погулять, буду всех я угощать:</w:t>
      </w:r>
      <w:r w:rsidRPr="00E452DF">
        <w:rPr>
          <w:rFonts w:ascii="Times New Roman" w:hAnsi="Times New Roman"/>
          <w:sz w:val="28"/>
          <w:szCs w:val="28"/>
        </w:rPr>
        <w:t xml:space="preserve">   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Зайчику  - морковку, чтобы прыгал  ловко.   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Белочке – орешки , на вот съешь –ка.    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Тебе лисица горсть ягод сгодится.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А вот и ежик, четверо ножек, 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Очень я его люблю, ему яблоко дарю… А сам дальше пойду.</w:t>
      </w:r>
    </w:p>
    <w:p w:rsidR="00A42CCF" w:rsidRPr="007B4FE8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Ух, маленький ты мой!  </w:t>
      </w:r>
      <w:r w:rsidRPr="007B4FE8">
        <w:rPr>
          <w:rFonts w:ascii="Times New Roman" w:hAnsi="Times New Roman"/>
          <w:i/>
          <w:color w:val="0000FF"/>
          <w:sz w:val="28"/>
          <w:szCs w:val="28"/>
        </w:rPr>
        <w:t>(поднять птичку)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Успокойтесь! Он живой!  Выпал, бедный, из гнезда.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Возвращайся –ка туда… Не шали, сиди  и маму свою жди…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А мне дальше пора, ждут еще в лесу дела… </w:t>
      </w:r>
      <w:r w:rsidRPr="007B4FE8">
        <w:rPr>
          <w:rFonts w:ascii="Times New Roman" w:hAnsi="Times New Roman"/>
          <w:i/>
          <w:color w:val="0000FF"/>
          <w:sz w:val="28"/>
          <w:szCs w:val="28"/>
        </w:rPr>
        <w:t>(подходит к домику)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Хорошо  в моем лесу, теперь избушку подмету.…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B38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style="width:228.75pt;height:187.5pt;visibility:visible">
            <v:imagedata r:id="rId8" o:title=""/>
          </v:shape>
        </w:pic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7B4FE8">
        <w:rPr>
          <w:rFonts w:ascii="Times New Roman" w:hAnsi="Times New Roman"/>
          <w:i/>
          <w:color w:val="0000FF"/>
          <w:sz w:val="28"/>
          <w:szCs w:val="28"/>
        </w:rPr>
        <w:t>Голоса у двери в зал.</w:t>
      </w:r>
    </w:p>
    <w:p w:rsidR="00A42CCF" w:rsidRPr="007B4FE8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Сказочница  </w:t>
      </w:r>
      <w:r w:rsidRPr="00E452DF">
        <w:rPr>
          <w:rFonts w:ascii="Times New Roman" w:hAnsi="Times New Roman"/>
          <w:sz w:val="28"/>
          <w:szCs w:val="28"/>
        </w:rPr>
        <w:t xml:space="preserve">-   Дедушка </w:t>
      </w:r>
      <w:r>
        <w:rPr>
          <w:rFonts w:ascii="Times New Roman" w:hAnsi="Times New Roman"/>
          <w:sz w:val="28"/>
          <w:szCs w:val="28"/>
        </w:rPr>
        <w:t>-</w:t>
      </w:r>
      <w:bookmarkStart w:id="0" w:name="_GoBack"/>
      <w:bookmarkEnd w:id="0"/>
      <w:r w:rsidRPr="00E452DF">
        <w:rPr>
          <w:rFonts w:ascii="Times New Roman" w:hAnsi="Times New Roman"/>
          <w:sz w:val="28"/>
          <w:szCs w:val="28"/>
        </w:rPr>
        <w:t xml:space="preserve">Лесовичок!  А-у!    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Лесов</w:t>
      </w:r>
      <w:r>
        <w:rPr>
          <w:rFonts w:ascii="Times New Roman" w:hAnsi="Times New Roman"/>
          <w:sz w:val="28"/>
          <w:szCs w:val="28"/>
        </w:rPr>
        <w:t xml:space="preserve">ик  -  </w:t>
      </w:r>
      <w:r w:rsidRPr="00E452DF">
        <w:rPr>
          <w:rFonts w:ascii="Times New Roman" w:hAnsi="Times New Roman"/>
          <w:sz w:val="28"/>
          <w:szCs w:val="28"/>
        </w:rPr>
        <w:t xml:space="preserve"> А-У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Сказочница  -   Пусти нас  в свой лесок-</w:t>
      </w:r>
      <w:r w:rsidRPr="00E452DF">
        <w:rPr>
          <w:rFonts w:ascii="Times New Roman" w:hAnsi="Times New Roman"/>
          <w:sz w:val="28"/>
          <w:szCs w:val="28"/>
        </w:rPr>
        <w:t>лесок.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Лесов</w:t>
      </w:r>
      <w:r>
        <w:rPr>
          <w:rFonts w:ascii="Times New Roman" w:hAnsi="Times New Roman"/>
          <w:sz w:val="28"/>
          <w:szCs w:val="28"/>
        </w:rPr>
        <w:t xml:space="preserve">ик  -  </w:t>
      </w:r>
      <w:r w:rsidRPr="00E452DF">
        <w:rPr>
          <w:rFonts w:ascii="Times New Roman" w:hAnsi="Times New Roman"/>
          <w:sz w:val="28"/>
          <w:szCs w:val="28"/>
        </w:rPr>
        <w:t xml:space="preserve">Конечно пущу! Только вы цветы не рвите,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E452DF">
        <w:rPr>
          <w:rFonts w:ascii="Times New Roman" w:hAnsi="Times New Roman"/>
          <w:sz w:val="28"/>
          <w:szCs w:val="28"/>
        </w:rPr>
        <w:t>грибы не топчите, лес  мой берегите.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Сказочница  -   </w:t>
      </w:r>
      <w:r w:rsidRPr="00E452DF">
        <w:rPr>
          <w:rFonts w:ascii="Times New Roman" w:hAnsi="Times New Roman"/>
          <w:sz w:val="28"/>
          <w:szCs w:val="28"/>
        </w:rPr>
        <w:t>Мы к березке подойдем, хороводы заведем…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BD3A71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BD3A71">
        <w:rPr>
          <w:rFonts w:ascii="Times New Roman" w:hAnsi="Times New Roman"/>
          <w:i/>
          <w:color w:val="0000FF"/>
          <w:sz w:val="28"/>
          <w:szCs w:val="28"/>
        </w:rPr>
        <w:t>(заходят в «лес», осматриваются)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Сказочница  -     </w:t>
      </w:r>
      <w:r w:rsidRPr="00E452DF">
        <w:rPr>
          <w:rFonts w:ascii="Times New Roman" w:hAnsi="Times New Roman"/>
          <w:sz w:val="28"/>
          <w:szCs w:val="28"/>
        </w:rPr>
        <w:t>Березка зеленые косы развесила с тонких ветвей,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452DF">
        <w:rPr>
          <w:rFonts w:ascii="Times New Roman" w:hAnsi="Times New Roman"/>
          <w:sz w:val="28"/>
          <w:szCs w:val="28"/>
        </w:rPr>
        <w:t>Вся в белое платье  одета, встречает веселых детей!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452DF">
        <w:rPr>
          <w:rFonts w:ascii="Times New Roman" w:hAnsi="Times New Roman"/>
          <w:sz w:val="28"/>
          <w:szCs w:val="28"/>
        </w:rPr>
        <w:t>По всем странам славится русская красавица!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452DF">
        <w:rPr>
          <w:rFonts w:ascii="Times New Roman" w:hAnsi="Times New Roman"/>
          <w:sz w:val="28"/>
          <w:szCs w:val="28"/>
        </w:rPr>
        <w:t xml:space="preserve">На белом стволе соловьи поют, а вокруг нее хороводы вьют! </w:t>
      </w:r>
    </w:p>
    <w:p w:rsidR="00A42CCF" w:rsidRPr="00BD3A71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BD3A71">
        <w:rPr>
          <w:rFonts w:ascii="Times New Roman" w:hAnsi="Times New Roman"/>
          <w:i/>
          <w:color w:val="0000FF"/>
          <w:sz w:val="28"/>
          <w:szCs w:val="28"/>
        </w:rPr>
        <w:t>(встают в хоровод)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Default="00A42CCF" w:rsidP="007B4FE8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E452DF"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BD3A71">
        <w:rPr>
          <w:rFonts w:ascii="Times New Roman" w:hAnsi="Times New Roman"/>
          <w:b/>
          <w:i/>
          <w:sz w:val="28"/>
          <w:szCs w:val="28"/>
        </w:rPr>
        <w:t xml:space="preserve">ХОРОВОД      АЙ  ДА   БЕРЕЗКА  </w:t>
      </w:r>
      <w:r>
        <w:rPr>
          <w:rFonts w:ascii="Times New Roman" w:hAnsi="Times New Roman"/>
          <w:b/>
          <w:i/>
          <w:sz w:val="28"/>
          <w:szCs w:val="28"/>
        </w:rPr>
        <w:t>(музыка</w:t>
      </w:r>
      <w:r w:rsidRPr="00BD3A71">
        <w:rPr>
          <w:rFonts w:ascii="Times New Roman" w:hAnsi="Times New Roman"/>
          <w:b/>
          <w:i/>
          <w:sz w:val="28"/>
          <w:szCs w:val="28"/>
        </w:rPr>
        <w:t xml:space="preserve"> Т. Попатенко</w:t>
      </w:r>
      <w:r>
        <w:rPr>
          <w:rFonts w:ascii="Times New Roman" w:hAnsi="Times New Roman"/>
          <w:b/>
          <w:i/>
          <w:sz w:val="28"/>
          <w:szCs w:val="28"/>
        </w:rPr>
        <w:t>)</w:t>
      </w:r>
    </w:p>
    <w:p w:rsidR="00A42CCF" w:rsidRPr="00BD3A71" w:rsidRDefault="00A42CCF" w:rsidP="007B4FE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1B3842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4" o:spid="_x0000_i1028" type="#_x0000_t75" style="width:236.25pt;height:162pt;visibility:visible">
            <v:imagedata r:id="rId9" o:title=""/>
          </v:shape>
        </w:pic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Мальчик  -   </w:t>
      </w:r>
      <w:r w:rsidRPr="00E452DF">
        <w:rPr>
          <w:rFonts w:ascii="Times New Roman" w:hAnsi="Times New Roman"/>
          <w:sz w:val="28"/>
          <w:szCs w:val="28"/>
        </w:rPr>
        <w:t>Дедушка</w:t>
      </w:r>
      <w:r>
        <w:rPr>
          <w:rFonts w:ascii="Times New Roman" w:hAnsi="Times New Roman"/>
          <w:sz w:val="28"/>
          <w:szCs w:val="28"/>
        </w:rPr>
        <w:t>-</w:t>
      </w:r>
      <w:r w:rsidRPr="00E452DF">
        <w:rPr>
          <w:rFonts w:ascii="Times New Roman" w:hAnsi="Times New Roman"/>
          <w:sz w:val="28"/>
          <w:szCs w:val="28"/>
        </w:rPr>
        <w:t>Лесовичок! Очень у тебя  хороший лес!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E452DF">
        <w:rPr>
          <w:rFonts w:ascii="Times New Roman" w:hAnsi="Times New Roman"/>
          <w:sz w:val="28"/>
          <w:szCs w:val="28"/>
        </w:rPr>
        <w:t xml:space="preserve"> Полный сказок и чудес…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Сказочница -     </w:t>
      </w:r>
      <w:r w:rsidRPr="00E452DF">
        <w:rPr>
          <w:rFonts w:ascii="Times New Roman" w:hAnsi="Times New Roman"/>
          <w:sz w:val="28"/>
          <w:szCs w:val="28"/>
        </w:rPr>
        <w:t xml:space="preserve">Можно мы еще придем?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E452DF">
        <w:rPr>
          <w:rFonts w:ascii="Times New Roman" w:hAnsi="Times New Roman"/>
          <w:sz w:val="28"/>
          <w:szCs w:val="28"/>
        </w:rPr>
        <w:t>В лесу поиграем, ягоды пособираем…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Лесов</w:t>
      </w:r>
      <w:r>
        <w:rPr>
          <w:rFonts w:ascii="Times New Roman" w:hAnsi="Times New Roman"/>
          <w:sz w:val="28"/>
          <w:szCs w:val="28"/>
        </w:rPr>
        <w:t xml:space="preserve">ик  -    </w:t>
      </w:r>
      <w:r w:rsidRPr="00E452DF">
        <w:rPr>
          <w:rFonts w:ascii="Times New Roman" w:hAnsi="Times New Roman"/>
          <w:sz w:val="28"/>
          <w:szCs w:val="28"/>
        </w:rPr>
        <w:t>Приходите, корзинки приносите…..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Дети     -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E452DF">
        <w:rPr>
          <w:rFonts w:ascii="Times New Roman" w:hAnsi="Times New Roman"/>
          <w:sz w:val="28"/>
          <w:szCs w:val="28"/>
        </w:rPr>
        <w:t>До с</w:t>
      </w:r>
      <w:r>
        <w:rPr>
          <w:rFonts w:ascii="Times New Roman" w:hAnsi="Times New Roman"/>
          <w:sz w:val="28"/>
          <w:szCs w:val="28"/>
        </w:rPr>
        <w:t xml:space="preserve">видания… </w:t>
      </w:r>
      <w:r w:rsidRPr="00E452DF">
        <w:rPr>
          <w:rFonts w:ascii="Times New Roman" w:hAnsi="Times New Roman"/>
          <w:sz w:val="28"/>
          <w:szCs w:val="28"/>
        </w:rPr>
        <w:t xml:space="preserve"> до свидания…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BD3A71">
        <w:rPr>
          <w:rFonts w:ascii="Times New Roman" w:hAnsi="Times New Roman"/>
          <w:i/>
          <w:color w:val="0000FF"/>
          <w:sz w:val="28"/>
          <w:szCs w:val="28"/>
        </w:rPr>
        <w:t xml:space="preserve"> (дети  уходят из зала)</w:t>
      </w:r>
    </w:p>
    <w:p w:rsidR="00A42CCF" w:rsidRPr="00BD3A71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Лесов</w:t>
      </w:r>
      <w:r>
        <w:rPr>
          <w:rFonts w:ascii="Times New Roman" w:hAnsi="Times New Roman"/>
          <w:sz w:val="28"/>
          <w:szCs w:val="28"/>
        </w:rPr>
        <w:t>ик</w:t>
      </w:r>
      <w:r w:rsidRPr="00E452DF">
        <w:rPr>
          <w:rFonts w:ascii="Times New Roman" w:hAnsi="Times New Roman"/>
          <w:sz w:val="28"/>
          <w:szCs w:val="28"/>
        </w:rPr>
        <w:t xml:space="preserve"> -   Хорошо ребята танцевали! Никому в лесу не мешали…  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E452DF">
        <w:rPr>
          <w:rFonts w:ascii="Times New Roman" w:hAnsi="Times New Roman"/>
          <w:sz w:val="28"/>
          <w:szCs w:val="28"/>
        </w:rPr>
        <w:t>А вот мой добрый муравей!  Самый сильный из зверей!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37FF5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E37FF5">
        <w:rPr>
          <w:rFonts w:ascii="Times New Roman" w:hAnsi="Times New Roman"/>
          <w:i/>
          <w:color w:val="0000FF"/>
          <w:sz w:val="28"/>
          <w:szCs w:val="28"/>
        </w:rPr>
        <w:t>(под  музыку заходит Муравей)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B38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204.75pt;height:168.75pt;visibility:visible">
            <v:imagedata r:id="rId10" o:title=""/>
          </v:shape>
        </w:pic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Лесовик -       </w:t>
      </w:r>
      <w:r w:rsidRPr="00E452DF">
        <w:rPr>
          <w:rFonts w:ascii="Times New Roman" w:hAnsi="Times New Roman"/>
          <w:sz w:val="28"/>
          <w:szCs w:val="28"/>
        </w:rPr>
        <w:t>Муравей, куда идешь?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Мурав</w:t>
      </w:r>
      <w:r>
        <w:rPr>
          <w:rFonts w:ascii="Times New Roman" w:hAnsi="Times New Roman"/>
          <w:sz w:val="28"/>
          <w:szCs w:val="28"/>
        </w:rPr>
        <w:t xml:space="preserve">ей </w:t>
      </w:r>
      <w:r w:rsidRPr="00E452DF">
        <w:rPr>
          <w:rFonts w:ascii="Times New Roman" w:hAnsi="Times New Roman"/>
          <w:sz w:val="28"/>
          <w:szCs w:val="28"/>
        </w:rPr>
        <w:t xml:space="preserve"> -    Я домой иду!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Лесов</w:t>
      </w:r>
      <w:r>
        <w:rPr>
          <w:rFonts w:ascii="Times New Roman" w:hAnsi="Times New Roman"/>
          <w:sz w:val="28"/>
          <w:szCs w:val="28"/>
        </w:rPr>
        <w:t xml:space="preserve">ик  </w:t>
      </w:r>
      <w:r w:rsidRPr="00E452DF">
        <w:rPr>
          <w:rFonts w:ascii="Times New Roman" w:hAnsi="Times New Roman"/>
          <w:sz w:val="28"/>
          <w:szCs w:val="28"/>
        </w:rPr>
        <w:t xml:space="preserve"> -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452DF">
        <w:rPr>
          <w:rFonts w:ascii="Times New Roman" w:hAnsi="Times New Roman"/>
          <w:sz w:val="28"/>
          <w:szCs w:val="28"/>
        </w:rPr>
        <w:t>Где ж ты, Муравей, живешь?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Мурав</w:t>
      </w:r>
      <w:r>
        <w:rPr>
          <w:rFonts w:ascii="Times New Roman" w:hAnsi="Times New Roman"/>
          <w:sz w:val="28"/>
          <w:szCs w:val="28"/>
        </w:rPr>
        <w:t xml:space="preserve">ей   </w:t>
      </w:r>
      <w:r w:rsidRPr="00E452DF">
        <w:rPr>
          <w:rFonts w:ascii="Times New Roman" w:hAnsi="Times New Roman"/>
          <w:sz w:val="28"/>
          <w:szCs w:val="28"/>
        </w:rPr>
        <w:t xml:space="preserve">-   Я живу в лесу!  На Сосновой улочке в Еловом переулочке,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452DF">
        <w:rPr>
          <w:rFonts w:ascii="Times New Roman" w:hAnsi="Times New Roman"/>
          <w:sz w:val="28"/>
          <w:szCs w:val="28"/>
        </w:rPr>
        <w:t>дверь направо,</w:t>
      </w:r>
      <w:r>
        <w:rPr>
          <w:rFonts w:ascii="Times New Roman" w:hAnsi="Times New Roman"/>
          <w:sz w:val="28"/>
          <w:szCs w:val="28"/>
        </w:rPr>
        <w:t xml:space="preserve">  три </w:t>
      </w:r>
      <w:r w:rsidRPr="00E452DF">
        <w:rPr>
          <w:rFonts w:ascii="Times New Roman" w:hAnsi="Times New Roman"/>
          <w:sz w:val="28"/>
          <w:szCs w:val="28"/>
        </w:rPr>
        <w:t xml:space="preserve"> звонка,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  Дома очень ждут меня…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452DF">
        <w:rPr>
          <w:rFonts w:ascii="Times New Roman" w:hAnsi="Times New Roman"/>
          <w:sz w:val="28"/>
          <w:szCs w:val="28"/>
        </w:rPr>
        <w:t>Я спешу, новости всем рассказать хочу.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Лесов</w:t>
      </w:r>
      <w:r>
        <w:rPr>
          <w:rFonts w:ascii="Times New Roman" w:hAnsi="Times New Roman"/>
          <w:sz w:val="28"/>
          <w:szCs w:val="28"/>
        </w:rPr>
        <w:t xml:space="preserve">ик    -   </w:t>
      </w:r>
      <w:r w:rsidRPr="00E452DF">
        <w:rPr>
          <w:rFonts w:ascii="Times New Roman" w:hAnsi="Times New Roman"/>
          <w:sz w:val="28"/>
          <w:szCs w:val="28"/>
        </w:rPr>
        <w:t>Что случилось?...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Мурав</w:t>
      </w:r>
      <w:r>
        <w:rPr>
          <w:rFonts w:ascii="Times New Roman" w:hAnsi="Times New Roman"/>
          <w:sz w:val="28"/>
          <w:szCs w:val="28"/>
        </w:rPr>
        <w:t>ей   -  Дедушка-Л</w:t>
      </w:r>
      <w:r w:rsidRPr="00E452DF">
        <w:rPr>
          <w:rFonts w:ascii="Times New Roman" w:hAnsi="Times New Roman"/>
          <w:sz w:val="28"/>
          <w:szCs w:val="28"/>
        </w:rPr>
        <w:t xml:space="preserve">есовичок!  Появился в лесу злой мальчишка,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E452DF">
        <w:rPr>
          <w:rFonts w:ascii="Times New Roman" w:hAnsi="Times New Roman"/>
          <w:sz w:val="28"/>
          <w:szCs w:val="28"/>
        </w:rPr>
        <w:t>хулиган по имени Гришка!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52DF">
        <w:rPr>
          <w:rFonts w:ascii="Times New Roman" w:hAnsi="Times New Roman"/>
          <w:sz w:val="28"/>
          <w:szCs w:val="28"/>
        </w:rPr>
        <w:t xml:space="preserve">Он кусты ломает, гнезда разоряет, птиц всех распугал,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E452DF">
        <w:rPr>
          <w:rFonts w:ascii="Times New Roman" w:hAnsi="Times New Roman"/>
          <w:sz w:val="28"/>
          <w:szCs w:val="28"/>
        </w:rPr>
        <w:t>грибы все растоптал!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452DF">
        <w:rPr>
          <w:rFonts w:ascii="Times New Roman" w:hAnsi="Times New Roman"/>
          <w:sz w:val="28"/>
          <w:szCs w:val="28"/>
        </w:rPr>
        <w:t xml:space="preserve">Вот беда!  Смотри, он  идет уже сюда!....   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6B34C2">
        <w:rPr>
          <w:rFonts w:ascii="Times New Roman" w:hAnsi="Times New Roman"/>
          <w:i/>
          <w:color w:val="0000FF"/>
          <w:sz w:val="28"/>
          <w:szCs w:val="28"/>
        </w:rPr>
        <w:t>(прячутся за деревья)</w:t>
      </w:r>
    </w:p>
    <w:p w:rsidR="00A42CCF" w:rsidRPr="006B34C2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Гришка     -   В лес пришел я погулять, буду все зверье пугать!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  Ветки поломаю, птиц всех распугаю…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 В белку </w:t>
      </w:r>
      <w:r w:rsidRPr="006B34C2">
        <w:rPr>
          <w:rFonts w:ascii="Times New Roman" w:hAnsi="Times New Roman"/>
          <w:i/>
          <w:color w:val="0000FF"/>
          <w:sz w:val="28"/>
          <w:szCs w:val="28"/>
        </w:rPr>
        <w:t>(рогатка)</w:t>
      </w:r>
      <w:r w:rsidRPr="00E452DF">
        <w:rPr>
          <w:rFonts w:ascii="Times New Roman" w:hAnsi="Times New Roman"/>
          <w:sz w:val="28"/>
          <w:szCs w:val="28"/>
        </w:rPr>
        <w:t xml:space="preserve"> сразу я попал!   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E452DF">
        <w:rPr>
          <w:rFonts w:ascii="Times New Roman" w:hAnsi="Times New Roman"/>
          <w:sz w:val="28"/>
          <w:szCs w:val="28"/>
        </w:rPr>
        <w:t xml:space="preserve">Ха-ха-ха! </w:t>
      </w:r>
      <w:r>
        <w:rPr>
          <w:rFonts w:ascii="Times New Roman" w:hAnsi="Times New Roman"/>
          <w:sz w:val="28"/>
          <w:szCs w:val="28"/>
        </w:rPr>
        <w:t xml:space="preserve"> Заяц со страху убежал…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6B34C2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6B34C2">
        <w:rPr>
          <w:rFonts w:ascii="Times New Roman" w:hAnsi="Times New Roman"/>
          <w:i/>
          <w:color w:val="0000FF"/>
          <w:sz w:val="28"/>
          <w:szCs w:val="28"/>
        </w:rPr>
        <w:t>(гром, грохот. Из-за дерева выходит Лесовик. Гришка  падает на «землю»)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Лесов</w:t>
      </w:r>
      <w:r>
        <w:rPr>
          <w:rFonts w:ascii="Times New Roman" w:hAnsi="Times New Roman"/>
          <w:sz w:val="28"/>
          <w:szCs w:val="28"/>
        </w:rPr>
        <w:t>ик</w:t>
      </w:r>
      <w:r w:rsidRPr="00E452DF">
        <w:rPr>
          <w:rFonts w:ascii="Times New Roman" w:hAnsi="Times New Roman"/>
          <w:sz w:val="28"/>
          <w:szCs w:val="28"/>
        </w:rPr>
        <w:t xml:space="preserve">   -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52DF">
        <w:rPr>
          <w:rFonts w:ascii="Times New Roman" w:hAnsi="Times New Roman"/>
          <w:sz w:val="28"/>
          <w:szCs w:val="28"/>
        </w:rPr>
        <w:t>Это кто зверей пугает?... Кто лес мой обижает?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Гришка  -      </w:t>
      </w:r>
      <w:r w:rsidRPr="00E452DF">
        <w:rPr>
          <w:rFonts w:ascii="Times New Roman" w:hAnsi="Times New Roman"/>
          <w:sz w:val="28"/>
          <w:szCs w:val="28"/>
        </w:rPr>
        <w:t>Ой… А ты кто?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Лесов</w:t>
      </w:r>
      <w:r>
        <w:rPr>
          <w:rFonts w:ascii="Times New Roman" w:hAnsi="Times New Roman"/>
          <w:sz w:val="28"/>
          <w:szCs w:val="28"/>
        </w:rPr>
        <w:t xml:space="preserve">ик -      </w:t>
      </w:r>
      <w:r w:rsidRPr="00E452DF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E452DF">
        <w:rPr>
          <w:rFonts w:ascii="Times New Roman" w:hAnsi="Times New Roman"/>
          <w:sz w:val="28"/>
          <w:szCs w:val="28"/>
        </w:rPr>
        <w:t xml:space="preserve">Лесовик! Я здесь лес охраняю, 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452DF">
        <w:rPr>
          <w:rFonts w:ascii="Times New Roman" w:hAnsi="Times New Roman"/>
          <w:sz w:val="28"/>
          <w:szCs w:val="28"/>
        </w:rPr>
        <w:t>всех хулиганов выгоняю…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6B34C2">
        <w:rPr>
          <w:rFonts w:ascii="Times New Roman" w:hAnsi="Times New Roman"/>
          <w:i/>
          <w:color w:val="0000FF"/>
          <w:sz w:val="28"/>
          <w:szCs w:val="28"/>
        </w:rPr>
        <w:t>(гром, шум)</w:t>
      </w:r>
    </w:p>
    <w:p w:rsidR="00A42CCF" w:rsidRPr="006B34C2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Гришка  -      Да я мимо просто шел… никого не трогал…</w:t>
      </w:r>
    </w:p>
    <w:p w:rsidR="00A42CCF" w:rsidRPr="006B34C2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i/>
          <w:color w:val="0000FF"/>
          <w:sz w:val="28"/>
          <w:szCs w:val="28"/>
        </w:rPr>
        <w:t xml:space="preserve">                      </w:t>
      </w:r>
      <w:r w:rsidRPr="006B34C2">
        <w:rPr>
          <w:rFonts w:ascii="Times New Roman" w:hAnsi="Times New Roman"/>
          <w:i/>
          <w:color w:val="0000FF"/>
          <w:sz w:val="28"/>
          <w:szCs w:val="28"/>
        </w:rPr>
        <w:t xml:space="preserve">(отползает, встает)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Страшно в этом  лесу,</w:t>
      </w:r>
      <w:r w:rsidRPr="00E452DF">
        <w:rPr>
          <w:rFonts w:ascii="Times New Roman" w:hAnsi="Times New Roman"/>
          <w:sz w:val="28"/>
          <w:szCs w:val="28"/>
        </w:rPr>
        <w:t xml:space="preserve"> Лесовичок!  Я лучше домой пойду….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Лесовик   -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52DF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>-</w:t>
      </w:r>
      <w:r w:rsidRPr="00E452DF">
        <w:rPr>
          <w:rFonts w:ascii="Times New Roman" w:hAnsi="Times New Roman"/>
          <w:sz w:val="28"/>
          <w:szCs w:val="28"/>
        </w:rPr>
        <w:t xml:space="preserve">то  же! </w:t>
      </w:r>
    </w:p>
    <w:p w:rsidR="00A42CCF" w:rsidRPr="006B34C2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i/>
          <w:color w:val="0000FF"/>
          <w:sz w:val="28"/>
          <w:szCs w:val="28"/>
        </w:rPr>
        <w:t xml:space="preserve">                      </w:t>
      </w:r>
      <w:r w:rsidRPr="006B34C2">
        <w:rPr>
          <w:rFonts w:ascii="Times New Roman" w:hAnsi="Times New Roman"/>
          <w:i/>
          <w:color w:val="0000FF"/>
          <w:sz w:val="28"/>
          <w:szCs w:val="28"/>
        </w:rPr>
        <w:t xml:space="preserve">(грозит  вслед. Выходит на середину)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452DF">
        <w:rPr>
          <w:rFonts w:ascii="Times New Roman" w:hAnsi="Times New Roman"/>
          <w:sz w:val="28"/>
          <w:szCs w:val="28"/>
        </w:rPr>
        <w:t>В нашей сказке есть сюжет: скажем хулиганам  -  нет!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52DF">
        <w:rPr>
          <w:rFonts w:ascii="Times New Roman" w:hAnsi="Times New Roman"/>
          <w:sz w:val="28"/>
          <w:szCs w:val="28"/>
        </w:rPr>
        <w:t xml:space="preserve"> Природу надо охранять. О ней  нельзя  вам  забывать,                                                                                   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      Ведь цветы, леса</w:t>
      </w:r>
      <w:r w:rsidRPr="00E452DF">
        <w:rPr>
          <w:rFonts w:ascii="Times New Roman" w:hAnsi="Times New Roman"/>
          <w:sz w:val="28"/>
          <w:szCs w:val="28"/>
        </w:rPr>
        <w:t xml:space="preserve"> и речки для вас, люди, все навечно!       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6B34C2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6B34C2">
        <w:rPr>
          <w:rFonts w:ascii="Times New Roman" w:hAnsi="Times New Roman"/>
          <w:i/>
          <w:color w:val="0000FF"/>
          <w:sz w:val="28"/>
          <w:szCs w:val="28"/>
        </w:rPr>
        <w:t>Муравьи выходят из муравейника. (3 ребенка)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B38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244.5pt;height:173.25pt;visibility:visible">
            <v:imagedata r:id="rId11" o:title=""/>
          </v:shape>
        </w:pic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Мурав</w:t>
      </w:r>
      <w:r>
        <w:rPr>
          <w:rFonts w:ascii="Times New Roman" w:hAnsi="Times New Roman"/>
          <w:sz w:val="28"/>
          <w:szCs w:val="28"/>
        </w:rPr>
        <w:t>ьи -    Дедушка-</w:t>
      </w:r>
      <w:r w:rsidRPr="00E452DF">
        <w:rPr>
          <w:rFonts w:ascii="Times New Roman" w:hAnsi="Times New Roman"/>
          <w:sz w:val="28"/>
          <w:szCs w:val="28"/>
        </w:rPr>
        <w:t>Лесовичок! Мы все будем тебе помогать</w:t>
      </w:r>
      <w:r>
        <w:rPr>
          <w:rFonts w:ascii="Times New Roman" w:hAnsi="Times New Roman"/>
          <w:sz w:val="28"/>
          <w:szCs w:val="28"/>
        </w:rPr>
        <w:t xml:space="preserve"> –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E452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E452DF">
        <w:rPr>
          <w:rFonts w:ascii="Times New Roman" w:hAnsi="Times New Roman"/>
          <w:sz w:val="28"/>
          <w:szCs w:val="28"/>
        </w:rPr>
        <w:t>лес твой охранять.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52DF">
        <w:rPr>
          <w:rFonts w:ascii="Times New Roman" w:hAnsi="Times New Roman"/>
          <w:sz w:val="28"/>
          <w:szCs w:val="28"/>
        </w:rPr>
        <w:t>Мы дозорного сейчас быстро выберем из нас…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1 Мурав</w:t>
      </w:r>
      <w:r>
        <w:rPr>
          <w:rFonts w:ascii="Times New Roman" w:hAnsi="Times New Roman"/>
          <w:sz w:val="28"/>
          <w:szCs w:val="28"/>
        </w:rPr>
        <w:t>ей</w:t>
      </w:r>
      <w:r w:rsidRPr="00E452DF">
        <w:rPr>
          <w:rFonts w:ascii="Times New Roman" w:hAnsi="Times New Roman"/>
          <w:sz w:val="28"/>
          <w:szCs w:val="28"/>
        </w:rPr>
        <w:t xml:space="preserve">     -    Вот муравиьшка, маленький братишка,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E452DF">
        <w:rPr>
          <w:rFonts w:ascii="Times New Roman" w:hAnsi="Times New Roman"/>
          <w:sz w:val="28"/>
          <w:szCs w:val="28"/>
        </w:rPr>
        <w:t>Ты скорей садись на пень, будешь сторожить весь день.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2 Мурав</w:t>
      </w:r>
      <w:r>
        <w:rPr>
          <w:rFonts w:ascii="Times New Roman" w:hAnsi="Times New Roman"/>
          <w:sz w:val="28"/>
          <w:szCs w:val="28"/>
        </w:rPr>
        <w:t xml:space="preserve">ей     </w:t>
      </w:r>
      <w:r w:rsidRPr="00E452DF">
        <w:rPr>
          <w:rFonts w:ascii="Times New Roman" w:hAnsi="Times New Roman"/>
          <w:sz w:val="28"/>
          <w:szCs w:val="28"/>
        </w:rPr>
        <w:t xml:space="preserve">-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52DF">
        <w:rPr>
          <w:rFonts w:ascii="Times New Roman" w:hAnsi="Times New Roman"/>
          <w:sz w:val="28"/>
          <w:szCs w:val="28"/>
        </w:rPr>
        <w:t>Если кто придет вредить, есть кору, листву точить,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E452DF">
        <w:rPr>
          <w:rFonts w:ascii="Times New Roman" w:hAnsi="Times New Roman"/>
          <w:sz w:val="28"/>
          <w:szCs w:val="28"/>
        </w:rPr>
        <w:t xml:space="preserve">Хулиганить  да  шалить    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E452DF">
        <w:rPr>
          <w:rFonts w:ascii="Times New Roman" w:hAnsi="Times New Roman"/>
          <w:sz w:val="28"/>
          <w:szCs w:val="28"/>
        </w:rPr>
        <w:t xml:space="preserve">Будешь громко нам звонить </w:t>
      </w:r>
      <w:r w:rsidRPr="006B34C2">
        <w:rPr>
          <w:rFonts w:ascii="Times New Roman" w:hAnsi="Times New Roman"/>
          <w:i/>
          <w:color w:val="0000FF"/>
          <w:sz w:val="28"/>
          <w:szCs w:val="28"/>
        </w:rPr>
        <w:t>(отдает колокольчик)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04044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E04044">
        <w:rPr>
          <w:rFonts w:ascii="Times New Roman" w:hAnsi="Times New Roman"/>
          <w:i/>
          <w:color w:val="0000FF"/>
          <w:sz w:val="28"/>
          <w:szCs w:val="28"/>
        </w:rPr>
        <w:t>Муравей вешает колокольчик на шею, осматривается. Лесовик уход в домик, муравьи в муравейник.  Пение птиц. Выходит Сказочница.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Сказочница  </w:t>
      </w:r>
      <w:r w:rsidRPr="00E452DF">
        <w:rPr>
          <w:rFonts w:ascii="Times New Roman" w:hAnsi="Times New Roman"/>
          <w:sz w:val="28"/>
          <w:szCs w:val="28"/>
        </w:rPr>
        <w:t>-    Закатилось солнышко, вечер наступил.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      Муравьишка маленький лес свой сторожил. 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E452DF">
        <w:rPr>
          <w:rFonts w:ascii="Times New Roman" w:hAnsi="Times New Roman"/>
          <w:sz w:val="28"/>
          <w:szCs w:val="28"/>
        </w:rPr>
        <w:t>Вдруг… Откуда ни возьмись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          Зашуршали ножки, </w:t>
      </w:r>
      <w:r w:rsidRPr="00E452DF">
        <w:rPr>
          <w:rFonts w:ascii="Times New Roman" w:hAnsi="Times New Roman"/>
          <w:sz w:val="28"/>
          <w:szCs w:val="28"/>
        </w:rPr>
        <w:t>и увидел Муравей кого-то на дорожке…</w:t>
      </w:r>
    </w:p>
    <w:p w:rsidR="00A42CCF" w:rsidRPr="000C4899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4F1CD9">
        <w:rPr>
          <w:rFonts w:ascii="Times New Roman" w:hAnsi="Times New Roman"/>
          <w:i/>
          <w:color w:val="0000FF"/>
          <w:sz w:val="28"/>
          <w:szCs w:val="28"/>
        </w:rPr>
        <w:t>Под музыку вползает Гусеница. На ходу «жует» лист, шагает змейкой, Муравей пытается ей загородить дорогу.</w:t>
      </w:r>
    </w:p>
    <w:p w:rsidR="00A42CCF" w:rsidRPr="005234E8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  <w:lang w:val="en-US"/>
        </w:rPr>
      </w:pPr>
      <w:r w:rsidRPr="001B3842">
        <w:rPr>
          <w:rFonts w:ascii="Times New Roman" w:hAnsi="Times New Roman"/>
          <w:i/>
          <w:noProof/>
          <w:color w:val="0000FF"/>
          <w:sz w:val="28"/>
          <w:szCs w:val="28"/>
          <w:lang w:eastAsia="ru-RU"/>
        </w:rPr>
        <w:pict>
          <v:shape id="Рисунок 7" o:spid="_x0000_i1031" type="#_x0000_t75" style="width:214.5pt;height:2in;visibility:visible">
            <v:imagedata r:id="rId12" o:title=""/>
          </v:shape>
        </w:pic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Мурав</w:t>
      </w:r>
      <w:r>
        <w:rPr>
          <w:rFonts w:ascii="Times New Roman" w:hAnsi="Times New Roman"/>
          <w:sz w:val="28"/>
          <w:szCs w:val="28"/>
        </w:rPr>
        <w:t xml:space="preserve">ей   </w:t>
      </w:r>
      <w:r w:rsidRPr="00E452DF">
        <w:rPr>
          <w:rFonts w:ascii="Times New Roman" w:hAnsi="Times New Roman"/>
          <w:sz w:val="28"/>
          <w:szCs w:val="28"/>
        </w:rPr>
        <w:t xml:space="preserve"> -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452DF">
        <w:rPr>
          <w:rFonts w:ascii="Times New Roman" w:hAnsi="Times New Roman"/>
          <w:sz w:val="28"/>
          <w:szCs w:val="28"/>
        </w:rPr>
        <w:t>Стой!   Червяк  такой</w:t>
      </w:r>
      <w:r>
        <w:rPr>
          <w:rFonts w:ascii="Times New Roman" w:hAnsi="Times New Roman"/>
          <w:sz w:val="28"/>
          <w:szCs w:val="28"/>
        </w:rPr>
        <w:t xml:space="preserve">  ужасный. </w:t>
      </w:r>
      <w:r w:rsidRPr="00E452DF">
        <w:rPr>
          <w:rFonts w:ascii="Times New Roman" w:hAnsi="Times New Roman"/>
          <w:sz w:val="28"/>
          <w:szCs w:val="28"/>
        </w:rPr>
        <w:t xml:space="preserve"> Весь зеленый, безобразный…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452DF">
        <w:rPr>
          <w:rFonts w:ascii="Times New Roman" w:hAnsi="Times New Roman"/>
          <w:sz w:val="28"/>
          <w:szCs w:val="28"/>
        </w:rPr>
        <w:t xml:space="preserve">Уходи, скорей , домой!  Защищаю лес я свой!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Гусен</w:t>
      </w:r>
      <w:r>
        <w:rPr>
          <w:rFonts w:ascii="Times New Roman" w:hAnsi="Times New Roman"/>
          <w:sz w:val="28"/>
          <w:szCs w:val="28"/>
        </w:rPr>
        <w:t xml:space="preserve">ица   -    </w:t>
      </w:r>
      <w:r w:rsidRPr="00E452DF">
        <w:rPr>
          <w:rFonts w:ascii="Times New Roman" w:hAnsi="Times New Roman"/>
          <w:sz w:val="28"/>
          <w:szCs w:val="28"/>
        </w:rPr>
        <w:t xml:space="preserve"> Какой маленький  малыш…  Что ты там еще пищишь?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52DF">
        <w:rPr>
          <w:rFonts w:ascii="Times New Roman" w:hAnsi="Times New Roman"/>
          <w:sz w:val="28"/>
          <w:szCs w:val="28"/>
        </w:rPr>
        <w:t>Ты посмел мне угрожать?!  Большую гусеницу пугать…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52DF">
        <w:rPr>
          <w:rFonts w:ascii="Times New Roman" w:hAnsi="Times New Roman"/>
          <w:sz w:val="28"/>
          <w:szCs w:val="28"/>
        </w:rPr>
        <w:t xml:space="preserve">Как тебя я растопчу!  </w:t>
      </w:r>
      <w:r w:rsidRPr="004F1CD9">
        <w:rPr>
          <w:rFonts w:ascii="Times New Roman" w:hAnsi="Times New Roman"/>
          <w:i/>
          <w:color w:val="0000FF"/>
          <w:sz w:val="28"/>
          <w:szCs w:val="28"/>
        </w:rPr>
        <w:t>(наступает)</w:t>
      </w:r>
      <w:r w:rsidRPr="00E452DF">
        <w:rPr>
          <w:rFonts w:ascii="Times New Roman" w:hAnsi="Times New Roman"/>
          <w:sz w:val="28"/>
          <w:szCs w:val="28"/>
        </w:rPr>
        <w:t xml:space="preserve">  Растопчу и проглочу…..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Мурав</w:t>
      </w:r>
      <w:r>
        <w:rPr>
          <w:rFonts w:ascii="Times New Roman" w:hAnsi="Times New Roman"/>
          <w:sz w:val="28"/>
          <w:szCs w:val="28"/>
        </w:rPr>
        <w:t xml:space="preserve">ей </w:t>
      </w:r>
      <w:r w:rsidRPr="00E452DF">
        <w:rPr>
          <w:rFonts w:ascii="Times New Roman" w:hAnsi="Times New Roman"/>
          <w:sz w:val="28"/>
          <w:szCs w:val="28"/>
        </w:rPr>
        <w:t xml:space="preserve">-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E452DF">
        <w:rPr>
          <w:rFonts w:ascii="Times New Roman" w:hAnsi="Times New Roman"/>
          <w:sz w:val="28"/>
          <w:szCs w:val="28"/>
        </w:rPr>
        <w:t xml:space="preserve"> Муравьи! Скор</w:t>
      </w:r>
      <w:r>
        <w:rPr>
          <w:rFonts w:ascii="Times New Roman" w:hAnsi="Times New Roman"/>
          <w:sz w:val="28"/>
          <w:szCs w:val="28"/>
        </w:rPr>
        <w:t>ей сюда! Нам опять грозит беда…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4F1CD9">
        <w:rPr>
          <w:rFonts w:ascii="Times New Roman" w:hAnsi="Times New Roman"/>
          <w:i/>
          <w:color w:val="0000FF"/>
          <w:sz w:val="28"/>
          <w:szCs w:val="28"/>
        </w:rPr>
        <w:t xml:space="preserve">(звонит в колокольчик)    </w:t>
      </w:r>
    </w:p>
    <w:p w:rsidR="00A42CCF" w:rsidRPr="004F1CD9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Гусен</w:t>
      </w:r>
      <w:r>
        <w:rPr>
          <w:rFonts w:ascii="Times New Roman" w:hAnsi="Times New Roman"/>
          <w:sz w:val="28"/>
          <w:szCs w:val="28"/>
        </w:rPr>
        <w:t>ица  -      Догони меня  сперва…</w:t>
      </w:r>
      <w:r w:rsidRPr="00E452DF">
        <w:rPr>
          <w:rFonts w:ascii="Times New Roman" w:hAnsi="Times New Roman"/>
          <w:sz w:val="28"/>
          <w:szCs w:val="28"/>
        </w:rPr>
        <w:t xml:space="preserve"> </w:t>
      </w:r>
      <w:r w:rsidRPr="000140AF">
        <w:rPr>
          <w:rFonts w:ascii="Times New Roman" w:hAnsi="Times New Roman"/>
          <w:i/>
          <w:color w:val="0000FF"/>
          <w:sz w:val="28"/>
          <w:szCs w:val="28"/>
        </w:rPr>
        <w:t>( пытается убежать)</w:t>
      </w:r>
      <w:r w:rsidRPr="00E452DF">
        <w:rPr>
          <w:rFonts w:ascii="Times New Roman" w:hAnsi="Times New Roman"/>
          <w:sz w:val="28"/>
          <w:szCs w:val="28"/>
        </w:rPr>
        <w:t xml:space="preserve">                     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0140A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0140AF">
        <w:rPr>
          <w:rFonts w:ascii="Times New Roman" w:hAnsi="Times New Roman"/>
          <w:i/>
          <w:color w:val="0000FF"/>
          <w:sz w:val="28"/>
          <w:szCs w:val="28"/>
        </w:rPr>
        <w:t>Выходят муравьи и Лесовик. Окружают Гусеницу, «заталкивают» ее за колодец.  Отряхают руки.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>Лесов</w:t>
      </w:r>
      <w:r>
        <w:rPr>
          <w:rFonts w:ascii="Times New Roman" w:hAnsi="Times New Roman"/>
          <w:sz w:val="28"/>
          <w:szCs w:val="28"/>
        </w:rPr>
        <w:t>ик</w:t>
      </w:r>
      <w:r w:rsidRPr="00E452DF">
        <w:rPr>
          <w:rFonts w:ascii="Times New Roman" w:hAnsi="Times New Roman"/>
          <w:sz w:val="28"/>
          <w:szCs w:val="28"/>
        </w:rPr>
        <w:t xml:space="preserve">    -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452DF">
        <w:rPr>
          <w:rFonts w:ascii="Times New Roman" w:hAnsi="Times New Roman"/>
          <w:sz w:val="28"/>
          <w:szCs w:val="28"/>
        </w:rPr>
        <w:t>Гусеницу мы победили и в темницу посадили!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E452DF">
        <w:rPr>
          <w:rFonts w:ascii="Times New Roman" w:hAnsi="Times New Roman"/>
          <w:sz w:val="28"/>
          <w:szCs w:val="28"/>
        </w:rPr>
        <w:t>Пусть в колодце посидит, может, лес ее простит…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0140AF">
        <w:rPr>
          <w:rFonts w:ascii="Times New Roman" w:hAnsi="Times New Roman"/>
          <w:i/>
          <w:color w:val="0000FF"/>
          <w:sz w:val="28"/>
          <w:szCs w:val="28"/>
        </w:rPr>
        <w:t>(шум воды, бульканье)</w:t>
      </w:r>
    </w:p>
    <w:p w:rsidR="00A42CCF" w:rsidRPr="000140A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Голос из колодца    -    Посмотрите все сюда! </w:t>
      </w:r>
    </w:p>
    <w:p w:rsidR="00A42CCF" w:rsidRPr="000140A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0140AF">
        <w:rPr>
          <w:rFonts w:ascii="Times New Roman" w:hAnsi="Times New Roman"/>
          <w:i/>
          <w:color w:val="0000FF"/>
          <w:sz w:val="28"/>
          <w:szCs w:val="28"/>
        </w:rPr>
        <w:t>(голубая ткань  приподнимается из колодца)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52DF">
        <w:rPr>
          <w:rFonts w:ascii="Times New Roman" w:hAnsi="Times New Roman"/>
          <w:sz w:val="28"/>
          <w:szCs w:val="28"/>
        </w:rPr>
        <w:t xml:space="preserve">Я царица!  Я вода! Я и в озере и в море,                                                                              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E452DF">
        <w:rPr>
          <w:rFonts w:ascii="Times New Roman" w:hAnsi="Times New Roman"/>
          <w:sz w:val="28"/>
          <w:szCs w:val="28"/>
        </w:rPr>
        <w:t>В ручейке и в луже я! Не прожить вам без меня!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       Как же вы не понимаете? Меня вы засоряете…  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Муравей   -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52DF">
        <w:rPr>
          <w:rFonts w:ascii="Times New Roman" w:hAnsi="Times New Roman"/>
          <w:sz w:val="28"/>
          <w:szCs w:val="28"/>
        </w:rPr>
        <w:t xml:space="preserve">Вода – царица! Не надо на нас сердиться!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E452DF">
        <w:rPr>
          <w:rFonts w:ascii="Times New Roman" w:hAnsi="Times New Roman"/>
          <w:sz w:val="28"/>
          <w:szCs w:val="28"/>
        </w:rPr>
        <w:t>Мы не хотели ссориться с тобой. Думали, колодец пустой….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Гусеница   -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52DF">
        <w:rPr>
          <w:rFonts w:ascii="Times New Roman" w:hAnsi="Times New Roman"/>
          <w:sz w:val="28"/>
          <w:szCs w:val="28"/>
        </w:rPr>
        <w:t xml:space="preserve"> Вы простите меня…  Отпустите меня….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E452DF">
        <w:rPr>
          <w:rFonts w:ascii="Times New Roman" w:hAnsi="Times New Roman"/>
          <w:sz w:val="28"/>
          <w:szCs w:val="28"/>
        </w:rPr>
        <w:t>Лес не буду портить я….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E452DF">
        <w:rPr>
          <w:rFonts w:ascii="Times New Roman" w:hAnsi="Times New Roman"/>
          <w:sz w:val="28"/>
          <w:szCs w:val="28"/>
        </w:rPr>
        <w:t xml:space="preserve"> Стану бабочкой опять,  буду по цветам порхать…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Вода          -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452DF">
        <w:rPr>
          <w:rFonts w:ascii="Times New Roman" w:hAnsi="Times New Roman"/>
          <w:sz w:val="28"/>
          <w:szCs w:val="28"/>
        </w:rPr>
        <w:t>Вы Гусеницу заберите, меня освободите…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52DF">
        <w:rPr>
          <w:rFonts w:ascii="Times New Roman" w:hAnsi="Times New Roman"/>
          <w:sz w:val="28"/>
          <w:szCs w:val="28"/>
        </w:rPr>
        <w:t>Стану чистой я опять…. Всему лесу будет благодать!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Лесовик    -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E452DF">
        <w:rPr>
          <w:rFonts w:ascii="Times New Roman" w:hAnsi="Times New Roman"/>
          <w:sz w:val="28"/>
          <w:szCs w:val="28"/>
        </w:rPr>
        <w:t>Гусеница, ты уходи! Больше лесу не вреди….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452DF">
        <w:rPr>
          <w:rFonts w:ascii="Times New Roman" w:hAnsi="Times New Roman"/>
          <w:sz w:val="28"/>
          <w:szCs w:val="28"/>
        </w:rPr>
        <w:t>Лес  мы будем охранять, ты не смей сюда приползать!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0140AF">
        <w:rPr>
          <w:rFonts w:ascii="Times New Roman" w:hAnsi="Times New Roman"/>
          <w:i/>
          <w:color w:val="0000FF"/>
          <w:sz w:val="28"/>
          <w:szCs w:val="28"/>
        </w:rPr>
        <w:t>Под музыку Гусеница уползает из зала. Муравьи ей грозят вслед.</w:t>
      </w:r>
    </w:p>
    <w:p w:rsidR="00A42CCF" w:rsidRPr="000140A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Лесовик    -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E452DF">
        <w:rPr>
          <w:rFonts w:ascii="Times New Roman" w:hAnsi="Times New Roman"/>
          <w:sz w:val="28"/>
          <w:szCs w:val="28"/>
        </w:rPr>
        <w:t>Вам спасибо, муравьи!  Мы в лесу порядок навели….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Муравьи   -       </w:t>
      </w:r>
      <w:r w:rsidRPr="00E452DF">
        <w:rPr>
          <w:rFonts w:ascii="Times New Roman" w:hAnsi="Times New Roman"/>
          <w:sz w:val="28"/>
          <w:szCs w:val="28"/>
        </w:rPr>
        <w:t xml:space="preserve">Будет чистая вода, лес не погибнет никогда. </w:t>
      </w:r>
    </w:p>
    <w:p w:rsidR="00A42CCF" w:rsidRPr="000140A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0140AF">
        <w:rPr>
          <w:rFonts w:ascii="Times New Roman" w:hAnsi="Times New Roman"/>
          <w:i/>
          <w:color w:val="0000FF"/>
          <w:sz w:val="28"/>
          <w:szCs w:val="28"/>
        </w:rPr>
        <w:t xml:space="preserve">(поворачиваются к зрителям, выходят на середину зала)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Сказочница</w:t>
      </w:r>
      <w:r w:rsidRPr="00E452DF">
        <w:rPr>
          <w:rFonts w:ascii="Times New Roman" w:hAnsi="Times New Roman"/>
          <w:sz w:val="28"/>
          <w:szCs w:val="28"/>
        </w:rPr>
        <w:t xml:space="preserve">   - Мы хоть маленькие дети, но любим сказки все на свете!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Но нам расти в реальном мире – 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на нашей Матушке–Земле красивой</w:t>
      </w:r>
    </w:p>
    <w:p w:rsidR="00A42CCF" w:rsidRDefault="00A42CCF" w:rsidP="0064041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Муравей  -          Лес и вода – родные брат и сестра.</w:t>
      </w:r>
    </w:p>
    <w:p w:rsidR="00A42CCF" w:rsidRDefault="00A42CCF" w:rsidP="0064041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Зеленый лес украшенье Земли!</w:t>
      </w:r>
    </w:p>
    <w:p w:rsidR="00A42CCF" w:rsidRDefault="00A42CCF" w:rsidP="0064041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Важно, чтоб люди его берегли.</w:t>
      </w:r>
    </w:p>
    <w:p w:rsidR="00A42CCF" w:rsidRDefault="00A42CCF" w:rsidP="0064041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Муравей   -      Так давайте же стремиться, чтоб любил вас зверь и птица!</w:t>
      </w:r>
    </w:p>
    <w:p w:rsidR="00A42CCF" w:rsidRDefault="00A42CCF" w:rsidP="0064041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Чтобы доверяли вам, как большим своим друзьям.</w:t>
      </w:r>
    </w:p>
    <w:p w:rsidR="00A42CCF" w:rsidRDefault="00A42CCF" w:rsidP="0064041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Лесовик  -         Сказка – ложь да в ней намек!</w:t>
      </w:r>
    </w:p>
    <w:p w:rsidR="00A42CCF" w:rsidRDefault="00A42CCF" w:rsidP="0064041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Но всем помнить нужно: уважать, любить, ценить,</w:t>
      </w:r>
    </w:p>
    <w:p w:rsidR="00A42CCF" w:rsidRPr="0003347E" w:rsidRDefault="00A42CCF" w:rsidP="00640411">
      <w:pPr>
        <w:spacing w:after="0"/>
        <w:rPr>
          <w:rFonts w:ascii="Times New Roman" w:hAnsi="Times New Roman"/>
          <w:i/>
          <w:color w:val="0000CC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вместе   -     Жить с природой дружно!  </w:t>
      </w:r>
      <w:r w:rsidRPr="0003347E">
        <w:rPr>
          <w:rFonts w:ascii="Times New Roman" w:hAnsi="Times New Roman"/>
          <w:i/>
          <w:color w:val="0000CC"/>
          <w:sz w:val="28"/>
          <w:szCs w:val="28"/>
        </w:rPr>
        <w:t>( все поднимают руки вверх, машут зрителям, кланяются)</w:t>
      </w:r>
    </w:p>
    <w:p w:rsidR="00A42CCF" w:rsidRDefault="00A42CCF" w:rsidP="0064041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42CCF" w:rsidRDefault="00A42CCF" w:rsidP="0064041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музыку выходят все исполнители сказки, представляются, кланяются.</w:t>
      </w:r>
    </w:p>
    <w:p w:rsidR="00A42CCF" w:rsidRDefault="00A42CCF" w:rsidP="003C1E2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Уходят из зала друг за другом.</w:t>
      </w:r>
    </w:p>
    <w:p w:rsidR="00A42CCF" w:rsidRDefault="00A42CCF" w:rsidP="007B4FE8">
      <w:pPr>
        <w:spacing w:after="0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52DF">
        <w:rPr>
          <w:rFonts w:ascii="Times New Roman" w:hAnsi="Times New Roman"/>
          <w:sz w:val="28"/>
          <w:szCs w:val="28"/>
        </w:rPr>
        <w:t xml:space="preserve">            </w:t>
      </w: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452DF" w:rsidRDefault="00A42CCF" w:rsidP="007B4FE8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2CCF" w:rsidRPr="00E452DF" w:rsidRDefault="00A42CCF" w:rsidP="007B4F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A42CCF" w:rsidRPr="00E452DF" w:rsidSect="009F450F">
      <w:footerReference w:type="default" r:id="rId13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CCF" w:rsidRDefault="00A42CCF" w:rsidP="000F50CF">
      <w:pPr>
        <w:spacing w:after="0" w:line="240" w:lineRule="auto"/>
      </w:pPr>
      <w:r>
        <w:separator/>
      </w:r>
    </w:p>
  </w:endnote>
  <w:endnote w:type="continuationSeparator" w:id="0">
    <w:p w:rsidR="00A42CCF" w:rsidRDefault="00A42CCF" w:rsidP="000F5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CCF" w:rsidRDefault="00A42CCF">
    <w:pPr>
      <w:pStyle w:val="Footer"/>
      <w:jc w:val="center"/>
    </w:pPr>
    <w:fldSimple w:instr=" PAGE   \* MERGEFORMAT ">
      <w:r>
        <w:rPr>
          <w:noProof/>
        </w:rPr>
        <w:t>1</w:t>
      </w:r>
    </w:fldSimple>
  </w:p>
  <w:p w:rsidR="00A42CCF" w:rsidRDefault="00A42CC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CCF" w:rsidRDefault="00A42CCF" w:rsidP="000F50CF">
      <w:pPr>
        <w:spacing w:after="0" w:line="240" w:lineRule="auto"/>
      </w:pPr>
      <w:r>
        <w:separator/>
      </w:r>
    </w:p>
  </w:footnote>
  <w:footnote w:type="continuationSeparator" w:id="0">
    <w:p w:rsidR="00A42CCF" w:rsidRDefault="00A42CCF" w:rsidP="000F50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1438"/>
    <w:rsid w:val="00001516"/>
    <w:rsid w:val="000140AF"/>
    <w:rsid w:val="00020853"/>
    <w:rsid w:val="0003347E"/>
    <w:rsid w:val="00076C43"/>
    <w:rsid w:val="00084A54"/>
    <w:rsid w:val="000961ED"/>
    <w:rsid w:val="000C4899"/>
    <w:rsid w:val="000F50CF"/>
    <w:rsid w:val="00100F8E"/>
    <w:rsid w:val="00131DD0"/>
    <w:rsid w:val="00151242"/>
    <w:rsid w:val="0017574A"/>
    <w:rsid w:val="001847F4"/>
    <w:rsid w:val="001936D6"/>
    <w:rsid w:val="001B3842"/>
    <w:rsid w:val="00212A66"/>
    <w:rsid w:val="0022607C"/>
    <w:rsid w:val="002B1205"/>
    <w:rsid w:val="00312E36"/>
    <w:rsid w:val="00332E99"/>
    <w:rsid w:val="003565B1"/>
    <w:rsid w:val="00366270"/>
    <w:rsid w:val="003716AA"/>
    <w:rsid w:val="003C1E2E"/>
    <w:rsid w:val="003D2BFE"/>
    <w:rsid w:val="004312B6"/>
    <w:rsid w:val="00435369"/>
    <w:rsid w:val="004D43F4"/>
    <w:rsid w:val="004F1CD9"/>
    <w:rsid w:val="0050715E"/>
    <w:rsid w:val="005222DC"/>
    <w:rsid w:val="005234E8"/>
    <w:rsid w:val="00562D58"/>
    <w:rsid w:val="005821CB"/>
    <w:rsid w:val="005A4403"/>
    <w:rsid w:val="005D0F7A"/>
    <w:rsid w:val="005F2B82"/>
    <w:rsid w:val="005F776C"/>
    <w:rsid w:val="00611566"/>
    <w:rsid w:val="00640411"/>
    <w:rsid w:val="00667BA4"/>
    <w:rsid w:val="00695C07"/>
    <w:rsid w:val="006B34C2"/>
    <w:rsid w:val="0070771F"/>
    <w:rsid w:val="00734879"/>
    <w:rsid w:val="007452F7"/>
    <w:rsid w:val="00747C33"/>
    <w:rsid w:val="00771613"/>
    <w:rsid w:val="007B017D"/>
    <w:rsid w:val="007B2B44"/>
    <w:rsid w:val="007B4FB5"/>
    <w:rsid w:val="007B4FE8"/>
    <w:rsid w:val="007C6E03"/>
    <w:rsid w:val="008023ED"/>
    <w:rsid w:val="008146A7"/>
    <w:rsid w:val="008E73D9"/>
    <w:rsid w:val="009B0DCE"/>
    <w:rsid w:val="009B3BBA"/>
    <w:rsid w:val="009C138E"/>
    <w:rsid w:val="009C5EC3"/>
    <w:rsid w:val="009F450F"/>
    <w:rsid w:val="00A42CCF"/>
    <w:rsid w:val="00A95A39"/>
    <w:rsid w:val="00AE545D"/>
    <w:rsid w:val="00B062FF"/>
    <w:rsid w:val="00B078DD"/>
    <w:rsid w:val="00B30051"/>
    <w:rsid w:val="00B512E3"/>
    <w:rsid w:val="00B641CA"/>
    <w:rsid w:val="00BA1669"/>
    <w:rsid w:val="00BB078E"/>
    <w:rsid w:val="00BC2DF6"/>
    <w:rsid w:val="00BD3A71"/>
    <w:rsid w:val="00BE761D"/>
    <w:rsid w:val="00BF7550"/>
    <w:rsid w:val="00C00974"/>
    <w:rsid w:val="00C0401E"/>
    <w:rsid w:val="00C156DA"/>
    <w:rsid w:val="00C85FDF"/>
    <w:rsid w:val="00C87F53"/>
    <w:rsid w:val="00CF7177"/>
    <w:rsid w:val="00D01438"/>
    <w:rsid w:val="00D761F6"/>
    <w:rsid w:val="00D933A2"/>
    <w:rsid w:val="00DA4DF3"/>
    <w:rsid w:val="00DD54AC"/>
    <w:rsid w:val="00DD7DF8"/>
    <w:rsid w:val="00DE3D69"/>
    <w:rsid w:val="00DF0F66"/>
    <w:rsid w:val="00E04044"/>
    <w:rsid w:val="00E21140"/>
    <w:rsid w:val="00E37FF5"/>
    <w:rsid w:val="00E452DF"/>
    <w:rsid w:val="00E632F0"/>
    <w:rsid w:val="00E84D4F"/>
    <w:rsid w:val="00E92993"/>
    <w:rsid w:val="00E96CD4"/>
    <w:rsid w:val="00EB693D"/>
    <w:rsid w:val="00EC7D9A"/>
    <w:rsid w:val="00F03078"/>
    <w:rsid w:val="00F145A5"/>
    <w:rsid w:val="00F15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FD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0F5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F50C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F5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F50C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3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1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315</TotalTime>
  <Pages>7</Pages>
  <Words>1346</Words>
  <Characters>7678</Characters>
  <Application>Microsoft Office Outlook</Application>
  <DocSecurity>0</DocSecurity>
  <Lines>0</Lines>
  <Paragraphs>0</Paragraphs>
  <ScaleCrop>false</ScaleCrop>
  <Company>WolfishLair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X</cp:lastModifiedBy>
  <cp:revision>61</cp:revision>
  <cp:lastPrinted>2014-10-26T05:42:00Z</cp:lastPrinted>
  <dcterms:created xsi:type="dcterms:W3CDTF">2014-10-25T08:27:00Z</dcterms:created>
  <dcterms:modified xsi:type="dcterms:W3CDTF">2017-03-09T08:04:00Z</dcterms:modified>
</cp:coreProperties>
</file>