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CDE" w:rsidRDefault="00B46CDE" w:rsidP="003F4C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5036E">
        <w:rPr>
          <w:rFonts w:ascii="Times New Roman" w:hAnsi="Times New Roman"/>
          <w:sz w:val="28"/>
          <w:szCs w:val="28"/>
        </w:rPr>
        <w:t>Муниципальное дошкольное образо</w:t>
      </w:r>
      <w:r>
        <w:rPr>
          <w:rFonts w:ascii="Times New Roman" w:hAnsi="Times New Roman"/>
          <w:sz w:val="28"/>
          <w:szCs w:val="28"/>
        </w:rPr>
        <w:t xml:space="preserve">вательное учреждение </w:t>
      </w:r>
    </w:p>
    <w:p w:rsidR="00B46CDE" w:rsidRPr="008E51EF" w:rsidRDefault="00B46CDE" w:rsidP="003F4CB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C5036E">
        <w:rPr>
          <w:rFonts w:ascii="Times New Roman" w:hAnsi="Times New Roman"/>
          <w:sz w:val="28"/>
          <w:szCs w:val="28"/>
        </w:rPr>
        <w:t>Россияночка».</w:t>
      </w:r>
    </w:p>
    <w:p w:rsidR="00B46CDE" w:rsidRPr="00CA1D21" w:rsidRDefault="00B46CDE" w:rsidP="005D0B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CDE" w:rsidRPr="00CA1D21" w:rsidRDefault="00B46CDE" w:rsidP="005D0B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CDE" w:rsidRPr="008E51EF" w:rsidRDefault="00B46CDE" w:rsidP="00324BE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6CDE" w:rsidRDefault="00B46CDE" w:rsidP="005D0B64">
      <w:pPr>
        <w:spacing w:after="0" w:line="360" w:lineRule="auto"/>
        <w:jc w:val="center"/>
        <w:rPr>
          <w:rFonts w:ascii="Times New Roman" w:hAnsi="Times New Roman"/>
          <w:b/>
          <w:caps/>
          <w:sz w:val="36"/>
          <w:szCs w:val="36"/>
        </w:rPr>
      </w:pPr>
      <w:r>
        <w:rPr>
          <w:rFonts w:ascii="Times New Roman" w:hAnsi="Times New Roman"/>
          <w:b/>
          <w:caps/>
          <w:sz w:val="36"/>
          <w:szCs w:val="36"/>
        </w:rPr>
        <w:t xml:space="preserve">ПРОЕКТ </w:t>
      </w:r>
    </w:p>
    <w:p w:rsidR="00B46CDE" w:rsidRPr="005D0B64" w:rsidRDefault="00B46CDE" w:rsidP="005D0B64">
      <w:pPr>
        <w:spacing w:after="0" w:line="360" w:lineRule="auto"/>
        <w:jc w:val="center"/>
        <w:rPr>
          <w:rFonts w:ascii="Times New Roman" w:hAnsi="Times New Roman"/>
          <w:b/>
          <w:caps/>
          <w:sz w:val="44"/>
          <w:szCs w:val="44"/>
        </w:rPr>
      </w:pPr>
      <w:r w:rsidRPr="005D0B64">
        <w:rPr>
          <w:rFonts w:ascii="Times New Roman" w:hAnsi="Times New Roman"/>
          <w:b/>
          <w:caps/>
          <w:sz w:val="44"/>
          <w:szCs w:val="44"/>
        </w:rPr>
        <w:t>«Встречаем масленицу»</w:t>
      </w:r>
    </w:p>
    <w:p w:rsidR="00B46CDE" w:rsidRPr="00E02A05" w:rsidRDefault="00B46CDE" w:rsidP="005D0B64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02A05">
        <w:rPr>
          <w:rFonts w:ascii="Times New Roman" w:hAnsi="Times New Roman"/>
          <w:b/>
          <w:caps/>
          <w:sz w:val="28"/>
          <w:szCs w:val="28"/>
          <w:lang w:val="en-US"/>
        </w:rPr>
        <w:t>II</w:t>
      </w:r>
      <w:r w:rsidRPr="00E02A05">
        <w:rPr>
          <w:rFonts w:ascii="Times New Roman" w:hAnsi="Times New Roman"/>
          <w:b/>
          <w:caps/>
          <w:sz w:val="28"/>
          <w:szCs w:val="28"/>
        </w:rPr>
        <w:t xml:space="preserve"> младшая и подготовительнаЯ к школе  группы</w:t>
      </w:r>
    </w:p>
    <w:p w:rsidR="00B46CDE" w:rsidRDefault="00B46CDE" w:rsidP="005D0B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CDE" w:rsidRDefault="00B46CDE" w:rsidP="005D0B6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E7CD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03.5pt;height:22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">
            <v:imagedata r:id="rId7" o:title="" croptop="-278f" cropbottom="-409f" cropright="-81f"/>
            <o:lock v:ext="edit" aspectratio="f"/>
          </v:shape>
        </w:pict>
      </w:r>
    </w:p>
    <w:p w:rsidR="00B46CDE" w:rsidRDefault="00B46CDE" w:rsidP="005D0B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6CDE" w:rsidRDefault="00B46CDE" w:rsidP="005D0B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6CDE" w:rsidRDefault="00B46CDE" w:rsidP="005D0B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6CDE" w:rsidRDefault="00B46CDE" w:rsidP="005D0B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6CDE" w:rsidRDefault="00B46CDE" w:rsidP="005D0B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6CDE" w:rsidRPr="000C244C" w:rsidRDefault="00B46CDE" w:rsidP="005D0B64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B46CDE" w:rsidRPr="00CA4069" w:rsidRDefault="00B46CDE" w:rsidP="005D0B6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A4069">
        <w:rPr>
          <w:rFonts w:ascii="Times New Roman" w:hAnsi="Times New Roman"/>
          <w:sz w:val="24"/>
          <w:szCs w:val="24"/>
        </w:rPr>
        <w:t xml:space="preserve">Составила: </w:t>
      </w:r>
    </w:p>
    <w:p w:rsidR="00B46CDE" w:rsidRPr="00CA4069" w:rsidRDefault="00B46CDE" w:rsidP="005D0B6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A4069">
        <w:rPr>
          <w:rFonts w:ascii="Times New Roman" w:hAnsi="Times New Roman"/>
          <w:sz w:val="24"/>
          <w:szCs w:val="24"/>
        </w:rPr>
        <w:t xml:space="preserve"> воспитателъ высшей квалификационной категории </w:t>
      </w:r>
    </w:p>
    <w:p w:rsidR="00B46CDE" w:rsidRPr="00CA4069" w:rsidRDefault="00B46CDE" w:rsidP="005D0B6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A4069">
        <w:rPr>
          <w:rFonts w:ascii="Times New Roman" w:hAnsi="Times New Roman"/>
          <w:sz w:val="24"/>
          <w:szCs w:val="24"/>
        </w:rPr>
        <w:t>Зиновьева Наталья Александровна</w:t>
      </w:r>
    </w:p>
    <w:p w:rsidR="00B46CDE" w:rsidRDefault="00B46CDE" w:rsidP="008657F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CDE" w:rsidRDefault="00B46CDE" w:rsidP="008657F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Тихвин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sz w:val="28"/>
            <w:szCs w:val="28"/>
          </w:rPr>
          <w:t>2016</w:t>
        </w:r>
        <w:r w:rsidRPr="00C5036E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C5036E">
        <w:rPr>
          <w:rFonts w:ascii="Times New Roman" w:hAnsi="Times New Roman"/>
          <w:sz w:val="28"/>
          <w:szCs w:val="28"/>
        </w:rPr>
        <w:t>.</w:t>
      </w:r>
    </w:p>
    <w:p w:rsidR="00B46CDE" w:rsidRPr="008657FA" w:rsidRDefault="00B46CDE" w:rsidP="008657F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/>
          <w:sz w:val="28"/>
          <w:szCs w:val="28"/>
        </w:rPr>
        <w:t>познавательно – творческий.</w:t>
      </w: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77517B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краткосрочный.</w:t>
      </w: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77517B">
        <w:rPr>
          <w:rFonts w:ascii="Times New Roman" w:hAnsi="Times New Roman"/>
          <w:b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дети младшей и подготовительной к школе групп, воспитатели, музыкальный руководитель,</w:t>
      </w:r>
      <w:r w:rsidRPr="007751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родители.</w:t>
      </w:r>
    </w:p>
    <w:p w:rsidR="00B46CDE" w:rsidRPr="0077517B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77517B">
        <w:rPr>
          <w:rFonts w:ascii="Times New Roman" w:hAnsi="Times New Roman"/>
          <w:b/>
          <w:sz w:val="28"/>
          <w:szCs w:val="28"/>
        </w:rPr>
        <w:t>Интеграция образовательных областей</w:t>
      </w:r>
      <w:r>
        <w:rPr>
          <w:rFonts w:ascii="Times New Roman" w:hAnsi="Times New Roman"/>
          <w:sz w:val="28"/>
          <w:szCs w:val="28"/>
        </w:rPr>
        <w:t>: «Познавательное развитие», «Социально – коммуникативное развитие», «Художественно – эстетическое», «Речевое развитие».</w:t>
      </w: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77517B">
        <w:rPr>
          <w:rFonts w:ascii="Times New Roman" w:hAnsi="Times New Roman"/>
          <w:b/>
          <w:sz w:val="28"/>
          <w:szCs w:val="28"/>
        </w:rPr>
        <w:t>Проблема</w:t>
      </w:r>
      <w:r>
        <w:rPr>
          <w:rFonts w:ascii="Times New Roman" w:hAnsi="Times New Roman"/>
          <w:sz w:val="28"/>
          <w:szCs w:val="28"/>
        </w:rPr>
        <w:t>: У детей возникли вопросы: «Почему на масленицу пекут блины?», «Зачем сжигают Масленицу?».</w:t>
      </w: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77517B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77517B">
        <w:rPr>
          <w:rFonts w:ascii="Times New Roman" w:hAnsi="Times New Roman"/>
          <w:sz w:val="28"/>
          <w:szCs w:val="28"/>
        </w:rPr>
        <w:t>риобщение дошкольников к истокам русской народной культуры, развитие у них творческих способностей, интереса к совместной деятельности.</w:t>
      </w:r>
    </w:p>
    <w:p w:rsidR="00B46CDE" w:rsidRPr="00CF4558" w:rsidRDefault="00B46CDE" w:rsidP="00CD6E30">
      <w:pPr>
        <w:spacing w:after="6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4558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46CDE" w:rsidRDefault="00B46CDE" w:rsidP="00CD6E30">
      <w:pPr>
        <w:pStyle w:val="ListParagraph"/>
        <w:numPr>
          <w:ilvl w:val="0"/>
          <w:numId w:val="1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F4558">
        <w:rPr>
          <w:rFonts w:ascii="Times New Roman" w:hAnsi="Times New Roman"/>
          <w:sz w:val="28"/>
          <w:szCs w:val="28"/>
        </w:rPr>
        <w:t>ознакомить с русским народным праздником Мас</w:t>
      </w:r>
      <w:r>
        <w:rPr>
          <w:rFonts w:ascii="Times New Roman" w:hAnsi="Times New Roman"/>
          <w:sz w:val="28"/>
          <w:szCs w:val="28"/>
        </w:rPr>
        <w:t>леницей, его историей, обычаями.</w:t>
      </w:r>
    </w:p>
    <w:p w:rsidR="00B46CDE" w:rsidRDefault="00B46CDE" w:rsidP="00CD6E30">
      <w:pPr>
        <w:pStyle w:val="ListParagraph"/>
        <w:numPr>
          <w:ilvl w:val="0"/>
          <w:numId w:val="1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активную речь детей, на основе русского</w:t>
      </w:r>
      <w:r w:rsidRPr="00CF4558">
        <w:rPr>
          <w:rFonts w:ascii="Times New Roman" w:hAnsi="Times New Roman"/>
          <w:sz w:val="28"/>
          <w:szCs w:val="28"/>
        </w:rPr>
        <w:t xml:space="preserve"> фо</w:t>
      </w:r>
      <w:r>
        <w:rPr>
          <w:rFonts w:ascii="Times New Roman" w:hAnsi="Times New Roman"/>
          <w:sz w:val="28"/>
          <w:szCs w:val="28"/>
        </w:rPr>
        <w:t>льклора: народные песни, частушки, масленичные прибаутки.</w:t>
      </w:r>
    </w:p>
    <w:p w:rsidR="00B46CDE" w:rsidRDefault="00B46CDE" w:rsidP="00CD6E30">
      <w:pPr>
        <w:pStyle w:val="ListParagraph"/>
        <w:numPr>
          <w:ilvl w:val="0"/>
          <w:numId w:val="1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социально – коммуникативные навыки детей младшей и подготовительной к школе групп в совместной деятельности.</w:t>
      </w:r>
    </w:p>
    <w:p w:rsidR="00B46CDE" w:rsidRDefault="00B46CDE" w:rsidP="00CD6E30">
      <w:pPr>
        <w:pStyle w:val="ListParagraph"/>
        <w:numPr>
          <w:ilvl w:val="0"/>
          <w:numId w:val="1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творческую активность детей во всех видах деятельности.</w:t>
      </w:r>
    </w:p>
    <w:p w:rsidR="00B46CDE" w:rsidRDefault="00B46CDE" w:rsidP="00CD6E30">
      <w:pPr>
        <w:pStyle w:val="ListParagraph"/>
        <w:numPr>
          <w:ilvl w:val="0"/>
          <w:numId w:val="1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875F82">
        <w:rPr>
          <w:rFonts w:ascii="Times New Roman" w:hAnsi="Times New Roman"/>
          <w:sz w:val="28"/>
          <w:szCs w:val="28"/>
        </w:rPr>
        <w:t>Воспитывать чувство патриотизма, основанного на русских традициях.</w:t>
      </w:r>
    </w:p>
    <w:p w:rsidR="00B46CDE" w:rsidRDefault="00B46CDE" w:rsidP="00CD6E30">
      <w:pPr>
        <w:pStyle w:val="ListParagraph"/>
        <w:numPr>
          <w:ilvl w:val="0"/>
          <w:numId w:val="1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Приобщать родителей к совместной творческой деятельности с детьми.</w:t>
      </w: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245298">
        <w:rPr>
          <w:rFonts w:ascii="Times New Roman" w:hAnsi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/>
          <w:sz w:val="28"/>
          <w:szCs w:val="28"/>
        </w:rPr>
        <w:t xml:space="preserve"> У детей сформированы представления о  народном празднике «Масленица», о традициях его проведения: блин олицетворение Солнца, необходимость сжигания Масленицы – зиму провожаем,  весну встречаем. </w:t>
      </w:r>
    </w:p>
    <w:p w:rsidR="00B46CDE" w:rsidRDefault="00B46CDE" w:rsidP="00CD6E30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D81ECA">
        <w:rPr>
          <w:rFonts w:ascii="Times New Roman" w:hAnsi="Times New Roman"/>
          <w:b/>
          <w:sz w:val="28"/>
          <w:szCs w:val="28"/>
        </w:rPr>
        <w:t>Итоговое мероприятие:</w:t>
      </w:r>
      <w:r>
        <w:rPr>
          <w:rFonts w:ascii="Times New Roman" w:hAnsi="Times New Roman"/>
          <w:sz w:val="28"/>
          <w:szCs w:val="28"/>
        </w:rPr>
        <w:t xml:space="preserve"> Совместное музыкальное развлечение «Широкая Масленица».</w:t>
      </w:r>
    </w:p>
    <w:p w:rsidR="00B46CDE" w:rsidRPr="00CD6E30" w:rsidRDefault="00B46CDE" w:rsidP="00921CB7">
      <w:pPr>
        <w:spacing w:after="6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D6E30">
        <w:rPr>
          <w:rFonts w:ascii="Times New Roman" w:hAnsi="Times New Roman"/>
          <w:b/>
          <w:sz w:val="28"/>
          <w:szCs w:val="28"/>
        </w:rPr>
        <w:t>Актуальность.</w:t>
      </w:r>
    </w:p>
    <w:p w:rsidR="00B46CDE" w:rsidRDefault="00B46CDE" w:rsidP="00921CB7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 век – век компьютерных технологий у детей теряется  интерес к народным традициям и обычаям. Именно в</w:t>
      </w:r>
      <w:r w:rsidRPr="00921CB7">
        <w:rPr>
          <w:rFonts w:ascii="Times New Roman" w:hAnsi="Times New Roman"/>
          <w:sz w:val="28"/>
          <w:szCs w:val="28"/>
        </w:rPr>
        <w:t xml:space="preserve"> дошкольном возрасте </w:t>
      </w:r>
      <w:r>
        <w:rPr>
          <w:rFonts w:ascii="Times New Roman" w:hAnsi="Times New Roman"/>
          <w:sz w:val="28"/>
          <w:szCs w:val="28"/>
        </w:rPr>
        <w:t>необходимо формировать у детей</w:t>
      </w:r>
      <w:r w:rsidRPr="00921CB7">
        <w:rPr>
          <w:rFonts w:ascii="Times New Roman" w:hAnsi="Times New Roman"/>
          <w:sz w:val="28"/>
          <w:szCs w:val="28"/>
        </w:rPr>
        <w:t xml:space="preserve"> глубокие чувства любви и привязанности к своей культуре, к своему народу, к своей земле</w:t>
      </w:r>
      <w:r>
        <w:rPr>
          <w:rFonts w:ascii="Times New Roman" w:hAnsi="Times New Roman"/>
          <w:sz w:val="28"/>
          <w:szCs w:val="28"/>
        </w:rPr>
        <w:t>. Знания истории</w:t>
      </w:r>
      <w:r w:rsidRPr="00921CB7">
        <w:rPr>
          <w:rFonts w:ascii="Times New Roman" w:hAnsi="Times New Roman"/>
          <w:sz w:val="28"/>
          <w:szCs w:val="28"/>
        </w:rPr>
        <w:t xml:space="preserve"> родной культуры</w:t>
      </w:r>
      <w:r>
        <w:rPr>
          <w:rFonts w:ascii="Times New Roman" w:hAnsi="Times New Roman"/>
          <w:sz w:val="28"/>
          <w:szCs w:val="28"/>
        </w:rPr>
        <w:t>, участие в народных праздниках</w:t>
      </w:r>
      <w:r w:rsidRPr="00921CB7">
        <w:rPr>
          <w:rFonts w:ascii="Times New Roman" w:hAnsi="Times New Roman"/>
          <w:sz w:val="28"/>
          <w:szCs w:val="28"/>
        </w:rPr>
        <w:t xml:space="preserve"> духовно обогащают ребенка, воспитывают гор</w:t>
      </w:r>
      <w:r>
        <w:rPr>
          <w:rFonts w:ascii="Times New Roman" w:hAnsi="Times New Roman"/>
          <w:sz w:val="28"/>
          <w:szCs w:val="28"/>
        </w:rPr>
        <w:t>дость за свой народ, поддерживаю</w:t>
      </w:r>
      <w:r w:rsidRPr="00921CB7">
        <w:rPr>
          <w:rFonts w:ascii="Times New Roman" w:hAnsi="Times New Roman"/>
          <w:sz w:val="28"/>
          <w:szCs w:val="28"/>
        </w:rPr>
        <w:t>т интерес к его истории и культуре.</w:t>
      </w:r>
      <w:r>
        <w:rPr>
          <w:rFonts w:ascii="Times New Roman" w:hAnsi="Times New Roman"/>
          <w:sz w:val="28"/>
          <w:szCs w:val="28"/>
        </w:rPr>
        <w:t xml:space="preserve"> И поэтому особое внимание в работе с детьми дошкольного возраста  стало уделяться</w:t>
      </w:r>
      <w:r w:rsidRPr="00CD6E30">
        <w:rPr>
          <w:rFonts w:ascii="Times New Roman" w:hAnsi="Times New Roman"/>
          <w:sz w:val="28"/>
          <w:szCs w:val="28"/>
        </w:rPr>
        <w:t xml:space="preserve"> социально – нравственному развитию, </w:t>
      </w:r>
      <w:r>
        <w:rPr>
          <w:rFonts w:ascii="Times New Roman" w:hAnsi="Times New Roman"/>
          <w:sz w:val="28"/>
          <w:szCs w:val="28"/>
        </w:rPr>
        <w:t xml:space="preserve">приобщению к народной  культуре. И одним из самых ярких народных праздников на Руси является праздник «Масленица». Этот праздник был весёлым, удалым, одним из самых любимых в народе, о чём говорят поговорки: «Не житьё, а масленица», «Как коту масленица». Один из обычаев этого праздника -  выпечка блинов, которые являются символом солнца красного. Проводы Масленицы сопровождались разными обрядами: и сжигаем соломенного чучела, и катанием на разукрашенных лентами санях, и песнями. </w:t>
      </w:r>
    </w:p>
    <w:p w:rsidR="00B46CDE" w:rsidRDefault="00B46CDE" w:rsidP="00921CB7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Задача взрослых – воспитывать в детях любовь к родной земле, к русским традициям. И эту работу мы ведём со своими воспитанниками. </w:t>
      </w:r>
    </w:p>
    <w:p w:rsidR="00B46CDE" w:rsidRDefault="00B46CDE" w:rsidP="00921CB7">
      <w:p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6CDE" w:rsidRDefault="00B46CDE" w:rsidP="0028593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3054B">
        <w:rPr>
          <w:rFonts w:ascii="Times New Roman" w:hAnsi="Times New Roman"/>
          <w:b/>
          <w:sz w:val="28"/>
          <w:szCs w:val="28"/>
        </w:rPr>
        <w:t>Этапы проекта.</w:t>
      </w:r>
    </w:p>
    <w:p w:rsidR="00B46CDE" w:rsidRDefault="00B46CDE" w:rsidP="0028593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Подготовительный.</w:t>
      </w:r>
    </w:p>
    <w:p w:rsidR="00B46CDE" w:rsidRPr="00285934" w:rsidRDefault="00B46CDE" w:rsidP="0028593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85934">
        <w:rPr>
          <w:rFonts w:ascii="Times New Roman" w:hAnsi="Times New Roman"/>
          <w:b/>
          <w:sz w:val="28"/>
          <w:szCs w:val="28"/>
        </w:rPr>
        <w:t xml:space="preserve">Создание условий. </w:t>
      </w:r>
    </w:p>
    <w:p w:rsidR="00B46CDE" w:rsidRDefault="00B46CDE" w:rsidP="0028593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художественной литературы, наглядного материала.</w:t>
      </w:r>
    </w:p>
    <w:p w:rsidR="00B46CDE" w:rsidRDefault="00B46CDE" w:rsidP="0028593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картотеки народных игр, песенок – потешек, пальчиковых игр, пословиц и поговорок. </w:t>
      </w:r>
    </w:p>
    <w:p w:rsidR="00B46CDE" w:rsidRDefault="00B46CDE" w:rsidP="0028593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музыкальных произведений.</w:t>
      </w:r>
    </w:p>
    <w:p w:rsidR="00B46CDE" w:rsidRPr="005704CC" w:rsidRDefault="00B46CDE" w:rsidP="005704C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704CC">
        <w:rPr>
          <w:rFonts w:ascii="Times New Roman" w:hAnsi="Times New Roman"/>
          <w:sz w:val="28"/>
          <w:szCs w:val="28"/>
        </w:rPr>
        <w:t>формление афиши « Масленичная неделя»</w:t>
      </w:r>
      <w:r>
        <w:rPr>
          <w:rFonts w:ascii="Times New Roman" w:hAnsi="Times New Roman"/>
          <w:sz w:val="28"/>
          <w:szCs w:val="28"/>
        </w:rPr>
        <w:t>.</w:t>
      </w:r>
    </w:p>
    <w:p w:rsidR="00B46CDE" w:rsidRPr="00A374BF" w:rsidRDefault="00B46CDE" w:rsidP="00285934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374BF">
        <w:rPr>
          <w:rFonts w:ascii="Times New Roman" w:hAnsi="Times New Roman"/>
          <w:sz w:val="28"/>
          <w:szCs w:val="28"/>
        </w:rPr>
        <w:t>Таблица трёх вопросов.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3827"/>
        <w:gridCol w:w="3402"/>
      </w:tblGrid>
      <w:tr w:rsidR="00B46CDE" w:rsidRPr="007E7CDA" w:rsidTr="007E7CDA">
        <w:tc>
          <w:tcPr>
            <w:tcW w:w="3544" w:type="dxa"/>
          </w:tcPr>
          <w:p w:rsidR="00B46CDE" w:rsidRPr="007E7CDA" w:rsidRDefault="00B46CDE" w:rsidP="007E7CDA">
            <w:pPr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Что знаю?</w:t>
            </w:r>
          </w:p>
        </w:tc>
        <w:tc>
          <w:tcPr>
            <w:tcW w:w="3827" w:type="dxa"/>
          </w:tcPr>
          <w:p w:rsidR="00B46CDE" w:rsidRPr="007E7CDA" w:rsidRDefault="00B46CDE" w:rsidP="007E7CDA">
            <w:pPr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Что хочу узнать?</w:t>
            </w:r>
          </w:p>
        </w:tc>
        <w:tc>
          <w:tcPr>
            <w:tcW w:w="3402" w:type="dxa"/>
          </w:tcPr>
          <w:p w:rsidR="00B46CDE" w:rsidRPr="007E7CDA" w:rsidRDefault="00B46CDE" w:rsidP="007E7CDA">
            <w:pPr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Где могу узнать?</w:t>
            </w:r>
          </w:p>
        </w:tc>
      </w:tr>
      <w:tr w:rsidR="00B46CDE" w:rsidRPr="007E7CDA" w:rsidTr="007E7CDA">
        <w:trPr>
          <w:trHeight w:val="3085"/>
        </w:trPr>
        <w:tc>
          <w:tcPr>
            <w:tcW w:w="3544" w:type="dxa"/>
          </w:tcPr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Ваня: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Это весёлый праздник.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Саша: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В масленицу едят блины.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Милана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>: На масленицу поджигают чучело.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Рома: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Пьют чай с блинами.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Катя: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Детей катают на лошади.</w:t>
            </w:r>
          </w:p>
          <w:p w:rsidR="00B46CDE" w:rsidRPr="007E7CDA" w:rsidRDefault="00B46CDE" w:rsidP="007E7CDA">
            <w:pPr>
              <w:spacing w:after="6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Ваня: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Почему праздник называется «Масленица?»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Саша: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Почему пекут блины?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Милана: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Зачем сжигают чучело?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Рома: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Зачем каждый день ходят в гости?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Катя: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Как ещё веселятся на празднике?</w:t>
            </w:r>
          </w:p>
        </w:tc>
        <w:tc>
          <w:tcPr>
            <w:tcW w:w="3402" w:type="dxa"/>
          </w:tcPr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Ваня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>: Почитать в книге.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Саша: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Поискать в интернете.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Милана: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Сходить в библиотеку и почитать энциклопедию. 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Рома: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Спросить у бабушки.</w:t>
            </w:r>
          </w:p>
          <w:p w:rsidR="00B46CDE" w:rsidRPr="007E7CDA" w:rsidRDefault="00B46CDE" w:rsidP="007E7CD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  <w:u w:val="single"/>
              </w:rPr>
              <w:t>Катя: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Сходить в музей.</w:t>
            </w:r>
          </w:p>
        </w:tc>
      </w:tr>
    </w:tbl>
    <w:p w:rsidR="00B46CDE" w:rsidRDefault="00B46CDE" w:rsidP="00285934">
      <w:pPr>
        <w:spacing w:after="6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B46CDE" w:rsidRPr="00D1380A" w:rsidRDefault="00B46CDE" w:rsidP="00285934">
      <w:pPr>
        <w:pStyle w:val="ListParagraph"/>
        <w:numPr>
          <w:ilvl w:val="0"/>
          <w:numId w:val="2"/>
        </w:numPr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 w:rsidRPr="00D1380A">
        <w:rPr>
          <w:rFonts w:ascii="Times New Roman" w:hAnsi="Times New Roman"/>
          <w:b/>
          <w:sz w:val="28"/>
          <w:szCs w:val="28"/>
        </w:rPr>
        <w:t>Практический.</w:t>
      </w:r>
    </w:p>
    <w:p w:rsidR="00B46CDE" w:rsidRPr="00D1380A" w:rsidRDefault="00B46CDE" w:rsidP="00D1380A">
      <w:pPr>
        <w:tabs>
          <w:tab w:val="left" w:pos="2364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6"/>
        <w:gridCol w:w="3698"/>
        <w:gridCol w:w="2475"/>
        <w:gridCol w:w="2408"/>
      </w:tblGrid>
      <w:tr w:rsidR="00B46CDE" w:rsidRPr="007E7CDA" w:rsidTr="007E7CDA">
        <w:tc>
          <w:tcPr>
            <w:tcW w:w="8649" w:type="dxa"/>
            <w:gridSpan w:val="3"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2408" w:type="dxa"/>
            <w:vMerge w:val="restart"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B46CDE" w:rsidRPr="007E7CDA" w:rsidTr="00CA4069">
        <w:tc>
          <w:tcPr>
            <w:tcW w:w="2476" w:type="dxa"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3698" w:type="dxa"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2475" w:type="dxa"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7CDA"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408" w:type="dxa"/>
            <w:vMerge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6CDE" w:rsidRPr="007E7CDA" w:rsidTr="00CA4069">
        <w:tc>
          <w:tcPr>
            <w:tcW w:w="2476" w:type="dxa"/>
          </w:tcPr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Чтение: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Русских народных сказок «Снегурочка», «У солнышка в гостях», 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стихотворения  о празднике «Масленица», песенки – потешки, поговорки, рассказ 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>Н. А. Тэффи «Блин» (в сокращении).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Просмотр мультипликационных фильмов: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«Снегурочка» (на музыку Н. А. Римского – Корсакова) –</w:t>
            </w: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E7CDA">
              <w:rPr>
                <w:rFonts w:ascii="Times New Roman" w:hAnsi="Times New Roman"/>
                <w:i/>
                <w:sz w:val="28"/>
                <w:szCs w:val="28"/>
              </w:rPr>
              <w:t>подготовительная к школе группа;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</w:rPr>
              <w:t xml:space="preserve">«Ишь ты, Масленица!» </w:t>
            </w:r>
            <w:r w:rsidRPr="007E7CDA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E7CD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  <w:r w:rsidRPr="007E7CDA">
              <w:rPr>
                <w:rFonts w:ascii="Times New Roman" w:hAnsi="Times New Roman"/>
                <w:i/>
                <w:sz w:val="28"/>
                <w:szCs w:val="28"/>
              </w:rPr>
              <w:t xml:space="preserve"> младшая и подготовительная 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A4069">
              <w:rPr>
                <w:rFonts w:ascii="Times New Roman" w:hAnsi="Times New Roman"/>
                <w:i/>
                <w:sz w:val="24"/>
                <w:szCs w:val="24"/>
              </w:rPr>
              <w:t>группы.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Словесные игры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>: «Какой, какое?», «Доскажи словечко».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Народные игры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«Карусели», «Горелки», «Весёлый бубен», «Ручеёк»…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Элементы театрализованной деятельности: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обыгрывание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>песенок – потешек, пальчиковых игр.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- Творческая деятельность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>Аппликационная работа «Солнце из ладошек».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>Лепка: «Дружно печём блины».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E7C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8" w:type="dxa"/>
          </w:tcPr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Формирование целостной картины мира: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Весёлая Масленица.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Рассказать о народных традициях празднования масленицы, весело отметить праздник.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 xml:space="preserve"> младшая группа.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Ладушки – оладушки.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Знакомить детей с устным народным фольклором (песенки – потешки, заклички).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>Подготовительная к школе группа.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Рассказывание по картине Б. М. Кустодиева «Масленица».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Развивать умение всматриваться в произведения искусства, описывать, высказывать своё мнение, понимать его смысл.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Лепка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 xml:space="preserve"> младшая группа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Печём блины.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</w:rPr>
              <w:t>Цель: Учить детей передавать в лепке символ солнца.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>Подготовительная к школе группа.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Весёлая карусель (коллективная работа).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: Вызвать интерес к совместному изготовлению народной игрушки.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Аппликация: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 xml:space="preserve"> младшая группа.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Солнышко – лучистое.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Вызвать интерес к изображению веселого весеннего солнышка.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>Подготовительная к школе группа.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Ярмарка народной игрушки.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Продолжать знакомить детей с народной игрушкой (силуэтное вырезывание).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Рисование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 xml:space="preserve"> младшая группа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Блиночки – блины.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Продолжать учить детей передавать в рисунке символ солнца. </w:t>
            </w:r>
            <w:r w:rsidRPr="007E7CDA">
              <w:rPr>
                <w:rFonts w:ascii="Times New Roman" w:hAnsi="Times New Roman"/>
                <w:i/>
                <w:sz w:val="24"/>
                <w:szCs w:val="24"/>
              </w:rPr>
              <w:t>Подготовительная к школе группа.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Тема: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 xml:space="preserve"> Красавица Масленица.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CDA">
              <w:rPr>
                <w:rFonts w:ascii="Times New Roman" w:hAnsi="Times New Roman"/>
                <w:sz w:val="24"/>
                <w:szCs w:val="24"/>
                <w:u w:val="single"/>
              </w:rPr>
              <w:t>Цель</w:t>
            </w:r>
            <w:r w:rsidRPr="007E7CDA">
              <w:rPr>
                <w:rFonts w:ascii="Times New Roman" w:hAnsi="Times New Roman"/>
                <w:sz w:val="24"/>
                <w:szCs w:val="24"/>
              </w:rPr>
              <w:t>: Учить детей передавать в рисунке символ масленица.</w:t>
            </w:r>
          </w:p>
          <w:p w:rsidR="00B46CDE" w:rsidRPr="007E7CDA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5" w:type="dxa"/>
          </w:tcPr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>-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Рассматривание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иллюстраций, репродукций картин художников, книжных иллюстраций по теме.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- Слушание музыкальных произведений в аудиозаписи.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Русские народные песни «Блины – блиночки», «Эх, широкая ты Масленица!», «Как вставала я ранёшенько», «Ты прощай, прощай наша Масленица».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Обыгрывание народных игр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>: «Карусели», «Ручеёк», «Весёлый бубен».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Пальчиковые игры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«Ладушки – ладушки», «Стала Маша гостей созывать»…</w:t>
            </w:r>
          </w:p>
        </w:tc>
        <w:tc>
          <w:tcPr>
            <w:tcW w:w="2408" w:type="dxa"/>
          </w:tcPr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Материал в ширму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для родителей о народном празднике «Масленица».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Изготовление книги рецептов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«Вкусные блины».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- Оформление фото - газеты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«Зиму провожаем, весну встречаем».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>- Изготовление атрибутов к подвижной игре «Солнышко и дождик».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A4069">
              <w:rPr>
                <w:rFonts w:ascii="Times New Roman" w:hAnsi="Times New Roman"/>
                <w:sz w:val="24"/>
                <w:szCs w:val="24"/>
                <w:u w:val="single"/>
              </w:rPr>
              <w:t>Консультация для родителей</w:t>
            </w:r>
            <w:r w:rsidRPr="00CA4069">
              <w:rPr>
                <w:rFonts w:ascii="Times New Roman" w:hAnsi="Times New Roman"/>
                <w:sz w:val="24"/>
                <w:szCs w:val="24"/>
              </w:rPr>
              <w:t xml:space="preserve"> «Народная игра – не пустая забава».</w:t>
            </w:r>
          </w:p>
          <w:p w:rsidR="00B46CDE" w:rsidRPr="00CA4069" w:rsidRDefault="00B46CDE" w:rsidP="007E7CDA">
            <w:pPr>
              <w:tabs>
                <w:tab w:val="left" w:pos="2364"/>
              </w:tabs>
              <w:spacing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4069">
              <w:rPr>
                <w:rFonts w:ascii="Times New Roman" w:hAnsi="Times New Roman"/>
                <w:sz w:val="24"/>
                <w:szCs w:val="24"/>
              </w:rPr>
              <w:t>- Изготовление книжек – самоделок совместно с детьми по данной теме.</w:t>
            </w:r>
          </w:p>
        </w:tc>
      </w:tr>
    </w:tbl>
    <w:p w:rsidR="00B46CDE" w:rsidRDefault="00B46CDE" w:rsidP="00D1380A">
      <w:pPr>
        <w:tabs>
          <w:tab w:val="left" w:pos="2364"/>
        </w:tabs>
        <w:spacing w:after="6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6CDE" w:rsidRDefault="00B46CDE" w:rsidP="005A3109">
      <w:pPr>
        <w:pStyle w:val="ListParagraph"/>
        <w:numPr>
          <w:ilvl w:val="0"/>
          <w:numId w:val="2"/>
        </w:numPr>
        <w:tabs>
          <w:tab w:val="left" w:pos="2364"/>
        </w:tabs>
        <w:spacing w:after="6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A3109">
        <w:rPr>
          <w:rFonts w:ascii="Times New Roman" w:hAnsi="Times New Roman"/>
          <w:b/>
          <w:sz w:val="28"/>
          <w:szCs w:val="28"/>
        </w:rPr>
        <w:t xml:space="preserve">Заключительный. </w:t>
      </w:r>
    </w:p>
    <w:p w:rsidR="00B46CDE" w:rsidRDefault="00B46CDE" w:rsidP="00CA4069">
      <w:pPr>
        <w:pStyle w:val="ListParagraph"/>
        <w:tabs>
          <w:tab w:val="left" w:pos="2364"/>
        </w:tabs>
        <w:spacing w:after="6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6EE6">
        <w:rPr>
          <w:rFonts w:ascii="Times New Roman" w:hAnsi="Times New Roman"/>
          <w:sz w:val="28"/>
          <w:szCs w:val="28"/>
        </w:rPr>
        <w:t>Выставка детского творчества «Весну встречаем, Зиму провожаем».</w:t>
      </w:r>
    </w:p>
    <w:p w:rsidR="00B46CDE" w:rsidRPr="00CA1D21" w:rsidRDefault="00B46CDE" w:rsidP="00CA4069">
      <w:pPr>
        <w:pStyle w:val="ListParagraph"/>
        <w:tabs>
          <w:tab w:val="left" w:pos="2364"/>
        </w:tabs>
        <w:spacing w:after="6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696EE6">
        <w:rPr>
          <w:rFonts w:ascii="Times New Roman" w:hAnsi="Times New Roman"/>
          <w:sz w:val="28"/>
          <w:szCs w:val="28"/>
        </w:rPr>
        <w:t xml:space="preserve">Проведение совместное музыкального развлечения для детей </w:t>
      </w:r>
      <w:r w:rsidRPr="00696EE6">
        <w:rPr>
          <w:rFonts w:ascii="Times New Roman" w:hAnsi="Times New Roman"/>
          <w:sz w:val="28"/>
          <w:szCs w:val="28"/>
          <w:lang w:val="en-US"/>
        </w:rPr>
        <w:t>II</w:t>
      </w:r>
      <w:r w:rsidRPr="00696EE6">
        <w:rPr>
          <w:rFonts w:ascii="Times New Roman" w:hAnsi="Times New Roman"/>
          <w:sz w:val="28"/>
          <w:szCs w:val="28"/>
        </w:rPr>
        <w:t xml:space="preserve"> младшей и подготовительной к школе группе «Широкая Масленица». </w:t>
      </w:r>
    </w:p>
    <w:p w:rsidR="00B46CDE" w:rsidRDefault="00B46CDE" w:rsidP="00CA40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6CDE" w:rsidRPr="00D603D3" w:rsidRDefault="00B46CDE" w:rsidP="00CA406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D603D3">
        <w:rPr>
          <w:rFonts w:ascii="Times New Roman" w:hAnsi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603D3">
        <w:rPr>
          <w:rFonts w:ascii="Times New Roman" w:hAnsi="Times New Roman"/>
          <w:sz w:val="28"/>
          <w:szCs w:val="28"/>
          <w:lang w:eastAsia="ru-RU"/>
        </w:rPr>
        <w:t xml:space="preserve"> «Детский сад Россияночка»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Конспект 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Совместного музыкального развлечения 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>для детей второй младшей и подготовительной к школе групп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>на тему «Широкая Масленица»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</w:t>
      </w:r>
      <w:r>
        <w:rPr>
          <w:rFonts w:ascii="Times New Roman" w:hAnsi="Times New Roman"/>
          <w:sz w:val="32"/>
          <w:szCs w:val="32"/>
          <w:lang w:eastAsia="ru-RU"/>
        </w:rPr>
        <w:t xml:space="preserve">                       Составила</w:t>
      </w:r>
      <w:r w:rsidRPr="00D603D3">
        <w:rPr>
          <w:rFonts w:ascii="Times New Roman" w:hAnsi="Times New Roman"/>
          <w:sz w:val="32"/>
          <w:szCs w:val="32"/>
          <w:lang w:eastAsia="ru-RU"/>
        </w:rPr>
        <w:t>: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</w:t>
      </w:r>
      <w:r>
        <w:rPr>
          <w:rFonts w:ascii="Times New Roman" w:hAnsi="Times New Roman"/>
          <w:sz w:val="32"/>
          <w:szCs w:val="32"/>
          <w:lang w:eastAsia="ru-RU"/>
        </w:rPr>
        <w:t xml:space="preserve">                     воспитателъ</w:t>
      </w:r>
      <w:r w:rsidRPr="00D603D3">
        <w:rPr>
          <w:rFonts w:ascii="Times New Roman" w:hAnsi="Times New Roman"/>
          <w:sz w:val="32"/>
          <w:szCs w:val="32"/>
          <w:lang w:eastAsia="ru-RU"/>
        </w:rPr>
        <w:t xml:space="preserve"> высшей 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         квалификационной категории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Зиновьева Наталья Александровна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 xml:space="preserve">                                                        </w:t>
      </w:r>
      <w:r>
        <w:rPr>
          <w:rFonts w:ascii="Times New Roman" w:hAnsi="Times New Roman"/>
          <w:sz w:val="32"/>
          <w:szCs w:val="32"/>
          <w:lang w:eastAsia="ru-RU"/>
        </w:rPr>
        <w:t xml:space="preserve">    </w:t>
      </w: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B46CDE" w:rsidRPr="00D603D3" w:rsidRDefault="00B46CDE" w:rsidP="00D603D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D603D3">
        <w:rPr>
          <w:rFonts w:ascii="Times New Roman" w:hAnsi="Times New Roman"/>
          <w:sz w:val="32"/>
          <w:szCs w:val="32"/>
          <w:lang w:eastAsia="ru-RU"/>
        </w:rPr>
        <w:t>г. Тихвин 2016г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Интеграция областей: «Социально-коммуникативное развитие», «Речевое развитие», «Художественно-эстетическое развитие»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Программное содержание: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1 Создать настроение всеобщего торжества и веселья. Доставить детям радость от любимых игр и затей;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2 Продолжать знакомить детей с народным праздником;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3 Воспитывать уважительные отношения к традициям русского народа;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4 Помогать детям старшего возраста устанавливать эмоциональный контакт с детьми младшего возраста;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5 Способствовать развитию доброжелательных отношений.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Ход: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Под веселую музыку входят в зал дети двух групп: второй младшей и подготовительной к школе. Их встречают два скомороха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1 скоморох: Эй, веселей! Собирайся народ!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Нынче Масленица в гости идет!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К нам скорее вы спешите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И друзей с собой зовите!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2 скоморох: К нам Масленица пришла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И веселье принесла!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С праздником всех поздравляем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Счастья радости желаем!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1 скоморох: Ой, вы гости, господа!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Приходите все сюда!   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Ждут вас игры, забавы и шутки!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Скучать не дадут ни минутки!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Масленицу широкую открываем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Веселье начинаем!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Пляску объявляем!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u w:val="single"/>
          <w:lang w:eastAsia="ru-RU"/>
        </w:rPr>
        <w:t>Совместный танец «Раз ладошка, два ладошка»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2 скоморох: Вы в каких местах бывали?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Сколько вы блинов видали?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Гречневые, медовые!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В каждой кучке новые!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u w:val="single"/>
          <w:lang w:eastAsia="ru-RU"/>
        </w:rPr>
        <w:t>Проводится совместная игра «Перенеси блин»</w:t>
      </w:r>
      <w:r w:rsidRPr="00CA4069">
        <w:rPr>
          <w:rFonts w:ascii="Times New Roman" w:hAnsi="Times New Roman"/>
          <w:i/>
          <w:sz w:val="28"/>
          <w:szCs w:val="28"/>
          <w:lang w:eastAsia="ru-RU"/>
        </w:rPr>
        <w:t xml:space="preserve"> Дети делятся на две команды по парам (старшие с малышами), затем каждая пара должна перенести «блин» с одного стола на другой. Чья команда быстрее перенесет все «блины», та и выиграла.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1 скоморох: Пришла масляна неделя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Была у Марфы на блинах.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У Марфы была сестрица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Печь блины-то мастерица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Выходит девочка поваренок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Разведем скорее тесто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Испечем блины мы вместе.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Молоко в кастрюлю влили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И насыпали муки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Посолили, посластили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Размешали, развели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Открывайте шире дверь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Все поставим в печь теперь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2 скоморох: А чтобы блины были пышными и вкусными, давайте  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про них песню споем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песня «Ах, блины, блины, блины…»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1 скоморох: Вот и готовы наши блины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Проводится народная игра «Стала Маша гостей созывать». Дети стоят по кругу, в центре стоит девочка. Все вместе поют русскую народную песню и выполняют движения по тексту.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2 скоморох: Крепче за руки беритесь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В круг скорее становитесь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Будем в игры мы играть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Масленицу хвалить и величать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Проводится подвижная игра «Солнышко и дождик»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1 скоморох: Как у наших, у ворот  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Веселится весь народ.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Бубны мы сейчас возьмем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И играть всех позовем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Проводится хороводная игра «Веселый бубен»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2 скоморох: как на масляной неделе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Завертелись карусели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Все сюда скорей сбегайтесь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 И бесплатно покатайтесь!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Проводится игра «Веселая карусель»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1 скоморох: Прощай, Масленица – плутовка,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Погостила ты у нас недолго,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Погостила всего семь деньков.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А мы думали, погостишь семь годков!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Прощай, Масленица, прощай, Широкая!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>2 скоморох: Приходи весна, красная!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A4069">
        <w:rPr>
          <w:rFonts w:ascii="Times New Roman" w:hAnsi="Times New Roman"/>
          <w:sz w:val="28"/>
          <w:szCs w:val="28"/>
          <w:lang w:eastAsia="ru-RU"/>
        </w:rPr>
        <w:t xml:space="preserve">                     Приходи весна с радостью!</w:t>
      </w:r>
    </w:p>
    <w:p w:rsidR="00B46CDE" w:rsidRPr="00CA4069" w:rsidRDefault="00B46CDE" w:rsidP="00D603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46CDE" w:rsidRDefault="00B46CDE" w:rsidP="00CA4069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CA4069">
        <w:rPr>
          <w:rFonts w:ascii="Times New Roman" w:hAnsi="Times New Roman"/>
          <w:i/>
          <w:sz w:val="28"/>
          <w:szCs w:val="28"/>
          <w:lang w:eastAsia="ru-RU"/>
        </w:rPr>
        <w:t>Под музыку дети уходят в группы.</w:t>
      </w:r>
    </w:p>
    <w:p w:rsidR="00B46CDE" w:rsidRDefault="00B46CDE" w:rsidP="00CA4069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B46CDE" w:rsidRPr="00CA4069" w:rsidRDefault="00B46CDE" w:rsidP="00CA4069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</w:t>
      </w:r>
      <w:r w:rsidRPr="009D6B80">
        <w:rPr>
          <w:rFonts w:ascii="Times New Roman" w:hAnsi="Times New Roman"/>
          <w:b/>
          <w:color w:val="FF0000"/>
          <w:sz w:val="44"/>
          <w:szCs w:val="44"/>
        </w:rPr>
        <w:t>Совместная деятельность.</w:t>
      </w:r>
    </w:p>
    <w:p w:rsidR="00B46CDE" w:rsidRDefault="00B46CDE" w:rsidP="00373312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 w:rsidRPr="00CA1D21">
        <w:rPr>
          <w:rFonts w:ascii="Times New Roman" w:hAnsi="Times New Roman"/>
          <w:b/>
          <w:color w:val="002060"/>
          <w:sz w:val="40"/>
          <w:szCs w:val="40"/>
        </w:rPr>
        <w:t xml:space="preserve">Аппликационная работа </w:t>
      </w:r>
      <w:r>
        <w:rPr>
          <w:rFonts w:ascii="Times New Roman" w:hAnsi="Times New Roman"/>
          <w:b/>
          <w:color w:val="002060"/>
          <w:sz w:val="40"/>
          <w:szCs w:val="40"/>
        </w:rPr>
        <w:t>«Солнце из ладошек»</w:t>
      </w: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 xml:space="preserve">                         </w: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3" o:spid="_x0000_i1026" type="#_x0000_t75" style="width:117pt;height:183pt;visibility:visible">
            <v:imagedata r:id="rId8" o:title=""/>
          </v:shape>
        </w:pict>
      </w: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 xml:space="preserve">              </w: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4" o:spid="_x0000_i1027" type="#_x0000_t75" style="width:198pt;height:13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">
            <v:imagedata r:id="rId9" o:title="" croptop="-488f" cropbottom="-847f" cropright="-116f"/>
            <o:lock v:ext="edit" aspectratio="f"/>
          </v:shape>
        </w:pict>
      </w:r>
    </w:p>
    <w:p w:rsidR="00B46CDE" w:rsidRDefault="00B46CDE" w:rsidP="00373312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>Лепка «Дружно печём блины»</w:t>
      </w:r>
    </w:p>
    <w:p w:rsidR="00B46CDE" w:rsidRDefault="00B46CDE" w:rsidP="00C30D0B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5" o:spid="_x0000_i1028" type="#_x0000_t75" style="width:198pt;height:132pt;visibility:visible">
            <v:imagedata r:id="rId10" o:title=""/>
          </v:shape>
        </w:pict>
      </w: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 xml:space="preserve">            </w: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6" o:spid="_x0000_i1029" type="#_x0000_t75" style="width:198pt;height:132pt;visibility:visible">
            <v:imagedata r:id="rId11" o:title=""/>
          </v:shape>
        </w:pict>
      </w:r>
    </w:p>
    <w:p w:rsidR="00B46CDE" w:rsidRDefault="00B46CDE" w:rsidP="00C30D0B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</w:p>
    <w:p w:rsidR="00B46CDE" w:rsidRDefault="00B46CDE" w:rsidP="0013281F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12" o:spid="_x0000_i1030" type="#_x0000_t75" alt="https://pp.vk.me/c633630/v633630922/2088c/pIJo4xqaCBs.jpg" style="width:326.25pt;height:217.5pt;visibility:visible">
            <v:imagedata r:id="rId12" o:title=""/>
          </v:shape>
        </w:pict>
      </w:r>
    </w:p>
    <w:p w:rsidR="00B46CDE" w:rsidRPr="008B09DE" w:rsidRDefault="00B46CDE" w:rsidP="008B09DE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002060"/>
          <w:sz w:val="44"/>
          <w:szCs w:val="44"/>
          <w:lang w:eastAsia="ru-RU"/>
        </w:rPr>
      </w:pPr>
      <w:r w:rsidRPr="008B09DE">
        <w:rPr>
          <w:rFonts w:ascii="Times New Roman" w:hAnsi="Times New Roman"/>
          <w:b/>
          <w:noProof/>
          <w:color w:val="002060"/>
          <w:sz w:val="44"/>
          <w:szCs w:val="44"/>
          <w:lang w:eastAsia="ru-RU"/>
        </w:rPr>
        <w:t>Лепка «Весёлая карусель</w:t>
      </w:r>
      <w:r>
        <w:rPr>
          <w:rFonts w:ascii="Times New Roman" w:hAnsi="Times New Roman"/>
          <w:b/>
          <w:noProof/>
          <w:color w:val="002060"/>
          <w:sz w:val="44"/>
          <w:szCs w:val="44"/>
          <w:lang w:eastAsia="ru-RU"/>
        </w:rPr>
        <w:t>»</w:t>
      </w:r>
    </w:p>
    <w:p w:rsidR="00B46CDE" w:rsidRDefault="00B46CDE" w:rsidP="008B09DE">
      <w:pPr>
        <w:tabs>
          <w:tab w:val="left" w:pos="2364"/>
        </w:tabs>
        <w:spacing w:after="0" w:line="240" w:lineRule="auto"/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</w:pPr>
    </w:p>
    <w:p w:rsidR="00B46CDE" w:rsidRDefault="00B46CDE" w:rsidP="008B09DE">
      <w:pPr>
        <w:tabs>
          <w:tab w:val="left" w:pos="2364"/>
        </w:tabs>
        <w:spacing w:after="0" w:line="240" w:lineRule="auto"/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</w:pPr>
      <w:r>
        <w:rPr>
          <w:noProof/>
          <w:lang w:eastAsia="ru-RU"/>
        </w:rPr>
        <w:pict>
          <v:shape id="Рисунок 25" o:spid="_x0000_s1026" type="#_x0000_t75" style="position:absolute;margin-left:0;margin-top:0;width:238.2pt;height:329.15pt;z-index:251658240;visibility:visible;mso-position-horizontal:left;mso-position-vertical:top">
            <v:imagedata r:id="rId13" o:title=""/>
            <w10:wrap type="square"/>
          </v:shape>
        </w:pict>
      </w: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t xml:space="preserve">          </w:t>
      </w: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br w:type="textWrapping" w:clear="all"/>
      </w:r>
    </w:p>
    <w:p w:rsidR="00B46CDE" w:rsidRDefault="00B46CDE" w:rsidP="00BF4C87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t xml:space="preserve">                     </w:t>
      </w:r>
      <w:r w:rsidRPr="007E7CDA"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pict>
          <v:shape id="Рисунок 26" o:spid="_x0000_i1031" type="#_x0000_t75" style="width:252.75pt;height:315.75pt;visibility:visible">
            <v:imagedata r:id="rId14" o:title="" cropleft="15917f" cropright="8638f"/>
          </v:shape>
        </w:pict>
      </w:r>
    </w:p>
    <w:p w:rsidR="00B46CDE" w:rsidRPr="009D6B80" w:rsidRDefault="00B46CDE" w:rsidP="008B09DE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t xml:space="preserve">      Рисование </w:t>
      </w:r>
      <w:r w:rsidRPr="009D6B80"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t xml:space="preserve"> «Красавица  Масленица» </w:t>
      </w:r>
    </w:p>
    <w:p w:rsidR="00B46CDE" w:rsidRDefault="00B46CDE" w:rsidP="007142AA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8" o:spid="_x0000_i1032" type="#_x0000_t75" style="width:148.5pt;height:198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">
            <v:imagedata r:id="rId15" o:title=""/>
            <o:lock v:ext="edit" aspectratio="f"/>
          </v:shape>
        </w:pic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9" o:spid="_x0000_i1033" type="#_x0000_t75" style="width:140.25pt;height:1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">
            <v:imagedata r:id="rId16" o:title=""/>
            <o:lock v:ext="edit" aspectratio="f"/>
          </v:shape>
        </w:pic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11" o:spid="_x0000_i1034" type="#_x0000_t75" style="width:140.25pt;height:1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">
            <v:imagedata r:id="rId17" o:title=""/>
            <o:lock v:ext="edit" aspectratio="f"/>
          </v:shape>
        </w:pic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10" o:spid="_x0000_i1035" type="#_x0000_t75" style="width:143.25pt;height:19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">
            <v:imagedata r:id="rId18" o:title=""/>
            <o:lock v:ext="edit" aspectratio="f"/>
          </v:shape>
        </w:pict>
      </w:r>
    </w:p>
    <w:p w:rsidR="00B46CDE" w:rsidRDefault="00B46CDE" w:rsidP="007142AA">
      <w:pPr>
        <w:tabs>
          <w:tab w:val="left" w:pos="2364"/>
        </w:tabs>
        <w:spacing w:after="0" w:line="36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 xml:space="preserve">Аппликация с элементами рисования </w:t>
      </w:r>
    </w:p>
    <w:p w:rsidR="00B46CDE" w:rsidRDefault="00B46CDE" w:rsidP="007142AA">
      <w:pPr>
        <w:tabs>
          <w:tab w:val="left" w:pos="2364"/>
        </w:tabs>
        <w:spacing w:after="0" w:line="36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BF4C87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>«Солнышко лучистое»</w:t>
      </w:r>
    </w:p>
    <w:p w:rsidR="00B46CDE" w:rsidRDefault="00B46CDE" w:rsidP="00BF4C87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</w:p>
    <w:p w:rsidR="00B46CDE" w:rsidRDefault="00B46CDE" w:rsidP="00BF4C87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</w:p>
    <w:p w:rsidR="00B46CDE" w:rsidRPr="00BF4C87" w:rsidRDefault="00B46CDE" w:rsidP="007142AA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13" o:spid="_x0000_i1036" type="#_x0000_t75" style="width:228pt;height:151.5pt;visibility:visible">
            <v:imagedata r:id="rId19" o:title=""/>
          </v:shape>
        </w:pict>
      </w: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 </w:t>
      </w: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14" o:spid="_x0000_i1037" type="#_x0000_t75" style="width:227.25pt;height:151.5pt;visibility:visible">
            <v:imagedata r:id="rId20" o:title=""/>
          </v:shape>
        </w:pict>
      </w:r>
    </w:p>
    <w:p w:rsidR="00B46CDE" w:rsidRDefault="00B46CDE" w:rsidP="00BD4281">
      <w:pPr>
        <w:tabs>
          <w:tab w:val="left" w:pos="2364"/>
        </w:tabs>
        <w:spacing w:after="60" w:line="360" w:lineRule="auto"/>
        <w:jc w:val="both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bookmarkStart w:id="0" w:name="_GoBack"/>
      <w:bookmarkEnd w:id="0"/>
    </w:p>
    <w:p w:rsidR="00B46CDE" w:rsidRDefault="00B46CDE" w:rsidP="00C80C18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C80C18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>Наглядная информация для родителей</w:t>
      </w:r>
    </w:p>
    <w:p w:rsidR="00B46CDE" w:rsidRDefault="00B46CDE" w:rsidP="00C80C18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1" o:spid="_x0000_i1038" type="#_x0000_t75" style="width:219pt;height:145.5pt;visibility:visible">
            <v:imagedata r:id="rId21" o:title=""/>
          </v:shape>
        </w:pict>
      </w: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  </w:t>
      </w: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7" o:spid="_x0000_i1039" type="#_x0000_t75" style="width:219pt;height:145.5pt;visibility:visible">
            <v:imagedata r:id="rId22" o:title=""/>
          </v:shape>
        </w:pict>
      </w:r>
    </w:p>
    <w:p w:rsidR="00B46CDE" w:rsidRPr="00C80C18" w:rsidRDefault="00B46CDE" w:rsidP="00C80C18">
      <w:pPr>
        <w:tabs>
          <w:tab w:val="left" w:pos="2364"/>
        </w:tabs>
        <w:spacing w:after="60" w:line="36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</w:p>
    <w:p w:rsidR="00B46CDE" w:rsidRDefault="00B46CDE" w:rsidP="00BD4281">
      <w:pPr>
        <w:tabs>
          <w:tab w:val="left" w:pos="2364"/>
        </w:tabs>
        <w:spacing w:after="60" w:line="360" w:lineRule="auto"/>
        <w:jc w:val="both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15" o:spid="_x0000_i1040" type="#_x0000_t75" style="width:226.5pt;height:150.75pt;visibility:visible">
            <v:imagedata r:id="rId23" o:title=""/>
          </v:shape>
        </w:pict>
      </w: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 xml:space="preserve">   </w:t>
      </w: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16" o:spid="_x0000_i1041" type="#_x0000_t75" style="width:225pt;height:150pt;visibility:visible">
            <v:imagedata r:id="rId24" o:title=""/>
          </v:shape>
        </w:pict>
      </w:r>
    </w:p>
    <w:p w:rsidR="00B46CDE" w:rsidRDefault="00B46CDE" w:rsidP="00BD4281">
      <w:pPr>
        <w:tabs>
          <w:tab w:val="left" w:pos="2364"/>
        </w:tabs>
        <w:spacing w:after="60" w:line="360" w:lineRule="auto"/>
        <w:jc w:val="both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pict>
          <v:shape id="Рисунок 17" o:spid="_x0000_i1042" type="#_x0000_t75" style="width:467.25pt;height:311.25pt;visibility:visible">
            <v:imagedata r:id="rId25" o:title=""/>
          </v:shape>
        </w:pict>
      </w:r>
    </w:p>
    <w:p w:rsidR="00B46CDE" w:rsidRDefault="00B46CDE" w:rsidP="00957B42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color w:val="002060"/>
          <w:sz w:val="40"/>
          <w:szCs w:val="40"/>
          <w:lang w:eastAsia="ru-RU"/>
        </w:rPr>
        <w:t xml:space="preserve">Совместное музыкальное развлечение </w:t>
      </w:r>
    </w:p>
    <w:p w:rsidR="00B46CDE" w:rsidRDefault="00B46CDE" w:rsidP="00957B42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957B42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>«Широкая Масленица»</w:t>
      </w:r>
    </w:p>
    <w:p w:rsidR="00B46CDE" w:rsidRDefault="00B46CDE" w:rsidP="00957B42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</w:t>
      </w: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19" o:spid="_x0000_i1043" type="#_x0000_t75" style="width:219pt;height:147pt;visibility:visible">
            <v:imagedata r:id="rId26" o:title=""/>
          </v:shape>
        </w:pict>
      </w: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  </w:t>
      </w: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20" o:spid="_x0000_i1044" type="#_x0000_t75" style="width:222pt;height:147.75pt;visibility:visible">
            <v:imagedata r:id="rId27" o:title=""/>
          </v:shape>
        </w:pict>
      </w:r>
    </w:p>
    <w:p w:rsidR="00B46CDE" w:rsidRDefault="00B46CDE" w:rsidP="00957B42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</w:p>
    <w:p w:rsidR="00B46CDE" w:rsidRDefault="00B46CDE" w:rsidP="00957B42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21" o:spid="_x0000_i1045" type="#_x0000_t75" style="width:219pt;height:145.5pt;visibility:visible">
            <v:imagedata r:id="rId28" o:title=""/>
          </v:shape>
        </w:pic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 </w:t>
      </w: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22" o:spid="_x0000_i1046" type="#_x0000_t75" style="width:220.5pt;height:147pt;visibility:visible">
            <v:imagedata r:id="rId29" o:title=""/>
          </v:shape>
        </w:pict>
      </w:r>
    </w:p>
    <w:p w:rsidR="00B46CDE" w:rsidRDefault="00B46CDE" w:rsidP="00957B42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</w:p>
    <w:p w:rsidR="00B46CDE" w:rsidRDefault="00B46CDE" w:rsidP="00957B42">
      <w:pPr>
        <w:tabs>
          <w:tab w:val="left" w:pos="2364"/>
        </w:tabs>
        <w:spacing w:after="0" w:line="240" w:lineRule="auto"/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</w:pP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23" o:spid="_x0000_i1047" type="#_x0000_t75" style="width:251.25pt;height:167.25pt;visibility:visible">
            <v:imagedata r:id="rId30" o:title=""/>
          </v:shape>
        </w:pict>
      </w:r>
      <w:r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B46CDE" w:rsidRPr="00957B42" w:rsidRDefault="00B46CDE" w:rsidP="008B09DE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t xml:space="preserve">                                         </w:t>
      </w:r>
      <w:r w:rsidRPr="007E7CDA"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pict>
          <v:shape id="Рисунок 24" o:spid="_x0000_i1048" type="#_x0000_t75" style="width:249pt;height:166.5pt;visibility:visible">
            <v:imagedata r:id="rId31" o:title=""/>
          </v:shape>
        </w:pict>
      </w:r>
    </w:p>
    <w:sectPr w:rsidR="00B46CDE" w:rsidRPr="00957B42" w:rsidSect="00CA4069">
      <w:pgSz w:w="11906" w:h="16838"/>
      <w:pgMar w:top="1134" w:right="850" w:bottom="1134" w:left="1701" w:header="708" w:footer="708" w:gutter="0"/>
      <w:pgBorders w:display="firstPage" w:offsetFrom="page">
        <w:top w:val="sun" w:sz="16" w:space="24" w:color="auto"/>
        <w:left w:val="sun" w:sz="16" w:space="24" w:color="auto"/>
        <w:bottom w:val="sun" w:sz="16" w:space="24" w:color="auto"/>
        <w:right w:val="sun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CDE" w:rsidRDefault="00B46CDE" w:rsidP="005A3109">
      <w:pPr>
        <w:spacing w:after="0" w:line="240" w:lineRule="auto"/>
      </w:pPr>
      <w:r>
        <w:separator/>
      </w:r>
    </w:p>
  </w:endnote>
  <w:endnote w:type="continuationSeparator" w:id="0">
    <w:p w:rsidR="00B46CDE" w:rsidRDefault="00B46CDE" w:rsidP="005A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CDE" w:rsidRDefault="00B46CDE" w:rsidP="005A3109">
      <w:pPr>
        <w:spacing w:after="0" w:line="240" w:lineRule="auto"/>
      </w:pPr>
      <w:r>
        <w:separator/>
      </w:r>
    </w:p>
  </w:footnote>
  <w:footnote w:type="continuationSeparator" w:id="0">
    <w:p w:rsidR="00B46CDE" w:rsidRDefault="00B46CDE" w:rsidP="005A3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73EF7"/>
    <w:multiLevelType w:val="hybridMultilevel"/>
    <w:tmpl w:val="C92669C8"/>
    <w:lvl w:ilvl="0" w:tplc="739CB1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FD845CD"/>
    <w:multiLevelType w:val="hybridMultilevel"/>
    <w:tmpl w:val="20781E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6550F"/>
    <w:multiLevelType w:val="hybridMultilevel"/>
    <w:tmpl w:val="C1C07C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AA3F64"/>
    <w:multiLevelType w:val="hybridMultilevel"/>
    <w:tmpl w:val="06EE15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0B64"/>
    <w:rsid w:val="00001232"/>
    <w:rsid w:val="00003250"/>
    <w:rsid w:val="00004F0B"/>
    <w:rsid w:val="00014BB7"/>
    <w:rsid w:val="0007549F"/>
    <w:rsid w:val="00081090"/>
    <w:rsid w:val="000A1A10"/>
    <w:rsid w:val="000B5372"/>
    <w:rsid w:val="000B7540"/>
    <w:rsid w:val="000C244C"/>
    <w:rsid w:val="000D3395"/>
    <w:rsid w:val="000D7F0C"/>
    <w:rsid w:val="000F33F4"/>
    <w:rsid w:val="00102D45"/>
    <w:rsid w:val="00104BFF"/>
    <w:rsid w:val="00106057"/>
    <w:rsid w:val="00107655"/>
    <w:rsid w:val="0013281F"/>
    <w:rsid w:val="00134A32"/>
    <w:rsid w:val="0013787D"/>
    <w:rsid w:val="001404D3"/>
    <w:rsid w:val="00145D54"/>
    <w:rsid w:val="0015486E"/>
    <w:rsid w:val="00165334"/>
    <w:rsid w:val="001660B1"/>
    <w:rsid w:val="00174757"/>
    <w:rsid w:val="001773E9"/>
    <w:rsid w:val="00190148"/>
    <w:rsid w:val="001A6D77"/>
    <w:rsid w:val="001A7CBC"/>
    <w:rsid w:val="001C48BD"/>
    <w:rsid w:val="001C7B36"/>
    <w:rsid w:val="001D1BCA"/>
    <w:rsid w:val="001D3CB2"/>
    <w:rsid w:val="00200C7F"/>
    <w:rsid w:val="0021319C"/>
    <w:rsid w:val="002154E7"/>
    <w:rsid w:val="00245298"/>
    <w:rsid w:val="00266D4C"/>
    <w:rsid w:val="002705ED"/>
    <w:rsid w:val="002742A6"/>
    <w:rsid w:val="00274E0E"/>
    <w:rsid w:val="00276694"/>
    <w:rsid w:val="00285934"/>
    <w:rsid w:val="002876ED"/>
    <w:rsid w:val="002A3A34"/>
    <w:rsid w:val="002B38D8"/>
    <w:rsid w:val="002C71D8"/>
    <w:rsid w:val="002E2309"/>
    <w:rsid w:val="00324BE7"/>
    <w:rsid w:val="0033175A"/>
    <w:rsid w:val="0033693F"/>
    <w:rsid w:val="00352F69"/>
    <w:rsid w:val="00356E27"/>
    <w:rsid w:val="00357435"/>
    <w:rsid w:val="00360E2C"/>
    <w:rsid w:val="00366BF7"/>
    <w:rsid w:val="00373312"/>
    <w:rsid w:val="00381206"/>
    <w:rsid w:val="003844C6"/>
    <w:rsid w:val="003966A9"/>
    <w:rsid w:val="003B53E4"/>
    <w:rsid w:val="003D33EC"/>
    <w:rsid w:val="003E4301"/>
    <w:rsid w:val="003F4CB9"/>
    <w:rsid w:val="00420723"/>
    <w:rsid w:val="00422934"/>
    <w:rsid w:val="00427EBD"/>
    <w:rsid w:val="00430060"/>
    <w:rsid w:val="004436E6"/>
    <w:rsid w:val="00495519"/>
    <w:rsid w:val="004A517A"/>
    <w:rsid w:val="004D1092"/>
    <w:rsid w:val="004D22D1"/>
    <w:rsid w:val="004E5966"/>
    <w:rsid w:val="00514E41"/>
    <w:rsid w:val="0051649A"/>
    <w:rsid w:val="0053054B"/>
    <w:rsid w:val="00543502"/>
    <w:rsid w:val="005704CC"/>
    <w:rsid w:val="005857FF"/>
    <w:rsid w:val="005A3109"/>
    <w:rsid w:val="005B4CFA"/>
    <w:rsid w:val="005B7B69"/>
    <w:rsid w:val="005D0B64"/>
    <w:rsid w:val="005F1444"/>
    <w:rsid w:val="00611F25"/>
    <w:rsid w:val="00616B23"/>
    <w:rsid w:val="00630B69"/>
    <w:rsid w:val="00630F59"/>
    <w:rsid w:val="00633C3F"/>
    <w:rsid w:val="0063747B"/>
    <w:rsid w:val="00641425"/>
    <w:rsid w:val="00641687"/>
    <w:rsid w:val="0065473D"/>
    <w:rsid w:val="00660D1D"/>
    <w:rsid w:val="00665D79"/>
    <w:rsid w:val="006733B0"/>
    <w:rsid w:val="006810DD"/>
    <w:rsid w:val="0068339A"/>
    <w:rsid w:val="00691156"/>
    <w:rsid w:val="00694380"/>
    <w:rsid w:val="006966FF"/>
    <w:rsid w:val="00696EE6"/>
    <w:rsid w:val="006A1A51"/>
    <w:rsid w:val="006A7245"/>
    <w:rsid w:val="006B3BFE"/>
    <w:rsid w:val="006C670D"/>
    <w:rsid w:val="006D3303"/>
    <w:rsid w:val="006D4E25"/>
    <w:rsid w:val="006D6D35"/>
    <w:rsid w:val="006E0958"/>
    <w:rsid w:val="00702899"/>
    <w:rsid w:val="007142AA"/>
    <w:rsid w:val="00724FC8"/>
    <w:rsid w:val="00727478"/>
    <w:rsid w:val="00731955"/>
    <w:rsid w:val="00735EB5"/>
    <w:rsid w:val="007570EF"/>
    <w:rsid w:val="0077517B"/>
    <w:rsid w:val="00785562"/>
    <w:rsid w:val="007965C6"/>
    <w:rsid w:val="007A0AC2"/>
    <w:rsid w:val="007A76F3"/>
    <w:rsid w:val="007B167F"/>
    <w:rsid w:val="007E7CDA"/>
    <w:rsid w:val="008074B7"/>
    <w:rsid w:val="00813F1A"/>
    <w:rsid w:val="0084645C"/>
    <w:rsid w:val="008657FA"/>
    <w:rsid w:val="00871A75"/>
    <w:rsid w:val="008720C0"/>
    <w:rsid w:val="00875F82"/>
    <w:rsid w:val="0088309C"/>
    <w:rsid w:val="008A61CB"/>
    <w:rsid w:val="008B09DE"/>
    <w:rsid w:val="008B4C03"/>
    <w:rsid w:val="008C6150"/>
    <w:rsid w:val="008D4CAB"/>
    <w:rsid w:val="008E1F5C"/>
    <w:rsid w:val="008E51EF"/>
    <w:rsid w:val="008F5BDC"/>
    <w:rsid w:val="00910343"/>
    <w:rsid w:val="00921CB7"/>
    <w:rsid w:val="00957B42"/>
    <w:rsid w:val="00987283"/>
    <w:rsid w:val="009C500B"/>
    <w:rsid w:val="009D6B80"/>
    <w:rsid w:val="009F0B8B"/>
    <w:rsid w:val="009F3070"/>
    <w:rsid w:val="009F42C8"/>
    <w:rsid w:val="00A258BB"/>
    <w:rsid w:val="00A374BF"/>
    <w:rsid w:val="00A40117"/>
    <w:rsid w:val="00A46630"/>
    <w:rsid w:val="00A527AD"/>
    <w:rsid w:val="00A6643D"/>
    <w:rsid w:val="00A84DC7"/>
    <w:rsid w:val="00A854BF"/>
    <w:rsid w:val="00A91A30"/>
    <w:rsid w:val="00AA5E50"/>
    <w:rsid w:val="00AB0B3D"/>
    <w:rsid w:val="00AB43CB"/>
    <w:rsid w:val="00AC12AB"/>
    <w:rsid w:val="00AE6E17"/>
    <w:rsid w:val="00B05D7A"/>
    <w:rsid w:val="00B369D5"/>
    <w:rsid w:val="00B431F4"/>
    <w:rsid w:val="00B46CDE"/>
    <w:rsid w:val="00B54418"/>
    <w:rsid w:val="00B77F27"/>
    <w:rsid w:val="00B96B0D"/>
    <w:rsid w:val="00BA0B9A"/>
    <w:rsid w:val="00BC046D"/>
    <w:rsid w:val="00BD4281"/>
    <w:rsid w:val="00BE27B3"/>
    <w:rsid w:val="00BF4C87"/>
    <w:rsid w:val="00C04870"/>
    <w:rsid w:val="00C14644"/>
    <w:rsid w:val="00C14FA7"/>
    <w:rsid w:val="00C162CC"/>
    <w:rsid w:val="00C2589E"/>
    <w:rsid w:val="00C26516"/>
    <w:rsid w:val="00C2719D"/>
    <w:rsid w:val="00C27500"/>
    <w:rsid w:val="00C30D0B"/>
    <w:rsid w:val="00C43579"/>
    <w:rsid w:val="00C45C29"/>
    <w:rsid w:val="00C5036E"/>
    <w:rsid w:val="00C54349"/>
    <w:rsid w:val="00C558D0"/>
    <w:rsid w:val="00C73ED0"/>
    <w:rsid w:val="00C77EB9"/>
    <w:rsid w:val="00C77FFA"/>
    <w:rsid w:val="00C80C18"/>
    <w:rsid w:val="00C8776D"/>
    <w:rsid w:val="00C9167D"/>
    <w:rsid w:val="00CA1D21"/>
    <w:rsid w:val="00CA4069"/>
    <w:rsid w:val="00CA45B8"/>
    <w:rsid w:val="00CB497C"/>
    <w:rsid w:val="00CC47ED"/>
    <w:rsid w:val="00CD65F6"/>
    <w:rsid w:val="00CD6E30"/>
    <w:rsid w:val="00CE726C"/>
    <w:rsid w:val="00CF1A8D"/>
    <w:rsid w:val="00CF4558"/>
    <w:rsid w:val="00D016E2"/>
    <w:rsid w:val="00D1380A"/>
    <w:rsid w:val="00D603D3"/>
    <w:rsid w:val="00D63CAD"/>
    <w:rsid w:val="00D63EE1"/>
    <w:rsid w:val="00D81ECA"/>
    <w:rsid w:val="00D92D70"/>
    <w:rsid w:val="00DA44C0"/>
    <w:rsid w:val="00DC4653"/>
    <w:rsid w:val="00DE0580"/>
    <w:rsid w:val="00DF1D52"/>
    <w:rsid w:val="00E02A05"/>
    <w:rsid w:val="00E06187"/>
    <w:rsid w:val="00E45F5E"/>
    <w:rsid w:val="00E5280F"/>
    <w:rsid w:val="00E5533E"/>
    <w:rsid w:val="00E63C01"/>
    <w:rsid w:val="00E65067"/>
    <w:rsid w:val="00E66ED9"/>
    <w:rsid w:val="00E67DEE"/>
    <w:rsid w:val="00E73C8D"/>
    <w:rsid w:val="00EA2579"/>
    <w:rsid w:val="00EB18BC"/>
    <w:rsid w:val="00EB2702"/>
    <w:rsid w:val="00ED14B7"/>
    <w:rsid w:val="00F1119C"/>
    <w:rsid w:val="00F13547"/>
    <w:rsid w:val="00F3078C"/>
    <w:rsid w:val="00F33DFA"/>
    <w:rsid w:val="00F34FC0"/>
    <w:rsid w:val="00F53870"/>
    <w:rsid w:val="00F62D11"/>
    <w:rsid w:val="00F62DEE"/>
    <w:rsid w:val="00F66E2A"/>
    <w:rsid w:val="00F73B89"/>
    <w:rsid w:val="00FA3A3C"/>
    <w:rsid w:val="00FC0B97"/>
    <w:rsid w:val="00FD44AF"/>
    <w:rsid w:val="00FD61AE"/>
    <w:rsid w:val="00FE1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B6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0B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F4558"/>
    <w:pPr>
      <w:ind w:left="720"/>
      <w:contextualSpacing/>
    </w:pPr>
  </w:style>
  <w:style w:type="table" w:styleId="TableGrid">
    <w:name w:val="Table Grid"/>
    <w:basedOn w:val="TableNormal"/>
    <w:uiPriority w:val="99"/>
    <w:rsid w:val="0028593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A3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A310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A3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A310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726</TotalTime>
  <Pages>13</Pages>
  <Words>1732</Words>
  <Characters>9875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17</cp:revision>
  <dcterms:created xsi:type="dcterms:W3CDTF">2016-03-19T07:12:00Z</dcterms:created>
  <dcterms:modified xsi:type="dcterms:W3CDTF">2016-12-18T07:51:00Z</dcterms:modified>
</cp:coreProperties>
</file>