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240" w:rsidRPr="00533483" w:rsidRDefault="008A7240" w:rsidP="00533483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533483">
        <w:rPr>
          <w:rFonts w:ascii="Times New Roman" w:hAnsi="Times New Roman"/>
          <w:sz w:val="28"/>
          <w:szCs w:val="28"/>
        </w:rPr>
        <w:t>Муниципальное бюджетное образовательное учреждение</w:t>
      </w:r>
    </w:p>
    <w:p w:rsidR="008A7240" w:rsidRPr="00533483" w:rsidRDefault="008A7240" w:rsidP="00533483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533483">
        <w:rPr>
          <w:rFonts w:ascii="Times New Roman" w:hAnsi="Times New Roman"/>
          <w:sz w:val="28"/>
          <w:szCs w:val="28"/>
        </w:rPr>
        <w:t>для детей дошкольного и младшего школьного возраста</w:t>
      </w:r>
    </w:p>
    <w:p w:rsidR="008A7240" w:rsidRPr="00533483" w:rsidRDefault="008A7240" w:rsidP="00533483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533483">
        <w:rPr>
          <w:rFonts w:ascii="Times New Roman" w:hAnsi="Times New Roman"/>
          <w:sz w:val="28"/>
          <w:szCs w:val="28"/>
        </w:rPr>
        <w:t>Вязовская начальная школа-детский сад</w:t>
      </w:r>
    </w:p>
    <w:p w:rsidR="008A7240" w:rsidRPr="00533483" w:rsidRDefault="008A7240" w:rsidP="00533483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533483">
        <w:rPr>
          <w:rFonts w:ascii="Times New Roman" w:hAnsi="Times New Roman"/>
          <w:sz w:val="28"/>
          <w:szCs w:val="28"/>
        </w:rPr>
        <w:t xml:space="preserve"> Бугульминского муниципального района РТ</w:t>
      </w:r>
    </w:p>
    <w:p w:rsidR="008A7240" w:rsidRPr="00533483" w:rsidRDefault="008A7240" w:rsidP="00533483">
      <w:pPr>
        <w:pStyle w:val="NoSpacing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</w:p>
    <w:p w:rsidR="008A7240" w:rsidRDefault="008A7240" w:rsidP="00533483">
      <w:pPr>
        <w:pStyle w:val="NoSpacing"/>
        <w:spacing w:line="360" w:lineRule="auto"/>
        <w:jc w:val="center"/>
        <w:rPr>
          <w:rFonts w:ascii="Times New Roman" w:hAnsi="Times New Roman"/>
          <w:sz w:val="52"/>
          <w:szCs w:val="52"/>
        </w:rPr>
      </w:pPr>
      <w:r>
        <w:rPr>
          <w:rFonts w:ascii="Times New Roman" w:hAnsi="Times New Roman"/>
          <w:sz w:val="52"/>
          <w:szCs w:val="52"/>
        </w:rPr>
        <w:t>Внеклассное мероприятие по экологии</w:t>
      </w:r>
      <w:r w:rsidRPr="00533483">
        <w:rPr>
          <w:rFonts w:ascii="Times New Roman" w:hAnsi="Times New Roman"/>
          <w:sz w:val="52"/>
          <w:szCs w:val="52"/>
        </w:rPr>
        <w:t xml:space="preserve"> </w:t>
      </w:r>
      <w:r w:rsidRPr="006013BE">
        <w:rPr>
          <w:rFonts w:ascii="Times New Roman" w:hAnsi="Times New Roman"/>
          <w:sz w:val="72"/>
          <w:szCs w:val="72"/>
        </w:rPr>
        <w:t>«Капелька»</w:t>
      </w:r>
    </w:p>
    <w:p w:rsidR="008A7240" w:rsidRDefault="008A7240" w:rsidP="00533483">
      <w:pPr>
        <w:pStyle w:val="NoSpacing"/>
        <w:spacing w:line="360" w:lineRule="auto"/>
        <w:jc w:val="center"/>
        <w:rPr>
          <w:rFonts w:ascii="Times New Roman" w:hAnsi="Times New Roman"/>
          <w:sz w:val="52"/>
          <w:szCs w:val="52"/>
        </w:rPr>
      </w:pPr>
      <w:r w:rsidRPr="00852A94">
        <w:rPr>
          <w:rFonts w:ascii="Times New Roman" w:hAnsi="Times New Roman"/>
          <w:sz w:val="52"/>
          <w:szCs w:val="5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6.5pt;height:252pt">
            <v:imagedata r:id="rId5" o:title=""/>
          </v:shape>
        </w:pict>
      </w: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52"/>
          <w:szCs w:val="52"/>
        </w:rPr>
      </w:pP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52"/>
          <w:szCs w:val="52"/>
        </w:rPr>
      </w:pPr>
    </w:p>
    <w:p w:rsidR="008A7240" w:rsidRDefault="008A7240" w:rsidP="00533483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Разработала и провела</w:t>
      </w:r>
    </w:p>
    <w:p w:rsidR="008A7240" w:rsidRDefault="008A7240" w:rsidP="00533483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учитель начальных классов </w:t>
      </w:r>
    </w:p>
    <w:p w:rsidR="008A7240" w:rsidRDefault="008A7240" w:rsidP="00533483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1 квалификационной категории </w:t>
      </w:r>
    </w:p>
    <w:p w:rsidR="008A7240" w:rsidRPr="001A4B5B" w:rsidRDefault="008A7240" w:rsidP="00533483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Шипилова Татьяна Николаевна</w:t>
      </w: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  <w:r w:rsidRPr="00672352">
        <w:rPr>
          <w:rFonts w:ascii="Times New Roman" w:hAnsi="Times New Roman"/>
          <w:sz w:val="28"/>
          <w:szCs w:val="28"/>
        </w:rPr>
        <w:t>Цели:</w:t>
      </w:r>
    </w:p>
    <w:p w:rsidR="008A7240" w:rsidRDefault="008A7240" w:rsidP="00E11F74">
      <w:pPr>
        <w:pStyle w:val="NoSpacing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развивать кругозор детей;</w:t>
      </w:r>
    </w:p>
    <w:p w:rsidR="008A7240" w:rsidRDefault="008A7240" w:rsidP="00E11F74">
      <w:pPr>
        <w:pStyle w:val="NoSpacing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расширить знания детей о животном мире.</w:t>
      </w:r>
    </w:p>
    <w:p w:rsidR="008A7240" w:rsidRPr="00672352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</w:p>
    <w:p w:rsidR="008A7240" w:rsidRPr="00672352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  <w:r w:rsidRPr="00672352">
        <w:rPr>
          <w:rFonts w:ascii="Times New Roman" w:hAnsi="Times New Roman"/>
          <w:sz w:val="28"/>
          <w:szCs w:val="28"/>
        </w:rPr>
        <w:t>Оборудование:</w:t>
      </w:r>
    </w:p>
    <w:p w:rsidR="008A7240" w:rsidRPr="00672352" w:rsidRDefault="008A7240" w:rsidP="00E11F74">
      <w:pPr>
        <w:pStyle w:val="NoSpacing"/>
        <w:numPr>
          <w:ilvl w:val="0"/>
          <w:numId w:val="2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672352">
        <w:rPr>
          <w:rFonts w:ascii="Times New Roman" w:hAnsi="Times New Roman"/>
          <w:sz w:val="28"/>
          <w:szCs w:val="28"/>
        </w:rPr>
        <w:t>мешочек и бочонки с номерами от 1 до 36;</w:t>
      </w:r>
    </w:p>
    <w:p w:rsidR="008A7240" w:rsidRPr="00672352" w:rsidRDefault="008A7240" w:rsidP="00E11F74">
      <w:pPr>
        <w:pStyle w:val="NoSpacing"/>
        <w:numPr>
          <w:ilvl w:val="0"/>
          <w:numId w:val="2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672352">
        <w:rPr>
          <w:rFonts w:ascii="Times New Roman" w:hAnsi="Times New Roman"/>
          <w:sz w:val="28"/>
          <w:szCs w:val="28"/>
        </w:rPr>
        <w:t>запасные бочонки;</w:t>
      </w:r>
    </w:p>
    <w:p w:rsidR="008A7240" w:rsidRPr="00672352" w:rsidRDefault="008A7240" w:rsidP="00E11F74">
      <w:pPr>
        <w:pStyle w:val="NoSpacing"/>
        <w:numPr>
          <w:ilvl w:val="0"/>
          <w:numId w:val="2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672352">
        <w:rPr>
          <w:rFonts w:ascii="Times New Roman" w:hAnsi="Times New Roman"/>
          <w:sz w:val="28"/>
          <w:szCs w:val="28"/>
        </w:rPr>
        <w:t>листы с расчерченными игровыми полями 6 на 6 клеток.</w:t>
      </w:r>
    </w:p>
    <w:p w:rsidR="008A7240" w:rsidRPr="00672352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  <w:r w:rsidRPr="00672352">
        <w:rPr>
          <w:rFonts w:ascii="Times New Roman" w:hAnsi="Times New Roman"/>
          <w:sz w:val="28"/>
          <w:szCs w:val="28"/>
        </w:rPr>
        <w:t>Правила игры:</w:t>
      </w:r>
    </w:p>
    <w:p w:rsidR="008A7240" w:rsidRPr="00672352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  <w:r w:rsidRPr="00672352">
        <w:rPr>
          <w:rFonts w:ascii="Times New Roman" w:hAnsi="Times New Roman"/>
          <w:sz w:val="28"/>
          <w:szCs w:val="28"/>
        </w:rPr>
        <w:t>1. Играют 4 команды по 3 ученика.</w:t>
      </w: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  <w:r w:rsidRPr="00672352">
        <w:rPr>
          <w:rFonts w:ascii="Times New Roman" w:hAnsi="Times New Roman"/>
          <w:sz w:val="28"/>
          <w:szCs w:val="28"/>
        </w:rPr>
        <w:t>2. У каждой команды квадрат.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79"/>
        <w:gridCol w:w="979"/>
        <w:gridCol w:w="979"/>
        <w:gridCol w:w="979"/>
        <w:gridCol w:w="979"/>
        <w:gridCol w:w="980"/>
      </w:tblGrid>
      <w:tr w:rsidR="008A7240" w:rsidRPr="00EB725C" w:rsidTr="00EB725C">
        <w:trPr>
          <w:trHeight w:val="341"/>
        </w:trPr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26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29</w:t>
            </w:r>
          </w:p>
        </w:tc>
        <w:tc>
          <w:tcPr>
            <w:tcW w:w="980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8A7240" w:rsidRPr="00EB725C" w:rsidTr="00EB725C">
        <w:trPr>
          <w:trHeight w:val="325"/>
        </w:trPr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28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31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980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</w:tr>
      <w:tr w:rsidR="008A7240" w:rsidRPr="00EB725C" w:rsidTr="00EB725C">
        <w:trPr>
          <w:trHeight w:val="325"/>
        </w:trPr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32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980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</w:tr>
      <w:tr w:rsidR="008A7240" w:rsidRPr="00EB725C" w:rsidTr="00EB725C">
        <w:trPr>
          <w:trHeight w:val="341"/>
        </w:trPr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34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980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8A7240" w:rsidRPr="00EB725C" w:rsidTr="00EB725C">
        <w:trPr>
          <w:trHeight w:val="325"/>
        </w:trPr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  <w:tc>
          <w:tcPr>
            <w:tcW w:w="980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27</w:t>
            </w:r>
          </w:p>
        </w:tc>
      </w:tr>
      <w:tr w:rsidR="008A7240" w:rsidRPr="00EB725C" w:rsidTr="00EB725C">
        <w:trPr>
          <w:trHeight w:val="325"/>
        </w:trPr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979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980" w:type="dxa"/>
          </w:tcPr>
          <w:p w:rsidR="008A7240" w:rsidRPr="00EB725C" w:rsidRDefault="008A7240" w:rsidP="00EB725C">
            <w:pPr>
              <w:pStyle w:val="NoSpacing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EB725C">
              <w:rPr>
                <w:rFonts w:ascii="Times New Roman" w:hAnsi="Times New Roman"/>
                <w:sz w:val="28"/>
                <w:szCs w:val="28"/>
              </w:rPr>
              <w:t>33</w:t>
            </w:r>
          </w:p>
        </w:tc>
      </w:tr>
    </w:tbl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Ведущий вытаскивает из мешка бочонок с числами.</w:t>
      </w: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Каждому числу соответствует задание или вопрос, которые ведущий зачитывает командам.</w:t>
      </w: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Команда, которая первой правильно ответит на вопрос, получает бочонок и закрывает им соответствующее число на своем листе. Если несколько команд знают правильный ответ, все они закрывают это число бочонками без номеров.</w:t>
      </w: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Победителем считается команда, которая первой закроет все игровое поле.</w:t>
      </w: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</w:p>
    <w:p w:rsidR="008A7240" w:rsidRDefault="008A7240" w:rsidP="00E11F74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 и задания.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Эта птичка сумеет защитить свое потомство в случае опасности: она вытягивает шею и шипит, как змея, так, что пропадает всякая охота познакомиться с ней поближе.  (Вертишейка)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Какое лесное дерево в средней полосе России цветет последним в году? (Позже всех лесных деревьев цветет липа. После того как зацвела липа, уже ни одно дерево в лесу не зацветет до будущей весны)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Почему крупные животные не живут на лугах? (Трудно скрываться от врагов)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4.Узнайте, кто я? (Ирбис)</w:t>
      </w:r>
    </w:p>
    <w:p w:rsidR="008A7240" w:rsidRDefault="008A7240" w:rsidP="00E11F74">
      <w:pPr>
        <w:pStyle w:val="NoSpacing"/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CE09C0">
        <w:rPr>
          <w:noProof/>
          <w:lang w:eastAsia="ru-RU"/>
        </w:rPr>
        <w:pict>
          <v:shape id="Рисунок 1" o:spid="_x0000_i1026" type="#_x0000_t75" style="width:142.5pt;height:101.25pt;visibility:visible">
            <v:imagedata r:id="rId6" o:title=""/>
          </v:shape>
        </w:pic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Днем это животное спит в густом кустарнике на подстилке из травы и листьев, а под вечер проголодается. Сейчас он пойдет искать жуков, дождевых червей, гусениц, личинок насекомых. Аппетит у него хороший, за ночь он побродит и основательно подкрепиться. (Еж)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Я самое большое существо, которое когда-либо жило на земле. Я больше, чем три доисторических динозавра, вместе взятые. Я вешу столько, сколько весят 35 африканских слонов. Кто я?   (Синий кит)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Своими большими глазами это животное отлично видит в темноте и к тому же слышит любой шорох среди лесной травы и листьев. Днем сидит на каком –нибудь суку или пне и благодаря буровато-пестрой окраске почти незаметно, а ночью добудет зайца или тетерева, а может быть, даже глухаря. (Сова)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Это дерево называют «плакучим», потому что его длинные тонкие ветви часто опускаются чуть ли не до самой земли, придавая дереву грустный вид. Знаете ли вы, что это за дерево? (Ива)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Узнайте, что это за растение? (Костяника)</w:t>
      </w:r>
    </w:p>
    <w:p w:rsidR="008A7240" w:rsidRDefault="008A7240" w:rsidP="00E11F74">
      <w:pPr>
        <w:pStyle w:val="NoSpacing"/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CE09C0">
        <w:rPr>
          <w:noProof/>
          <w:lang w:eastAsia="ru-RU"/>
        </w:rPr>
        <w:pict>
          <v:shape id="Рисунок 7" o:spid="_x0000_i1027" type="#_x0000_t75" style="width:162pt;height:117pt;visibility:visible">
            <v:imagedata r:id="rId7" o:title=""/>
          </v:shape>
        </w:pic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Ягоды на этом дереве появляются в конце лета или осенью – ярко-красные, собранные в большие пучки. Но срывать их стоит только после первых     морозов – тогда они будут вкуснее. (Рябина)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 Из травы посмотрел на вас черный внимательный глаз. Это ягода. Красивая ягода. Но не вздумайте брать ее в рот! Она ядовита. Это… (Вороний глаз)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12. Это очень выносливое животное, может обходиться без пищи и воды несколько недель. А когда есть вода, может выпить более </w:t>
      </w:r>
      <w:smartTag w:uri="urn:schemas-microsoft-com:office:smarttags" w:element="metricconverter">
        <w:smartTagPr>
          <w:attr w:name="ProductID" w:val="100 литров"/>
        </w:smartTagPr>
        <w:r>
          <w:rPr>
            <w:rFonts w:ascii="Times New Roman" w:hAnsi="Times New Roman"/>
            <w:sz w:val="28"/>
            <w:szCs w:val="28"/>
          </w:rPr>
          <w:t>100 литров</w:t>
        </w:r>
      </w:smartTag>
      <w:r>
        <w:rPr>
          <w:rFonts w:ascii="Times New Roman" w:hAnsi="Times New Roman"/>
          <w:sz w:val="28"/>
          <w:szCs w:val="28"/>
        </w:rPr>
        <w:t xml:space="preserve"> за 5 минут. (Верблюд)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13.Бывает ли черная малина? А если не бывает, то как называется ягода, похожая на малину, но черного цвета. (Ежевика) 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 Эта птица сравнительно крупных размеров. Разглядеть ее довольно трудно. Она вся в черных, белых, коричневых пятнах – рябая. Зимой питается березовыми, ольховыми почками. А чтобы легче было их перетирать, летом глотает камешки.   (Рябчик)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 Что это за растение? (Бересклет)</w:t>
      </w:r>
    </w:p>
    <w:p w:rsidR="008A7240" w:rsidRDefault="008A7240" w:rsidP="00E11F74">
      <w:pPr>
        <w:pStyle w:val="NoSpacing"/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CE09C0">
        <w:rPr>
          <w:noProof/>
          <w:lang w:eastAsia="ru-RU"/>
        </w:rPr>
        <w:pict>
          <v:shape id="Рисунок 16" o:spid="_x0000_i1028" type="#_x0000_t75" style="width:183.75pt;height:138.75pt;visibility:visible">
            <v:imagedata r:id="rId8" o:title=""/>
          </v:shape>
        </w:pic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 Какую пользу приносит крот?  (Рыхлит почву)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 Узнайте, кто я? (Королек)</w:t>
      </w:r>
    </w:p>
    <w:p w:rsidR="008A7240" w:rsidRDefault="008A7240" w:rsidP="00E11F74">
      <w:pPr>
        <w:pStyle w:val="NoSpacing"/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CE09C0">
        <w:rPr>
          <w:noProof/>
          <w:lang w:eastAsia="ru-RU"/>
        </w:rPr>
        <w:pict>
          <v:shape id="Рисунок 10" o:spid="_x0000_i1029" type="#_x0000_t75" style="width:162pt;height:122.25pt;visibility:visible">
            <v:imagedata r:id="rId9" o:title=""/>
          </v:shape>
        </w:pic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 У этого животного прекрасное зрение, тонкий слух, удивительное чутье: считают, что оно сильнее обоняния человека в миллион раз. А еще про меня говорят, что меня «ноги кормят». (Волк)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19. Почему рыжик называют грибом-компасом?  (С северной стороны дерева рыжики растут чаще и бывают крупнее) 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20. Это самая большая птица из ныне живущих на Земле. Обитает в Африке. Не умеет летать, но зато очень быстро бегает. Может развивать скорость до </w:t>
      </w:r>
      <w:smartTag w:uri="urn:schemas-microsoft-com:office:smarttags" w:element="metricconverter">
        <w:smartTagPr>
          <w:attr w:name="ProductID" w:val="70 километров"/>
        </w:smartTagPr>
        <w:r>
          <w:rPr>
            <w:rFonts w:ascii="Times New Roman" w:hAnsi="Times New Roman"/>
            <w:sz w:val="28"/>
            <w:szCs w:val="28"/>
          </w:rPr>
          <w:t>70 километров</w:t>
        </w:r>
      </w:smartTag>
      <w:r>
        <w:rPr>
          <w:rFonts w:ascii="Times New Roman" w:hAnsi="Times New Roman"/>
          <w:sz w:val="28"/>
          <w:szCs w:val="28"/>
        </w:rPr>
        <w:t xml:space="preserve"> в час. (Страус)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 Я удивительное насекомое. Я «пою» крыльями, «слушаю» ногами, а если меня  схватить за ногу, я могу оставить ее врагу и удрать без нее. (Кузнечик)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 Самая говорливая болтливая птица. (Сорока)</w:t>
      </w:r>
    </w:p>
    <w:p w:rsidR="008A7240" w:rsidRPr="008D1536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23.Какая птица перед охотой на водную живность замирает, изогнувшись в форме латинской буквы 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8D153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 (Цапля)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24. Большое скопление рыбы в воде. (Косяк)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 Узнайте, что это за растение. (Пихта)</w:t>
      </w:r>
    </w:p>
    <w:p w:rsidR="008A7240" w:rsidRDefault="008A7240" w:rsidP="00E11F74">
      <w:pPr>
        <w:pStyle w:val="NoSpacing"/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CE09C0">
        <w:rPr>
          <w:noProof/>
          <w:lang w:eastAsia="ru-RU"/>
        </w:rPr>
        <w:pict>
          <v:shape id="Рисунок 13" o:spid="_x0000_i1030" type="#_x0000_t75" style="width:157.5pt;height:119.25pt;visibility:visible">
            <v:imagedata r:id="rId10" o:title=""/>
          </v:shape>
        </w:pic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 Живу в Австралии.  Я очень малоподвижное животное. Я могу несколько часов сидеть в одной и той же позе, обхватив лапами ствол эвкалипта. На землю спускаюсь очень редко. Иногда меня называют медвежонком, но к медведям я никакого отношения не имею. (Коала)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27. Какая птица называется так же, как каша, которую любят англичане? (овсянка)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28. Корни какого растения не доходят до дна водоема? (Ряска)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 Огромную хищную кошку в наших лесах сейчас уже не встретишь. Но вы ее хорошо знаете – неоднократно видели в зоопарке и на картинках в книгах. Вспомните, как называется эта дикая лесная кошка. (Рысь)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30. Узнай по следу, Кто я? (Медведь)</w:t>
      </w:r>
    </w:p>
    <w:p w:rsidR="008A7240" w:rsidRDefault="008A7240" w:rsidP="00E11F74">
      <w:pPr>
        <w:pStyle w:val="NoSpacing"/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CE09C0">
        <w:rPr>
          <w:noProof/>
          <w:lang w:eastAsia="ru-RU"/>
        </w:rPr>
        <w:pict>
          <v:shape id="Рисунок 4" o:spid="_x0000_i1031" type="#_x0000_t75" style="width:128.25pt;height:117pt;visibility:visible">
            <v:imagedata r:id="rId11" o:title=""/>
          </v:shape>
        </w:pic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31. А теперь вспомните, у какого дерева очень вязкая древесина, и за это свойство древесины дерево получило свое имя. (Вяз)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32. Какие лесные грибы едят грибы? (Глухари)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33. Трухлявый пенек у дороги облюбовало семейство грибов. Какие это грибы? (Опята)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34. А что это за барабанщик? Зацепился за ствол сильными ногами, уперся в него своим упругим хвостом и крепким, как долото, клювом долбит дерево. Угадали? Правильно. Это … (Дятел)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35. Я из семейства кошачьих. Живем мы группами, каждая группа называется прайд. Охотимся   мы тоже группами, хотя все остальные кошачьи охотятся  в одиночку. А еще меня называют «королем джунглей» (Лев)</w:t>
      </w:r>
    </w:p>
    <w:p w:rsidR="008A7240" w:rsidRDefault="008A7240" w:rsidP="00E11F74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36. Узнайте, кто я? (Сапсан) </w:t>
      </w:r>
    </w:p>
    <w:p w:rsidR="008A7240" w:rsidRDefault="008A7240" w:rsidP="00E11F74">
      <w:pPr>
        <w:pStyle w:val="NoSpacing"/>
        <w:spacing w:line="360" w:lineRule="auto"/>
        <w:jc w:val="center"/>
        <w:rPr>
          <w:noProof/>
          <w:lang w:eastAsia="ru-RU"/>
        </w:rPr>
      </w:pPr>
      <w:r w:rsidRPr="00CE09C0">
        <w:rPr>
          <w:noProof/>
          <w:lang w:eastAsia="ru-RU"/>
        </w:rPr>
        <w:pict>
          <v:shape id="Рисунок 19" o:spid="_x0000_i1032" type="#_x0000_t75" style="width:136.5pt;height:91.5pt;visibility:visible">
            <v:imagedata r:id="rId12" o:title=""/>
          </v:shape>
        </w:pict>
      </w:r>
    </w:p>
    <w:p w:rsidR="008A7240" w:rsidRPr="00672352" w:rsidRDefault="008A7240" w:rsidP="00533483">
      <w:pPr>
        <w:pStyle w:val="NoSpacing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Подведение итогов и награждение победителей.</w:t>
      </w:r>
    </w:p>
    <w:sectPr w:rsidR="008A7240" w:rsidRPr="00672352" w:rsidSect="00533483">
      <w:pgSz w:w="11906" w:h="16838"/>
      <w:pgMar w:top="1134" w:right="850" w:bottom="1134" w:left="1701" w:header="708" w:footer="708" w:gutter="0"/>
      <w:pgBorders w:display="firstPage" w:offsetFrom="page">
        <w:top w:val="poinsettias" w:sz="18" w:space="24" w:color="auto"/>
        <w:left w:val="poinsettias" w:sz="18" w:space="24" w:color="auto"/>
        <w:bottom w:val="poinsettias" w:sz="18" w:space="24" w:color="auto"/>
        <w:right w:val="poinsettias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65908"/>
    <w:multiLevelType w:val="hybridMultilevel"/>
    <w:tmpl w:val="7D38552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8862EC"/>
    <w:multiLevelType w:val="hybridMultilevel"/>
    <w:tmpl w:val="7180AF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72352"/>
    <w:rsid w:val="00000F35"/>
    <w:rsid w:val="00004A54"/>
    <w:rsid w:val="00004FC3"/>
    <w:rsid w:val="0000589B"/>
    <w:rsid w:val="00005DD6"/>
    <w:rsid w:val="00006A7E"/>
    <w:rsid w:val="00006C08"/>
    <w:rsid w:val="00006FB9"/>
    <w:rsid w:val="00007109"/>
    <w:rsid w:val="00011A04"/>
    <w:rsid w:val="000159CE"/>
    <w:rsid w:val="00017125"/>
    <w:rsid w:val="000205DF"/>
    <w:rsid w:val="00021C09"/>
    <w:rsid w:val="00022A7B"/>
    <w:rsid w:val="00023335"/>
    <w:rsid w:val="000243C6"/>
    <w:rsid w:val="00027CC6"/>
    <w:rsid w:val="00030F85"/>
    <w:rsid w:val="00032369"/>
    <w:rsid w:val="0003257C"/>
    <w:rsid w:val="000330DB"/>
    <w:rsid w:val="00034F1E"/>
    <w:rsid w:val="00034FE7"/>
    <w:rsid w:val="000367B2"/>
    <w:rsid w:val="0003681B"/>
    <w:rsid w:val="00036DB7"/>
    <w:rsid w:val="00036EFE"/>
    <w:rsid w:val="0004128F"/>
    <w:rsid w:val="000421A1"/>
    <w:rsid w:val="00042D17"/>
    <w:rsid w:val="00042DB0"/>
    <w:rsid w:val="00043877"/>
    <w:rsid w:val="00043E55"/>
    <w:rsid w:val="00044AA6"/>
    <w:rsid w:val="00045880"/>
    <w:rsid w:val="00045C66"/>
    <w:rsid w:val="00047CDC"/>
    <w:rsid w:val="00051585"/>
    <w:rsid w:val="00051F4E"/>
    <w:rsid w:val="0005272E"/>
    <w:rsid w:val="000543F7"/>
    <w:rsid w:val="00055129"/>
    <w:rsid w:val="00057C72"/>
    <w:rsid w:val="00060184"/>
    <w:rsid w:val="0006194A"/>
    <w:rsid w:val="0006274A"/>
    <w:rsid w:val="000628AE"/>
    <w:rsid w:val="000643E4"/>
    <w:rsid w:val="00065CB9"/>
    <w:rsid w:val="00065CE3"/>
    <w:rsid w:val="0006614D"/>
    <w:rsid w:val="000663D8"/>
    <w:rsid w:val="00070C63"/>
    <w:rsid w:val="000715DB"/>
    <w:rsid w:val="0007301D"/>
    <w:rsid w:val="00075ECE"/>
    <w:rsid w:val="0007737E"/>
    <w:rsid w:val="00077E55"/>
    <w:rsid w:val="00080819"/>
    <w:rsid w:val="00081343"/>
    <w:rsid w:val="0008277F"/>
    <w:rsid w:val="00083B2E"/>
    <w:rsid w:val="0008656D"/>
    <w:rsid w:val="00086AAC"/>
    <w:rsid w:val="00086C20"/>
    <w:rsid w:val="0008702E"/>
    <w:rsid w:val="00087F72"/>
    <w:rsid w:val="00091E35"/>
    <w:rsid w:val="00096403"/>
    <w:rsid w:val="000A0102"/>
    <w:rsid w:val="000A0110"/>
    <w:rsid w:val="000A0A33"/>
    <w:rsid w:val="000A145F"/>
    <w:rsid w:val="000A6EA9"/>
    <w:rsid w:val="000B06A2"/>
    <w:rsid w:val="000B0F91"/>
    <w:rsid w:val="000B5BAD"/>
    <w:rsid w:val="000B62DF"/>
    <w:rsid w:val="000B6B64"/>
    <w:rsid w:val="000B79DF"/>
    <w:rsid w:val="000C009B"/>
    <w:rsid w:val="000C3EA6"/>
    <w:rsid w:val="000C5F06"/>
    <w:rsid w:val="000D113B"/>
    <w:rsid w:val="000D1C5A"/>
    <w:rsid w:val="000D24C3"/>
    <w:rsid w:val="000D2F08"/>
    <w:rsid w:val="000D4DD2"/>
    <w:rsid w:val="000D60A5"/>
    <w:rsid w:val="000D677D"/>
    <w:rsid w:val="000E153B"/>
    <w:rsid w:val="000E2087"/>
    <w:rsid w:val="000E21F1"/>
    <w:rsid w:val="000E3C9E"/>
    <w:rsid w:val="000E432F"/>
    <w:rsid w:val="000E677B"/>
    <w:rsid w:val="000E7E11"/>
    <w:rsid w:val="000F0B49"/>
    <w:rsid w:val="000F0DB5"/>
    <w:rsid w:val="000F1902"/>
    <w:rsid w:val="000F2D56"/>
    <w:rsid w:val="000F4FCB"/>
    <w:rsid w:val="000F65F7"/>
    <w:rsid w:val="001003B3"/>
    <w:rsid w:val="0010120A"/>
    <w:rsid w:val="0010122B"/>
    <w:rsid w:val="00103285"/>
    <w:rsid w:val="00103535"/>
    <w:rsid w:val="001044CC"/>
    <w:rsid w:val="001052BC"/>
    <w:rsid w:val="00106248"/>
    <w:rsid w:val="00106F73"/>
    <w:rsid w:val="00106FDD"/>
    <w:rsid w:val="001112D2"/>
    <w:rsid w:val="001113B3"/>
    <w:rsid w:val="001120D8"/>
    <w:rsid w:val="00112986"/>
    <w:rsid w:val="00112BAC"/>
    <w:rsid w:val="00113923"/>
    <w:rsid w:val="00113E01"/>
    <w:rsid w:val="00113E03"/>
    <w:rsid w:val="0011400E"/>
    <w:rsid w:val="001145D2"/>
    <w:rsid w:val="001155B4"/>
    <w:rsid w:val="00115C2C"/>
    <w:rsid w:val="00116EED"/>
    <w:rsid w:val="0012003A"/>
    <w:rsid w:val="0012126A"/>
    <w:rsid w:val="00122072"/>
    <w:rsid w:val="00122AB1"/>
    <w:rsid w:val="00123731"/>
    <w:rsid w:val="00125BD2"/>
    <w:rsid w:val="00126096"/>
    <w:rsid w:val="0012704D"/>
    <w:rsid w:val="001304ED"/>
    <w:rsid w:val="00133C85"/>
    <w:rsid w:val="00133D01"/>
    <w:rsid w:val="00133E18"/>
    <w:rsid w:val="001341A4"/>
    <w:rsid w:val="00135557"/>
    <w:rsid w:val="00136793"/>
    <w:rsid w:val="001401D6"/>
    <w:rsid w:val="00140592"/>
    <w:rsid w:val="00141A05"/>
    <w:rsid w:val="00142084"/>
    <w:rsid w:val="001423DC"/>
    <w:rsid w:val="001425D6"/>
    <w:rsid w:val="0014447F"/>
    <w:rsid w:val="00144ACA"/>
    <w:rsid w:val="0014760B"/>
    <w:rsid w:val="00147D68"/>
    <w:rsid w:val="00147E59"/>
    <w:rsid w:val="00153732"/>
    <w:rsid w:val="00153ADE"/>
    <w:rsid w:val="0015443C"/>
    <w:rsid w:val="0015446E"/>
    <w:rsid w:val="0015448F"/>
    <w:rsid w:val="00154C07"/>
    <w:rsid w:val="001559B5"/>
    <w:rsid w:val="001565CF"/>
    <w:rsid w:val="00157A98"/>
    <w:rsid w:val="00157EBA"/>
    <w:rsid w:val="00157F00"/>
    <w:rsid w:val="001600C4"/>
    <w:rsid w:val="001615AF"/>
    <w:rsid w:val="00161CE7"/>
    <w:rsid w:val="00163533"/>
    <w:rsid w:val="001649AE"/>
    <w:rsid w:val="001657CB"/>
    <w:rsid w:val="00165DD4"/>
    <w:rsid w:val="00165E8D"/>
    <w:rsid w:val="001663F0"/>
    <w:rsid w:val="0016708E"/>
    <w:rsid w:val="0016797B"/>
    <w:rsid w:val="001709A8"/>
    <w:rsid w:val="00170D7E"/>
    <w:rsid w:val="00170E86"/>
    <w:rsid w:val="00170FE0"/>
    <w:rsid w:val="0017199D"/>
    <w:rsid w:val="0017239C"/>
    <w:rsid w:val="00172A8D"/>
    <w:rsid w:val="00172AAF"/>
    <w:rsid w:val="00173594"/>
    <w:rsid w:val="00174AF1"/>
    <w:rsid w:val="00175AFE"/>
    <w:rsid w:val="001767EA"/>
    <w:rsid w:val="00177392"/>
    <w:rsid w:val="00177AA3"/>
    <w:rsid w:val="00177E6D"/>
    <w:rsid w:val="001803ED"/>
    <w:rsid w:val="00181951"/>
    <w:rsid w:val="0018216E"/>
    <w:rsid w:val="001828A5"/>
    <w:rsid w:val="001840C8"/>
    <w:rsid w:val="00184211"/>
    <w:rsid w:val="00185077"/>
    <w:rsid w:val="00185250"/>
    <w:rsid w:val="00185919"/>
    <w:rsid w:val="00185E4C"/>
    <w:rsid w:val="001860B8"/>
    <w:rsid w:val="00187BF7"/>
    <w:rsid w:val="00190764"/>
    <w:rsid w:val="00192364"/>
    <w:rsid w:val="00192D6F"/>
    <w:rsid w:val="001941C9"/>
    <w:rsid w:val="0019643F"/>
    <w:rsid w:val="00196FFC"/>
    <w:rsid w:val="001A08E7"/>
    <w:rsid w:val="001A0B6F"/>
    <w:rsid w:val="001A1053"/>
    <w:rsid w:val="001A12FA"/>
    <w:rsid w:val="001A1CAD"/>
    <w:rsid w:val="001A2FEC"/>
    <w:rsid w:val="001A4B5B"/>
    <w:rsid w:val="001B003B"/>
    <w:rsid w:val="001B0247"/>
    <w:rsid w:val="001B0D30"/>
    <w:rsid w:val="001B1D8F"/>
    <w:rsid w:val="001B3FB8"/>
    <w:rsid w:val="001B70DF"/>
    <w:rsid w:val="001B749A"/>
    <w:rsid w:val="001B7A5D"/>
    <w:rsid w:val="001C304C"/>
    <w:rsid w:val="001C38A1"/>
    <w:rsid w:val="001C5A76"/>
    <w:rsid w:val="001C5BCB"/>
    <w:rsid w:val="001D23D2"/>
    <w:rsid w:val="001D2D5C"/>
    <w:rsid w:val="001D4019"/>
    <w:rsid w:val="001D402C"/>
    <w:rsid w:val="001D4441"/>
    <w:rsid w:val="001D6018"/>
    <w:rsid w:val="001D6111"/>
    <w:rsid w:val="001D7174"/>
    <w:rsid w:val="001D71A9"/>
    <w:rsid w:val="001D7219"/>
    <w:rsid w:val="001D7BE5"/>
    <w:rsid w:val="001E0188"/>
    <w:rsid w:val="001E07E7"/>
    <w:rsid w:val="001E22C8"/>
    <w:rsid w:val="001E402E"/>
    <w:rsid w:val="001E4D32"/>
    <w:rsid w:val="001E4F6B"/>
    <w:rsid w:val="001E540C"/>
    <w:rsid w:val="001E5E7C"/>
    <w:rsid w:val="001E765A"/>
    <w:rsid w:val="001E7E41"/>
    <w:rsid w:val="001E7FA0"/>
    <w:rsid w:val="001F132D"/>
    <w:rsid w:val="001F26CF"/>
    <w:rsid w:val="001F4829"/>
    <w:rsid w:val="001F538C"/>
    <w:rsid w:val="001F5745"/>
    <w:rsid w:val="001F5CBA"/>
    <w:rsid w:val="001F67D2"/>
    <w:rsid w:val="00200051"/>
    <w:rsid w:val="00200600"/>
    <w:rsid w:val="00200B16"/>
    <w:rsid w:val="00201501"/>
    <w:rsid w:val="00203D3E"/>
    <w:rsid w:val="00207BA1"/>
    <w:rsid w:val="002133DA"/>
    <w:rsid w:val="00215986"/>
    <w:rsid w:val="00217402"/>
    <w:rsid w:val="00217E0C"/>
    <w:rsid w:val="00220E5A"/>
    <w:rsid w:val="002226F4"/>
    <w:rsid w:val="00222FA7"/>
    <w:rsid w:val="0022368A"/>
    <w:rsid w:val="00223C1A"/>
    <w:rsid w:val="00224E89"/>
    <w:rsid w:val="00226390"/>
    <w:rsid w:val="00226644"/>
    <w:rsid w:val="00226C92"/>
    <w:rsid w:val="00227DBC"/>
    <w:rsid w:val="00232BAD"/>
    <w:rsid w:val="002363C6"/>
    <w:rsid w:val="00240B59"/>
    <w:rsid w:val="00240F1B"/>
    <w:rsid w:val="00241E26"/>
    <w:rsid w:val="0024284C"/>
    <w:rsid w:val="00246C6F"/>
    <w:rsid w:val="0025171D"/>
    <w:rsid w:val="00251A60"/>
    <w:rsid w:val="00254123"/>
    <w:rsid w:val="00254A80"/>
    <w:rsid w:val="002568D3"/>
    <w:rsid w:val="002606BA"/>
    <w:rsid w:val="00261589"/>
    <w:rsid w:val="0026281B"/>
    <w:rsid w:val="00263D2D"/>
    <w:rsid w:val="002648B8"/>
    <w:rsid w:val="0026628A"/>
    <w:rsid w:val="00270C24"/>
    <w:rsid w:val="0027291D"/>
    <w:rsid w:val="00273370"/>
    <w:rsid w:val="0027374A"/>
    <w:rsid w:val="00273B48"/>
    <w:rsid w:val="00273EBC"/>
    <w:rsid w:val="00275DF6"/>
    <w:rsid w:val="00276A65"/>
    <w:rsid w:val="0027744E"/>
    <w:rsid w:val="00277F1B"/>
    <w:rsid w:val="00281106"/>
    <w:rsid w:val="00281569"/>
    <w:rsid w:val="002825F0"/>
    <w:rsid w:val="002830DE"/>
    <w:rsid w:val="00284A18"/>
    <w:rsid w:val="00284C46"/>
    <w:rsid w:val="002864AE"/>
    <w:rsid w:val="00290415"/>
    <w:rsid w:val="002909E3"/>
    <w:rsid w:val="00290EE2"/>
    <w:rsid w:val="002927F7"/>
    <w:rsid w:val="00293803"/>
    <w:rsid w:val="00293DA0"/>
    <w:rsid w:val="002951A7"/>
    <w:rsid w:val="00296B19"/>
    <w:rsid w:val="002A0501"/>
    <w:rsid w:val="002A06AF"/>
    <w:rsid w:val="002A1116"/>
    <w:rsid w:val="002A18DA"/>
    <w:rsid w:val="002A2C05"/>
    <w:rsid w:val="002A2D48"/>
    <w:rsid w:val="002A4165"/>
    <w:rsid w:val="002A492E"/>
    <w:rsid w:val="002A6F20"/>
    <w:rsid w:val="002A7347"/>
    <w:rsid w:val="002A7C15"/>
    <w:rsid w:val="002B1517"/>
    <w:rsid w:val="002B31B7"/>
    <w:rsid w:val="002B31FE"/>
    <w:rsid w:val="002B3278"/>
    <w:rsid w:val="002B333B"/>
    <w:rsid w:val="002B3C96"/>
    <w:rsid w:val="002B3D70"/>
    <w:rsid w:val="002B4054"/>
    <w:rsid w:val="002B4306"/>
    <w:rsid w:val="002B54FB"/>
    <w:rsid w:val="002B5A08"/>
    <w:rsid w:val="002B6756"/>
    <w:rsid w:val="002B6810"/>
    <w:rsid w:val="002B75B0"/>
    <w:rsid w:val="002C0823"/>
    <w:rsid w:val="002C0F0B"/>
    <w:rsid w:val="002C12E7"/>
    <w:rsid w:val="002C15CA"/>
    <w:rsid w:val="002C2776"/>
    <w:rsid w:val="002C27AE"/>
    <w:rsid w:val="002C33B4"/>
    <w:rsid w:val="002C420A"/>
    <w:rsid w:val="002C56A9"/>
    <w:rsid w:val="002C5BD4"/>
    <w:rsid w:val="002C6040"/>
    <w:rsid w:val="002D03E0"/>
    <w:rsid w:val="002D2611"/>
    <w:rsid w:val="002D27C5"/>
    <w:rsid w:val="002D3255"/>
    <w:rsid w:val="002D734E"/>
    <w:rsid w:val="002D77A8"/>
    <w:rsid w:val="002D77C1"/>
    <w:rsid w:val="002D7AA3"/>
    <w:rsid w:val="002D7C79"/>
    <w:rsid w:val="002E0470"/>
    <w:rsid w:val="002E1571"/>
    <w:rsid w:val="002E17AF"/>
    <w:rsid w:val="002E2294"/>
    <w:rsid w:val="002E5494"/>
    <w:rsid w:val="002E7845"/>
    <w:rsid w:val="002F18E3"/>
    <w:rsid w:val="002F2112"/>
    <w:rsid w:val="002F28B5"/>
    <w:rsid w:val="002F3347"/>
    <w:rsid w:val="002F3448"/>
    <w:rsid w:val="002F4896"/>
    <w:rsid w:val="002F5AE2"/>
    <w:rsid w:val="002F5D54"/>
    <w:rsid w:val="002F67EC"/>
    <w:rsid w:val="002F681D"/>
    <w:rsid w:val="002F6DBE"/>
    <w:rsid w:val="002F7514"/>
    <w:rsid w:val="002F756E"/>
    <w:rsid w:val="00300162"/>
    <w:rsid w:val="00301E34"/>
    <w:rsid w:val="00302E64"/>
    <w:rsid w:val="003042E5"/>
    <w:rsid w:val="00304B6C"/>
    <w:rsid w:val="00305D2B"/>
    <w:rsid w:val="0030649D"/>
    <w:rsid w:val="00307FCE"/>
    <w:rsid w:val="00310B15"/>
    <w:rsid w:val="00311702"/>
    <w:rsid w:val="003117A2"/>
    <w:rsid w:val="00312F35"/>
    <w:rsid w:val="00313817"/>
    <w:rsid w:val="00315755"/>
    <w:rsid w:val="003164BA"/>
    <w:rsid w:val="0031771A"/>
    <w:rsid w:val="00317C3C"/>
    <w:rsid w:val="00317C9D"/>
    <w:rsid w:val="00322F2B"/>
    <w:rsid w:val="003230A2"/>
    <w:rsid w:val="00324FB2"/>
    <w:rsid w:val="00325FED"/>
    <w:rsid w:val="00326A4C"/>
    <w:rsid w:val="00326F5C"/>
    <w:rsid w:val="00330B54"/>
    <w:rsid w:val="0033149C"/>
    <w:rsid w:val="00331954"/>
    <w:rsid w:val="00331EF1"/>
    <w:rsid w:val="00332EB3"/>
    <w:rsid w:val="00333E7C"/>
    <w:rsid w:val="00334836"/>
    <w:rsid w:val="0033621A"/>
    <w:rsid w:val="00336480"/>
    <w:rsid w:val="00336864"/>
    <w:rsid w:val="00336991"/>
    <w:rsid w:val="003470D7"/>
    <w:rsid w:val="00350B40"/>
    <w:rsid w:val="00351920"/>
    <w:rsid w:val="00352D31"/>
    <w:rsid w:val="00356113"/>
    <w:rsid w:val="003565B1"/>
    <w:rsid w:val="00363B3E"/>
    <w:rsid w:val="00364673"/>
    <w:rsid w:val="00365F77"/>
    <w:rsid w:val="003705CE"/>
    <w:rsid w:val="00371937"/>
    <w:rsid w:val="003721EF"/>
    <w:rsid w:val="0037331A"/>
    <w:rsid w:val="00373506"/>
    <w:rsid w:val="003744A4"/>
    <w:rsid w:val="0037702E"/>
    <w:rsid w:val="003773FC"/>
    <w:rsid w:val="003774E6"/>
    <w:rsid w:val="0037774F"/>
    <w:rsid w:val="00377ED5"/>
    <w:rsid w:val="00381573"/>
    <w:rsid w:val="003828EE"/>
    <w:rsid w:val="00382F49"/>
    <w:rsid w:val="0038360B"/>
    <w:rsid w:val="003844C4"/>
    <w:rsid w:val="0038666F"/>
    <w:rsid w:val="00392002"/>
    <w:rsid w:val="003922D9"/>
    <w:rsid w:val="0039298C"/>
    <w:rsid w:val="00392FA1"/>
    <w:rsid w:val="003930A0"/>
    <w:rsid w:val="00394B06"/>
    <w:rsid w:val="00394EA4"/>
    <w:rsid w:val="00394F23"/>
    <w:rsid w:val="00395698"/>
    <w:rsid w:val="00395B9F"/>
    <w:rsid w:val="0039708B"/>
    <w:rsid w:val="003A024F"/>
    <w:rsid w:val="003A0FF0"/>
    <w:rsid w:val="003A3D35"/>
    <w:rsid w:val="003A486A"/>
    <w:rsid w:val="003A4EC9"/>
    <w:rsid w:val="003A5FB2"/>
    <w:rsid w:val="003A61C3"/>
    <w:rsid w:val="003A7ED2"/>
    <w:rsid w:val="003B068C"/>
    <w:rsid w:val="003B0C28"/>
    <w:rsid w:val="003B0D2E"/>
    <w:rsid w:val="003B3E12"/>
    <w:rsid w:val="003B60CD"/>
    <w:rsid w:val="003B6132"/>
    <w:rsid w:val="003B6E47"/>
    <w:rsid w:val="003C1C29"/>
    <w:rsid w:val="003C1DE1"/>
    <w:rsid w:val="003C37DA"/>
    <w:rsid w:val="003C6DD9"/>
    <w:rsid w:val="003C7149"/>
    <w:rsid w:val="003C75E4"/>
    <w:rsid w:val="003D01AF"/>
    <w:rsid w:val="003D1DF2"/>
    <w:rsid w:val="003D2A11"/>
    <w:rsid w:val="003D4D51"/>
    <w:rsid w:val="003D62C5"/>
    <w:rsid w:val="003D6FCF"/>
    <w:rsid w:val="003D7DBC"/>
    <w:rsid w:val="003E117A"/>
    <w:rsid w:val="003E305E"/>
    <w:rsid w:val="003E31FD"/>
    <w:rsid w:val="003E3244"/>
    <w:rsid w:val="003E33EE"/>
    <w:rsid w:val="003E48FD"/>
    <w:rsid w:val="003E4A54"/>
    <w:rsid w:val="003E65D9"/>
    <w:rsid w:val="003F021D"/>
    <w:rsid w:val="003F0322"/>
    <w:rsid w:val="003F0571"/>
    <w:rsid w:val="003F1402"/>
    <w:rsid w:val="003F2058"/>
    <w:rsid w:val="003F2838"/>
    <w:rsid w:val="003F33C5"/>
    <w:rsid w:val="003F3670"/>
    <w:rsid w:val="003F3C9A"/>
    <w:rsid w:val="003F422A"/>
    <w:rsid w:val="003F4A74"/>
    <w:rsid w:val="003F7679"/>
    <w:rsid w:val="00400969"/>
    <w:rsid w:val="004014B3"/>
    <w:rsid w:val="004034AB"/>
    <w:rsid w:val="00404654"/>
    <w:rsid w:val="004070CE"/>
    <w:rsid w:val="004071C3"/>
    <w:rsid w:val="00410303"/>
    <w:rsid w:val="004108CE"/>
    <w:rsid w:val="00412947"/>
    <w:rsid w:val="00412EE1"/>
    <w:rsid w:val="00412EE7"/>
    <w:rsid w:val="004130A3"/>
    <w:rsid w:val="00413552"/>
    <w:rsid w:val="0041370F"/>
    <w:rsid w:val="00413803"/>
    <w:rsid w:val="0041429F"/>
    <w:rsid w:val="00414D8D"/>
    <w:rsid w:val="00414F36"/>
    <w:rsid w:val="00415FBC"/>
    <w:rsid w:val="00423049"/>
    <w:rsid w:val="00423667"/>
    <w:rsid w:val="0042387A"/>
    <w:rsid w:val="00424098"/>
    <w:rsid w:val="0042466D"/>
    <w:rsid w:val="00424CF9"/>
    <w:rsid w:val="00426AC1"/>
    <w:rsid w:val="00431072"/>
    <w:rsid w:val="00432F5C"/>
    <w:rsid w:val="004339D6"/>
    <w:rsid w:val="004351AB"/>
    <w:rsid w:val="004429BB"/>
    <w:rsid w:val="00442B72"/>
    <w:rsid w:val="00443C44"/>
    <w:rsid w:val="00443F76"/>
    <w:rsid w:val="004444A2"/>
    <w:rsid w:val="0044492C"/>
    <w:rsid w:val="0044492F"/>
    <w:rsid w:val="00447756"/>
    <w:rsid w:val="00447BDB"/>
    <w:rsid w:val="0045077F"/>
    <w:rsid w:val="00450A68"/>
    <w:rsid w:val="00450F89"/>
    <w:rsid w:val="00453563"/>
    <w:rsid w:val="00454015"/>
    <w:rsid w:val="00455309"/>
    <w:rsid w:val="004554AC"/>
    <w:rsid w:val="004561AE"/>
    <w:rsid w:val="00461A35"/>
    <w:rsid w:val="00462E7F"/>
    <w:rsid w:val="00464453"/>
    <w:rsid w:val="004648F7"/>
    <w:rsid w:val="00465F12"/>
    <w:rsid w:val="004672A8"/>
    <w:rsid w:val="0046784F"/>
    <w:rsid w:val="00470FC9"/>
    <w:rsid w:val="0047244C"/>
    <w:rsid w:val="004768B2"/>
    <w:rsid w:val="00480511"/>
    <w:rsid w:val="00481AD7"/>
    <w:rsid w:val="00482834"/>
    <w:rsid w:val="00482FCC"/>
    <w:rsid w:val="0048621A"/>
    <w:rsid w:val="00487294"/>
    <w:rsid w:val="00487543"/>
    <w:rsid w:val="004875BC"/>
    <w:rsid w:val="00487F8E"/>
    <w:rsid w:val="004913A4"/>
    <w:rsid w:val="00493DB1"/>
    <w:rsid w:val="00493F0E"/>
    <w:rsid w:val="0049445B"/>
    <w:rsid w:val="0049487B"/>
    <w:rsid w:val="004949C7"/>
    <w:rsid w:val="00495341"/>
    <w:rsid w:val="004A3544"/>
    <w:rsid w:val="004A5011"/>
    <w:rsid w:val="004A5784"/>
    <w:rsid w:val="004A5DA0"/>
    <w:rsid w:val="004A72F7"/>
    <w:rsid w:val="004B00A0"/>
    <w:rsid w:val="004B1AF1"/>
    <w:rsid w:val="004B255D"/>
    <w:rsid w:val="004B2959"/>
    <w:rsid w:val="004B2FF1"/>
    <w:rsid w:val="004B3534"/>
    <w:rsid w:val="004B40E2"/>
    <w:rsid w:val="004B41DD"/>
    <w:rsid w:val="004B48E3"/>
    <w:rsid w:val="004B4929"/>
    <w:rsid w:val="004B4A2A"/>
    <w:rsid w:val="004B7477"/>
    <w:rsid w:val="004C34B6"/>
    <w:rsid w:val="004C3E38"/>
    <w:rsid w:val="004C41B9"/>
    <w:rsid w:val="004C4D00"/>
    <w:rsid w:val="004C501D"/>
    <w:rsid w:val="004C5468"/>
    <w:rsid w:val="004C692E"/>
    <w:rsid w:val="004C7730"/>
    <w:rsid w:val="004D0E84"/>
    <w:rsid w:val="004D3866"/>
    <w:rsid w:val="004D393C"/>
    <w:rsid w:val="004D5294"/>
    <w:rsid w:val="004D5C8F"/>
    <w:rsid w:val="004D609C"/>
    <w:rsid w:val="004D64DB"/>
    <w:rsid w:val="004D711D"/>
    <w:rsid w:val="004E00D9"/>
    <w:rsid w:val="004E07D5"/>
    <w:rsid w:val="004E0D75"/>
    <w:rsid w:val="004E1828"/>
    <w:rsid w:val="004E3092"/>
    <w:rsid w:val="004E346F"/>
    <w:rsid w:val="004E5382"/>
    <w:rsid w:val="004E5539"/>
    <w:rsid w:val="004E7FDA"/>
    <w:rsid w:val="004F0826"/>
    <w:rsid w:val="004F2058"/>
    <w:rsid w:val="004F213B"/>
    <w:rsid w:val="004F39BA"/>
    <w:rsid w:val="004F4C7B"/>
    <w:rsid w:val="004F52E8"/>
    <w:rsid w:val="004F5582"/>
    <w:rsid w:val="004F56D9"/>
    <w:rsid w:val="004F5D85"/>
    <w:rsid w:val="004F5E83"/>
    <w:rsid w:val="004F6CAA"/>
    <w:rsid w:val="004F6E1D"/>
    <w:rsid w:val="0050126B"/>
    <w:rsid w:val="00503028"/>
    <w:rsid w:val="00503A39"/>
    <w:rsid w:val="005102E7"/>
    <w:rsid w:val="005103D6"/>
    <w:rsid w:val="0051098F"/>
    <w:rsid w:val="00510AEA"/>
    <w:rsid w:val="00513145"/>
    <w:rsid w:val="00513C6C"/>
    <w:rsid w:val="00513F6A"/>
    <w:rsid w:val="00514AE0"/>
    <w:rsid w:val="00516625"/>
    <w:rsid w:val="005166F0"/>
    <w:rsid w:val="0051771F"/>
    <w:rsid w:val="00520D3E"/>
    <w:rsid w:val="0052115C"/>
    <w:rsid w:val="00521E42"/>
    <w:rsid w:val="00524C35"/>
    <w:rsid w:val="005256CD"/>
    <w:rsid w:val="00525967"/>
    <w:rsid w:val="0053017D"/>
    <w:rsid w:val="00530AE8"/>
    <w:rsid w:val="0053259C"/>
    <w:rsid w:val="00533483"/>
    <w:rsid w:val="00535029"/>
    <w:rsid w:val="00535BBE"/>
    <w:rsid w:val="005365EF"/>
    <w:rsid w:val="005409CD"/>
    <w:rsid w:val="0054184C"/>
    <w:rsid w:val="00544364"/>
    <w:rsid w:val="00544D68"/>
    <w:rsid w:val="0054612E"/>
    <w:rsid w:val="005471B7"/>
    <w:rsid w:val="00550615"/>
    <w:rsid w:val="005513BE"/>
    <w:rsid w:val="00551728"/>
    <w:rsid w:val="00552985"/>
    <w:rsid w:val="005553D5"/>
    <w:rsid w:val="00555A7A"/>
    <w:rsid w:val="00555DE2"/>
    <w:rsid w:val="0055606A"/>
    <w:rsid w:val="00556845"/>
    <w:rsid w:val="00557D8F"/>
    <w:rsid w:val="005609D0"/>
    <w:rsid w:val="00560DBA"/>
    <w:rsid w:val="00561675"/>
    <w:rsid w:val="00561DBC"/>
    <w:rsid w:val="00561EB4"/>
    <w:rsid w:val="00562998"/>
    <w:rsid w:val="00564425"/>
    <w:rsid w:val="00565DFE"/>
    <w:rsid w:val="00565F45"/>
    <w:rsid w:val="005662BC"/>
    <w:rsid w:val="005707DA"/>
    <w:rsid w:val="00572304"/>
    <w:rsid w:val="0057249D"/>
    <w:rsid w:val="005725F6"/>
    <w:rsid w:val="00573327"/>
    <w:rsid w:val="00574631"/>
    <w:rsid w:val="00574CFE"/>
    <w:rsid w:val="00576F8B"/>
    <w:rsid w:val="0058424C"/>
    <w:rsid w:val="0058690F"/>
    <w:rsid w:val="00591C90"/>
    <w:rsid w:val="00592857"/>
    <w:rsid w:val="00592AE2"/>
    <w:rsid w:val="00592CB9"/>
    <w:rsid w:val="00592E9D"/>
    <w:rsid w:val="00594153"/>
    <w:rsid w:val="00594AE8"/>
    <w:rsid w:val="00594E96"/>
    <w:rsid w:val="00595222"/>
    <w:rsid w:val="0059699F"/>
    <w:rsid w:val="00596B78"/>
    <w:rsid w:val="005975CC"/>
    <w:rsid w:val="005976E6"/>
    <w:rsid w:val="005A32FB"/>
    <w:rsid w:val="005A40D6"/>
    <w:rsid w:val="005A47D3"/>
    <w:rsid w:val="005A588D"/>
    <w:rsid w:val="005A58A7"/>
    <w:rsid w:val="005B02BB"/>
    <w:rsid w:val="005B07CF"/>
    <w:rsid w:val="005B1236"/>
    <w:rsid w:val="005B15D1"/>
    <w:rsid w:val="005B2C86"/>
    <w:rsid w:val="005B3018"/>
    <w:rsid w:val="005B38B8"/>
    <w:rsid w:val="005B6274"/>
    <w:rsid w:val="005B6D25"/>
    <w:rsid w:val="005C0EC3"/>
    <w:rsid w:val="005C15F5"/>
    <w:rsid w:val="005C2234"/>
    <w:rsid w:val="005C2274"/>
    <w:rsid w:val="005C4CAD"/>
    <w:rsid w:val="005C5CB4"/>
    <w:rsid w:val="005C6E4F"/>
    <w:rsid w:val="005C751D"/>
    <w:rsid w:val="005D0120"/>
    <w:rsid w:val="005D0F8E"/>
    <w:rsid w:val="005D4B05"/>
    <w:rsid w:val="005D5C83"/>
    <w:rsid w:val="005E08B1"/>
    <w:rsid w:val="005E0D4A"/>
    <w:rsid w:val="005E2238"/>
    <w:rsid w:val="005E493B"/>
    <w:rsid w:val="005E655B"/>
    <w:rsid w:val="005E6B9A"/>
    <w:rsid w:val="005F169C"/>
    <w:rsid w:val="005F3DA4"/>
    <w:rsid w:val="005F5010"/>
    <w:rsid w:val="005F6EAC"/>
    <w:rsid w:val="005F70EE"/>
    <w:rsid w:val="005F7961"/>
    <w:rsid w:val="005F79D7"/>
    <w:rsid w:val="00600414"/>
    <w:rsid w:val="006013BE"/>
    <w:rsid w:val="006019F8"/>
    <w:rsid w:val="00601A2D"/>
    <w:rsid w:val="00601ECA"/>
    <w:rsid w:val="006028CD"/>
    <w:rsid w:val="00603B97"/>
    <w:rsid w:val="006100BB"/>
    <w:rsid w:val="006121CB"/>
    <w:rsid w:val="0061264E"/>
    <w:rsid w:val="0061272F"/>
    <w:rsid w:val="00612BD3"/>
    <w:rsid w:val="006130E7"/>
    <w:rsid w:val="00613676"/>
    <w:rsid w:val="00613CB3"/>
    <w:rsid w:val="006146E4"/>
    <w:rsid w:val="006148C2"/>
    <w:rsid w:val="00615729"/>
    <w:rsid w:val="00615DDC"/>
    <w:rsid w:val="0062038B"/>
    <w:rsid w:val="00622A80"/>
    <w:rsid w:val="00622E93"/>
    <w:rsid w:val="00624D16"/>
    <w:rsid w:val="006251F0"/>
    <w:rsid w:val="006256EE"/>
    <w:rsid w:val="0063029E"/>
    <w:rsid w:val="00630355"/>
    <w:rsid w:val="00630ECF"/>
    <w:rsid w:val="00631891"/>
    <w:rsid w:val="00632003"/>
    <w:rsid w:val="00633419"/>
    <w:rsid w:val="00634A17"/>
    <w:rsid w:val="006375E7"/>
    <w:rsid w:val="0063779E"/>
    <w:rsid w:val="00640FF9"/>
    <w:rsid w:val="00644972"/>
    <w:rsid w:val="006454BD"/>
    <w:rsid w:val="00645600"/>
    <w:rsid w:val="006461E8"/>
    <w:rsid w:val="006465E0"/>
    <w:rsid w:val="006468B8"/>
    <w:rsid w:val="00646EA0"/>
    <w:rsid w:val="00653463"/>
    <w:rsid w:val="006537C7"/>
    <w:rsid w:val="00653FBA"/>
    <w:rsid w:val="00654152"/>
    <w:rsid w:val="00654B12"/>
    <w:rsid w:val="00655054"/>
    <w:rsid w:val="006578DF"/>
    <w:rsid w:val="00657BF2"/>
    <w:rsid w:val="00660F5F"/>
    <w:rsid w:val="00663236"/>
    <w:rsid w:val="006647E8"/>
    <w:rsid w:val="00666167"/>
    <w:rsid w:val="00666CBA"/>
    <w:rsid w:val="00666E2D"/>
    <w:rsid w:val="00670D4A"/>
    <w:rsid w:val="0067136D"/>
    <w:rsid w:val="00671C38"/>
    <w:rsid w:val="00671D60"/>
    <w:rsid w:val="00672352"/>
    <w:rsid w:val="00672DB9"/>
    <w:rsid w:val="00673019"/>
    <w:rsid w:val="006731B3"/>
    <w:rsid w:val="00674811"/>
    <w:rsid w:val="00675032"/>
    <w:rsid w:val="00675201"/>
    <w:rsid w:val="00676B3D"/>
    <w:rsid w:val="006800D1"/>
    <w:rsid w:val="00680D2E"/>
    <w:rsid w:val="0068178D"/>
    <w:rsid w:val="0068239B"/>
    <w:rsid w:val="00683072"/>
    <w:rsid w:val="00684795"/>
    <w:rsid w:val="00685627"/>
    <w:rsid w:val="006902D6"/>
    <w:rsid w:val="00693044"/>
    <w:rsid w:val="00693387"/>
    <w:rsid w:val="0069418E"/>
    <w:rsid w:val="00694CB9"/>
    <w:rsid w:val="006975E5"/>
    <w:rsid w:val="006A0AC8"/>
    <w:rsid w:val="006A0D14"/>
    <w:rsid w:val="006A27CD"/>
    <w:rsid w:val="006A2884"/>
    <w:rsid w:val="006A29BF"/>
    <w:rsid w:val="006A2B63"/>
    <w:rsid w:val="006A3AE9"/>
    <w:rsid w:val="006A3C3D"/>
    <w:rsid w:val="006A4F32"/>
    <w:rsid w:val="006B0F5E"/>
    <w:rsid w:val="006B0F63"/>
    <w:rsid w:val="006B35C1"/>
    <w:rsid w:val="006B3C3A"/>
    <w:rsid w:val="006B4094"/>
    <w:rsid w:val="006B6850"/>
    <w:rsid w:val="006B6EE7"/>
    <w:rsid w:val="006B6FCC"/>
    <w:rsid w:val="006C0AD9"/>
    <w:rsid w:val="006C1A45"/>
    <w:rsid w:val="006C20C0"/>
    <w:rsid w:val="006C2F46"/>
    <w:rsid w:val="006C3292"/>
    <w:rsid w:val="006C3767"/>
    <w:rsid w:val="006C4923"/>
    <w:rsid w:val="006C6B3A"/>
    <w:rsid w:val="006C7D9C"/>
    <w:rsid w:val="006D1487"/>
    <w:rsid w:val="006D1A6D"/>
    <w:rsid w:val="006D38A6"/>
    <w:rsid w:val="006D408E"/>
    <w:rsid w:val="006D5CF8"/>
    <w:rsid w:val="006D7AFD"/>
    <w:rsid w:val="006D7D28"/>
    <w:rsid w:val="006E0A18"/>
    <w:rsid w:val="006E165A"/>
    <w:rsid w:val="006E1B23"/>
    <w:rsid w:val="006E27DE"/>
    <w:rsid w:val="006E2D22"/>
    <w:rsid w:val="006E43AC"/>
    <w:rsid w:val="006E6D3D"/>
    <w:rsid w:val="006E76E2"/>
    <w:rsid w:val="006F0D85"/>
    <w:rsid w:val="006F1A62"/>
    <w:rsid w:val="006F2A1B"/>
    <w:rsid w:val="006F2EB9"/>
    <w:rsid w:val="006F5A6D"/>
    <w:rsid w:val="006F6CD5"/>
    <w:rsid w:val="007047C1"/>
    <w:rsid w:val="00705194"/>
    <w:rsid w:val="007057BC"/>
    <w:rsid w:val="007066E9"/>
    <w:rsid w:val="0071031F"/>
    <w:rsid w:val="007113E7"/>
    <w:rsid w:val="00711754"/>
    <w:rsid w:val="00712C68"/>
    <w:rsid w:val="007134A6"/>
    <w:rsid w:val="0071608E"/>
    <w:rsid w:val="00716DC0"/>
    <w:rsid w:val="00717690"/>
    <w:rsid w:val="007178DE"/>
    <w:rsid w:val="00717A05"/>
    <w:rsid w:val="007205E1"/>
    <w:rsid w:val="007246FA"/>
    <w:rsid w:val="00725A99"/>
    <w:rsid w:val="00725B44"/>
    <w:rsid w:val="00730F2B"/>
    <w:rsid w:val="007326CD"/>
    <w:rsid w:val="0073366A"/>
    <w:rsid w:val="00733B96"/>
    <w:rsid w:val="00734490"/>
    <w:rsid w:val="0073568C"/>
    <w:rsid w:val="00735DE0"/>
    <w:rsid w:val="007400F5"/>
    <w:rsid w:val="00741885"/>
    <w:rsid w:val="00741BE0"/>
    <w:rsid w:val="00742892"/>
    <w:rsid w:val="00743088"/>
    <w:rsid w:val="007439B2"/>
    <w:rsid w:val="007441F5"/>
    <w:rsid w:val="00744859"/>
    <w:rsid w:val="00745151"/>
    <w:rsid w:val="00745D4C"/>
    <w:rsid w:val="0074714B"/>
    <w:rsid w:val="00751755"/>
    <w:rsid w:val="00751895"/>
    <w:rsid w:val="00751E3E"/>
    <w:rsid w:val="00751E97"/>
    <w:rsid w:val="00753EB0"/>
    <w:rsid w:val="0075496B"/>
    <w:rsid w:val="007558BB"/>
    <w:rsid w:val="0075744A"/>
    <w:rsid w:val="007605E0"/>
    <w:rsid w:val="007622BE"/>
    <w:rsid w:val="007648CD"/>
    <w:rsid w:val="00764BC9"/>
    <w:rsid w:val="00770082"/>
    <w:rsid w:val="007710DC"/>
    <w:rsid w:val="007715B0"/>
    <w:rsid w:val="0077193B"/>
    <w:rsid w:val="007724E6"/>
    <w:rsid w:val="007725B6"/>
    <w:rsid w:val="00774789"/>
    <w:rsid w:val="00776D36"/>
    <w:rsid w:val="0077732D"/>
    <w:rsid w:val="00781FF5"/>
    <w:rsid w:val="00784519"/>
    <w:rsid w:val="007852C3"/>
    <w:rsid w:val="00785E12"/>
    <w:rsid w:val="00786A73"/>
    <w:rsid w:val="00790017"/>
    <w:rsid w:val="00794ADC"/>
    <w:rsid w:val="00795727"/>
    <w:rsid w:val="007A0138"/>
    <w:rsid w:val="007A0F46"/>
    <w:rsid w:val="007A2D00"/>
    <w:rsid w:val="007A33BD"/>
    <w:rsid w:val="007A3438"/>
    <w:rsid w:val="007A43FF"/>
    <w:rsid w:val="007A46E6"/>
    <w:rsid w:val="007A4F2E"/>
    <w:rsid w:val="007A5683"/>
    <w:rsid w:val="007A7B83"/>
    <w:rsid w:val="007B0284"/>
    <w:rsid w:val="007B0A39"/>
    <w:rsid w:val="007B0BE5"/>
    <w:rsid w:val="007B1ECD"/>
    <w:rsid w:val="007B3617"/>
    <w:rsid w:val="007B38E7"/>
    <w:rsid w:val="007B3953"/>
    <w:rsid w:val="007B3C45"/>
    <w:rsid w:val="007B5EA3"/>
    <w:rsid w:val="007B660E"/>
    <w:rsid w:val="007B6AB5"/>
    <w:rsid w:val="007B7A63"/>
    <w:rsid w:val="007B7FA5"/>
    <w:rsid w:val="007C1F2A"/>
    <w:rsid w:val="007C3517"/>
    <w:rsid w:val="007C4B3C"/>
    <w:rsid w:val="007C52C4"/>
    <w:rsid w:val="007C59BA"/>
    <w:rsid w:val="007C5AF0"/>
    <w:rsid w:val="007C5BF0"/>
    <w:rsid w:val="007C5CDF"/>
    <w:rsid w:val="007C63F0"/>
    <w:rsid w:val="007C726D"/>
    <w:rsid w:val="007C7520"/>
    <w:rsid w:val="007D1E4A"/>
    <w:rsid w:val="007D29F4"/>
    <w:rsid w:val="007D3FA0"/>
    <w:rsid w:val="007D57CA"/>
    <w:rsid w:val="007D5B8A"/>
    <w:rsid w:val="007D6935"/>
    <w:rsid w:val="007D74A7"/>
    <w:rsid w:val="007D7969"/>
    <w:rsid w:val="007D7C3D"/>
    <w:rsid w:val="007D7C5E"/>
    <w:rsid w:val="007D7E5F"/>
    <w:rsid w:val="007D7ED3"/>
    <w:rsid w:val="007E21E4"/>
    <w:rsid w:val="007E2332"/>
    <w:rsid w:val="007E2433"/>
    <w:rsid w:val="007E4842"/>
    <w:rsid w:val="007E5713"/>
    <w:rsid w:val="007E5A35"/>
    <w:rsid w:val="007E7083"/>
    <w:rsid w:val="007F0C23"/>
    <w:rsid w:val="007F0C66"/>
    <w:rsid w:val="007F18D3"/>
    <w:rsid w:val="007F1D42"/>
    <w:rsid w:val="007F2B72"/>
    <w:rsid w:val="007F3970"/>
    <w:rsid w:val="007F3C9E"/>
    <w:rsid w:val="007F4D3E"/>
    <w:rsid w:val="007F6552"/>
    <w:rsid w:val="007F7AB1"/>
    <w:rsid w:val="0080036C"/>
    <w:rsid w:val="00800C25"/>
    <w:rsid w:val="00800CBC"/>
    <w:rsid w:val="008034C9"/>
    <w:rsid w:val="008039CB"/>
    <w:rsid w:val="008039E7"/>
    <w:rsid w:val="00803C4A"/>
    <w:rsid w:val="00805A92"/>
    <w:rsid w:val="00807E5C"/>
    <w:rsid w:val="0081290D"/>
    <w:rsid w:val="00815435"/>
    <w:rsid w:val="0081547A"/>
    <w:rsid w:val="00817636"/>
    <w:rsid w:val="00821D34"/>
    <w:rsid w:val="008222FD"/>
    <w:rsid w:val="00824DF7"/>
    <w:rsid w:val="00825BB9"/>
    <w:rsid w:val="0082779D"/>
    <w:rsid w:val="00827A23"/>
    <w:rsid w:val="00827DCD"/>
    <w:rsid w:val="00830580"/>
    <w:rsid w:val="00830CB0"/>
    <w:rsid w:val="0083243B"/>
    <w:rsid w:val="00832A97"/>
    <w:rsid w:val="008331D4"/>
    <w:rsid w:val="0083357E"/>
    <w:rsid w:val="008354AC"/>
    <w:rsid w:val="00835AF6"/>
    <w:rsid w:val="00835EFD"/>
    <w:rsid w:val="00841232"/>
    <w:rsid w:val="00841B35"/>
    <w:rsid w:val="00842B31"/>
    <w:rsid w:val="00845564"/>
    <w:rsid w:val="00845FDE"/>
    <w:rsid w:val="00851C79"/>
    <w:rsid w:val="0085239B"/>
    <w:rsid w:val="00852A94"/>
    <w:rsid w:val="00853FBF"/>
    <w:rsid w:val="0085417B"/>
    <w:rsid w:val="00854CD2"/>
    <w:rsid w:val="00855963"/>
    <w:rsid w:val="00856290"/>
    <w:rsid w:val="00856510"/>
    <w:rsid w:val="00857686"/>
    <w:rsid w:val="00857777"/>
    <w:rsid w:val="0086214F"/>
    <w:rsid w:val="00862540"/>
    <w:rsid w:val="00863211"/>
    <w:rsid w:val="00863380"/>
    <w:rsid w:val="00863BBF"/>
    <w:rsid w:val="008675DB"/>
    <w:rsid w:val="00870DEB"/>
    <w:rsid w:val="00871966"/>
    <w:rsid w:val="00871D07"/>
    <w:rsid w:val="008720A3"/>
    <w:rsid w:val="008737D0"/>
    <w:rsid w:val="008753B1"/>
    <w:rsid w:val="0087602D"/>
    <w:rsid w:val="00876C8B"/>
    <w:rsid w:val="008773A1"/>
    <w:rsid w:val="0088065A"/>
    <w:rsid w:val="00880AE0"/>
    <w:rsid w:val="00880FE1"/>
    <w:rsid w:val="00881605"/>
    <w:rsid w:val="00881E0E"/>
    <w:rsid w:val="0088211E"/>
    <w:rsid w:val="0088272B"/>
    <w:rsid w:val="00883486"/>
    <w:rsid w:val="0088539B"/>
    <w:rsid w:val="008858E5"/>
    <w:rsid w:val="0088615D"/>
    <w:rsid w:val="00892F83"/>
    <w:rsid w:val="00893D24"/>
    <w:rsid w:val="008960E5"/>
    <w:rsid w:val="0089728A"/>
    <w:rsid w:val="00897327"/>
    <w:rsid w:val="008A304A"/>
    <w:rsid w:val="008A62C5"/>
    <w:rsid w:val="008A6620"/>
    <w:rsid w:val="008A6CB5"/>
    <w:rsid w:val="008A7036"/>
    <w:rsid w:val="008A7240"/>
    <w:rsid w:val="008B00DD"/>
    <w:rsid w:val="008B087D"/>
    <w:rsid w:val="008B204E"/>
    <w:rsid w:val="008B20F3"/>
    <w:rsid w:val="008B2B69"/>
    <w:rsid w:val="008B3DE4"/>
    <w:rsid w:val="008B51DD"/>
    <w:rsid w:val="008B6602"/>
    <w:rsid w:val="008C169D"/>
    <w:rsid w:val="008C189D"/>
    <w:rsid w:val="008C1F44"/>
    <w:rsid w:val="008C24BE"/>
    <w:rsid w:val="008C24CD"/>
    <w:rsid w:val="008C2759"/>
    <w:rsid w:val="008C31F1"/>
    <w:rsid w:val="008C3AAA"/>
    <w:rsid w:val="008C476A"/>
    <w:rsid w:val="008C515C"/>
    <w:rsid w:val="008D122B"/>
    <w:rsid w:val="008D1536"/>
    <w:rsid w:val="008D3593"/>
    <w:rsid w:val="008D516A"/>
    <w:rsid w:val="008D5F01"/>
    <w:rsid w:val="008D626B"/>
    <w:rsid w:val="008E01B8"/>
    <w:rsid w:val="008E06AE"/>
    <w:rsid w:val="008E22A7"/>
    <w:rsid w:val="008E2CD1"/>
    <w:rsid w:val="008E3857"/>
    <w:rsid w:val="008E5149"/>
    <w:rsid w:val="008E71DF"/>
    <w:rsid w:val="008F696D"/>
    <w:rsid w:val="008F6C82"/>
    <w:rsid w:val="008F6CEA"/>
    <w:rsid w:val="008F746B"/>
    <w:rsid w:val="00901042"/>
    <w:rsid w:val="00901669"/>
    <w:rsid w:val="00905B9C"/>
    <w:rsid w:val="009060A7"/>
    <w:rsid w:val="00906BB9"/>
    <w:rsid w:val="00910C0C"/>
    <w:rsid w:val="00914161"/>
    <w:rsid w:val="0091447D"/>
    <w:rsid w:val="00914D6F"/>
    <w:rsid w:val="0091630E"/>
    <w:rsid w:val="009164AC"/>
    <w:rsid w:val="00916EB9"/>
    <w:rsid w:val="009176E6"/>
    <w:rsid w:val="00921047"/>
    <w:rsid w:val="00921589"/>
    <w:rsid w:val="00922902"/>
    <w:rsid w:val="0092365B"/>
    <w:rsid w:val="0092798F"/>
    <w:rsid w:val="00930065"/>
    <w:rsid w:val="00930546"/>
    <w:rsid w:val="00931739"/>
    <w:rsid w:val="009321FC"/>
    <w:rsid w:val="00932204"/>
    <w:rsid w:val="009354C4"/>
    <w:rsid w:val="009379FB"/>
    <w:rsid w:val="00940C7A"/>
    <w:rsid w:val="00941B90"/>
    <w:rsid w:val="009431F3"/>
    <w:rsid w:val="00944428"/>
    <w:rsid w:val="00945C06"/>
    <w:rsid w:val="0094739D"/>
    <w:rsid w:val="00952E6D"/>
    <w:rsid w:val="00953667"/>
    <w:rsid w:val="00953F54"/>
    <w:rsid w:val="0095470A"/>
    <w:rsid w:val="00954B24"/>
    <w:rsid w:val="00954CB9"/>
    <w:rsid w:val="009552E9"/>
    <w:rsid w:val="00955333"/>
    <w:rsid w:val="009561C3"/>
    <w:rsid w:val="00956EC9"/>
    <w:rsid w:val="0096214F"/>
    <w:rsid w:val="00965A81"/>
    <w:rsid w:val="00966707"/>
    <w:rsid w:val="00966815"/>
    <w:rsid w:val="0096682E"/>
    <w:rsid w:val="00967657"/>
    <w:rsid w:val="00970B09"/>
    <w:rsid w:val="00971440"/>
    <w:rsid w:val="00973E54"/>
    <w:rsid w:val="0097505E"/>
    <w:rsid w:val="00975F3D"/>
    <w:rsid w:val="00976104"/>
    <w:rsid w:val="00980AD2"/>
    <w:rsid w:val="00980F23"/>
    <w:rsid w:val="00983F70"/>
    <w:rsid w:val="009840E3"/>
    <w:rsid w:val="009856F4"/>
    <w:rsid w:val="00987A82"/>
    <w:rsid w:val="00990CFE"/>
    <w:rsid w:val="00991C29"/>
    <w:rsid w:val="00994FC9"/>
    <w:rsid w:val="00995F9E"/>
    <w:rsid w:val="00996EDB"/>
    <w:rsid w:val="00997A52"/>
    <w:rsid w:val="00997B30"/>
    <w:rsid w:val="009A00F4"/>
    <w:rsid w:val="009A0AE8"/>
    <w:rsid w:val="009A0EED"/>
    <w:rsid w:val="009A187E"/>
    <w:rsid w:val="009A3172"/>
    <w:rsid w:val="009B1F6D"/>
    <w:rsid w:val="009B4097"/>
    <w:rsid w:val="009B47A9"/>
    <w:rsid w:val="009B4AF2"/>
    <w:rsid w:val="009B6CCE"/>
    <w:rsid w:val="009C0033"/>
    <w:rsid w:val="009C07DF"/>
    <w:rsid w:val="009C184C"/>
    <w:rsid w:val="009C3705"/>
    <w:rsid w:val="009C4AEC"/>
    <w:rsid w:val="009C4B32"/>
    <w:rsid w:val="009C64A3"/>
    <w:rsid w:val="009D0A9A"/>
    <w:rsid w:val="009D25A8"/>
    <w:rsid w:val="009D32A1"/>
    <w:rsid w:val="009D610E"/>
    <w:rsid w:val="009D6D29"/>
    <w:rsid w:val="009D6D5A"/>
    <w:rsid w:val="009D768F"/>
    <w:rsid w:val="009D78E2"/>
    <w:rsid w:val="009D7A0F"/>
    <w:rsid w:val="009E01A3"/>
    <w:rsid w:val="009E1892"/>
    <w:rsid w:val="009E2A2C"/>
    <w:rsid w:val="009E2BFC"/>
    <w:rsid w:val="009E4808"/>
    <w:rsid w:val="009E4EEC"/>
    <w:rsid w:val="009E5496"/>
    <w:rsid w:val="009E5EA6"/>
    <w:rsid w:val="009E6531"/>
    <w:rsid w:val="009E677E"/>
    <w:rsid w:val="009E6797"/>
    <w:rsid w:val="009E7138"/>
    <w:rsid w:val="009E7C18"/>
    <w:rsid w:val="009F0AB0"/>
    <w:rsid w:val="009F28EE"/>
    <w:rsid w:val="009F2F32"/>
    <w:rsid w:val="009F5482"/>
    <w:rsid w:val="009F5635"/>
    <w:rsid w:val="009F7225"/>
    <w:rsid w:val="009F7235"/>
    <w:rsid w:val="00A0101D"/>
    <w:rsid w:val="00A0139B"/>
    <w:rsid w:val="00A01E0D"/>
    <w:rsid w:val="00A027EC"/>
    <w:rsid w:val="00A031DF"/>
    <w:rsid w:val="00A03F70"/>
    <w:rsid w:val="00A06359"/>
    <w:rsid w:val="00A07A73"/>
    <w:rsid w:val="00A07D79"/>
    <w:rsid w:val="00A11D3E"/>
    <w:rsid w:val="00A11DCD"/>
    <w:rsid w:val="00A141FC"/>
    <w:rsid w:val="00A14979"/>
    <w:rsid w:val="00A17D19"/>
    <w:rsid w:val="00A20392"/>
    <w:rsid w:val="00A213CE"/>
    <w:rsid w:val="00A21B27"/>
    <w:rsid w:val="00A22BB3"/>
    <w:rsid w:val="00A23B85"/>
    <w:rsid w:val="00A24616"/>
    <w:rsid w:val="00A24EDB"/>
    <w:rsid w:val="00A252F3"/>
    <w:rsid w:val="00A25FB6"/>
    <w:rsid w:val="00A26084"/>
    <w:rsid w:val="00A263A7"/>
    <w:rsid w:val="00A26679"/>
    <w:rsid w:val="00A271A0"/>
    <w:rsid w:val="00A337D0"/>
    <w:rsid w:val="00A33F13"/>
    <w:rsid w:val="00A362F7"/>
    <w:rsid w:val="00A375F2"/>
    <w:rsid w:val="00A40E7F"/>
    <w:rsid w:val="00A41A02"/>
    <w:rsid w:val="00A44086"/>
    <w:rsid w:val="00A44F52"/>
    <w:rsid w:val="00A4511A"/>
    <w:rsid w:val="00A45F5B"/>
    <w:rsid w:val="00A460BB"/>
    <w:rsid w:val="00A4760C"/>
    <w:rsid w:val="00A500E1"/>
    <w:rsid w:val="00A53291"/>
    <w:rsid w:val="00A542A2"/>
    <w:rsid w:val="00A56E6A"/>
    <w:rsid w:val="00A57193"/>
    <w:rsid w:val="00A60B52"/>
    <w:rsid w:val="00A61BE4"/>
    <w:rsid w:val="00A624B2"/>
    <w:rsid w:val="00A63535"/>
    <w:rsid w:val="00A64F6A"/>
    <w:rsid w:val="00A65176"/>
    <w:rsid w:val="00A657F8"/>
    <w:rsid w:val="00A669FD"/>
    <w:rsid w:val="00A70B6A"/>
    <w:rsid w:val="00A72DBE"/>
    <w:rsid w:val="00A7408B"/>
    <w:rsid w:val="00A740D9"/>
    <w:rsid w:val="00A765A4"/>
    <w:rsid w:val="00A769C4"/>
    <w:rsid w:val="00A773FF"/>
    <w:rsid w:val="00A77949"/>
    <w:rsid w:val="00A80284"/>
    <w:rsid w:val="00A817A9"/>
    <w:rsid w:val="00A81D8B"/>
    <w:rsid w:val="00A82F7A"/>
    <w:rsid w:val="00A83AE7"/>
    <w:rsid w:val="00A8467D"/>
    <w:rsid w:val="00A861C6"/>
    <w:rsid w:val="00A865FF"/>
    <w:rsid w:val="00A86AB3"/>
    <w:rsid w:val="00A906CE"/>
    <w:rsid w:val="00A90C26"/>
    <w:rsid w:val="00A913F4"/>
    <w:rsid w:val="00A91E1F"/>
    <w:rsid w:val="00A9235B"/>
    <w:rsid w:val="00A93481"/>
    <w:rsid w:val="00A9404A"/>
    <w:rsid w:val="00A94301"/>
    <w:rsid w:val="00A952D4"/>
    <w:rsid w:val="00A952E4"/>
    <w:rsid w:val="00A95821"/>
    <w:rsid w:val="00A9764F"/>
    <w:rsid w:val="00AA0C7C"/>
    <w:rsid w:val="00AA1632"/>
    <w:rsid w:val="00AA1FB3"/>
    <w:rsid w:val="00AA26FE"/>
    <w:rsid w:val="00AA3225"/>
    <w:rsid w:val="00AA53CF"/>
    <w:rsid w:val="00AA5827"/>
    <w:rsid w:val="00AA6F1B"/>
    <w:rsid w:val="00AA7456"/>
    <w:rsid w:val="00AB246C"/>
    <w:rsid w:val="00AB2888"/>
    <w:rsid w:val="00AB4396"/>
    <w:rsid w:val="00AC0BD8"/>
    <w:rsid w:val="00AC43B5"/>
    <w:rsid w:val="00AC4D4D"/>
    <w:rsid w:val="00AC6083"/>
    <w:rsid w:val="00AC655F"/>
    <w:rsid w:val="00AD18D4"/>
    <w:rsid w:val="00AD2411"/>
    <w:rsid w:val="00AD2716"/>
    <w:rsid w:val="00AD3A47"/>
    <w:rsid w:val="00AD3C42"/>
    <w:rsid w:val="00AD7B73"/>
    <w:rsid w:val="00AE22FE"/>
    <w:rsid w:val="00AE4151"/>
    <w:rsid w:val="00AE5929"/>
    <w:rsid w:val="00AE600E"/>
    <w:rsid w:val="00AE6177"/>
    <w:rsid w:val="00AE63AB"/>
    <w:rsid w:val="00AE6B73"/>
    <w:rsid w:val="00AF0C9E"/>
    <w:rsid w:val="00AF1508"/>
    <w:rsid w:val="00AF1CDE"/>
    <w:rsid w:val="00AF1FCF"/>
    <w:rsid w:val="00AF247D"/>
    <w:rsid w:val="00AF53DD"/>
    <w:rsid w:val="00AF57A7"/>
    <w:rsid w:val="00AF65FF"/>
    <w:rsid w:val="00AF7948"/>
    <w:rsid w:val="00AF7AE0"/>
    <w:rsid w:val="00B00E76"/>
    <w:rsid w:val="00B00EC6"/>
    <w:rsid w:val="00B023A2"/>
    <w:rsid w:val="00B04F71"/>
    <w:rsid w:val="00B05A32"/>
    <w:rsid w:val="00B0685E"/>
    <w:rsid w:val="00B06BE2"/>
    <w:rsid w:val="00B071E9"/>
    <w:rsid w:val="00B13E07"/>
    <w:rsid w:val="00B13FCC"/>
    <w:rsid w:val="00B14868"/>
    <w:rsid w:val="00B151C6"/>
    <w:rsid w:val="00B15BCC"/>
    <w:rsid w:val="00B21FEF"/>
    <w:rsid w:val="00B2275F"/>
    <w:rsid w:val="00B22B5C"/>
    <w:rsid w:val="00B22E54"/>
    <w:rsid w:val="00B23811"/>
    <w:rsid w:val="00B2481D"/>
    <w:rsid w:val="00B24EC5"/>
    <w:rsid w:val="00B2527B"/>
    <w:rsid w:val="00B2545D"/>
    <w:rsid w:val="00B26B0F"/>
    <w:rsid w:val="00B30551"/>
    <w:rsid w:val="00B3065F"/>
    <w:rsid w:val="00B33928"/>
    <w:rsid w:val="00B34492"/>
    <w:rsid w:val="00B34C50"/>
    <w:rsid w:val="00B356F4"/>
    <w:rsid w:val="00B35945"/>
    <w:rsid w:val="00B36F5F"/>
    <w:rsid w:val="00B37390"/>
    <w:rsid w:val="00B37C69"/>
    <w:rsid w:val="00B442FA"/>
    <w:rsid w:val="00B46E19"/>
    <w:rsid w:val="00B50FEE"/>
    <w:rsid w:val="00B52BC0"/>
    <w:rsid w:val="00B53278"/>
    <w:rsid w:val="00B53F4E"/>
    <w:rsid w:val="00B56C9A"/>
    <w:rsid w:val="00B572E0"/>
    <w:rsid w:val="00B60A8E"/>
    <w:rsid w:val="00B60B2F"/>
    <w:rsid w:val="00B62B91"/>
    <w:rsid w:val="00B62EA6"/>
    <w:rsid w:val="00B630A5"/>
    <w:rsid w:val="00B63CD7"/>
    <w:rsid w:val="00B643F6"/>
    <w:rsid w:val="00B66228"/>
    <w:rsid w:val="00B75354"/>
    <w:rsid w:val="00B76796"/>
    <w:rsid w:val="00B7738F"/>
    <w:rsid w:val="00B77503"/>
    <w:rsid w:val="00B77E74"/>
    <w:rsid w:val="00B81A1C"/>
    <w:rsid w:val="00B82F03"/>
    <w:rsid w:val="00B835B2"/>
    <w:rsid w:val="00B85329"/>
    <w:rsid w:val="00B9294C"/>
    <w:rsid w:val="00B94C05"/>
    <w:rsid w:val="00BA0EAE"/>
    <w:rsid w:val="00BA504E"/>
    <w:rsid w:val="00BA5192"/>
    <w:rsid w:val="00BA5E1B"/>
    <w:rsid w:val="00BA6D48"/>
    <w:rsid w:val="00BA7A6D"/>
    <w:rsid w:val="00BB0B4A"/>
    <w:rsid w:val="00BB1C2E"/>
    <w:rsid w:val="00BB229E"/>
    <w:rsid w:val="00BB7843"/>
    <w:rsid w:val="00BC05E3"/>
    <w:rsid w:val="00BC0692"/>
    <w:rsid w:val="00BC0F49"/>
    <w:rsid w:val="00BC18F7"/>
    <w:rsid w:val="00BC2EB6"/>
    <w:rsid w:val="00BC355F"/>
    <w:rsid w:val="00BC4384"/>
    <w:rsid w:val="00BC5326"/>
    <w:rsid w:val="00BC5D04"/>
    <w:rsid w:val="00BC63CD"/>
    <w:rsid w:val="00BC6DE2"/>
    <w:rsid w:val="00BC6E6B"/>
    <w:rsid w:val="00BD07D5"/>
    <w:rsid w:val="00BD16EE"/>
    <w:rsid w:val="00BD1A81"/>
    <w:rsid w:val="00BD4769"/>
    <w:rsid w:val="00BD600E"/>
    <w:rsid w:val="00BD62DE"/>
    <w:rsid w:val="00BD703E"/>
    <w:rsid w:val="00BD7877"/>
    <w:rsid w:val="00BD7B5D"/>
    <w:rsid w:val="00BE0D84"/>
    <w:rsid w:val="00BE1491"/>
    <w:rsid w:val="00BE3370"/>
    <w:rsid w:val="00BE37B7"/>
    <w:rsid w:val="00BE45CD"/>
    <w:rsid w:val="00BE4D1A"/>
    <w:rsid w:val="00BE5673"/>
    <w:rsid w:val="00BE57D9"/>
    <w:rsid w:val="00BE6335"/>
    <w:rsid w:val="00BE6997"/>
    <w:rsid w:val="00BF1AF3"/>
    <w:rsid w:val="00BF20F9"/>
    <w:rsid w:val="00BF77F3"/>
    <w:rsid w:val="00C03CDC"/>
    <w:rsid w:val="00C07F8D"/>
    <w:rsid w:val="00C108DB"/>
    <w:rsid w:val="00C115AB"/>
    <w:rsid w:val="00C139F5"/>
    <w:rsid w:val="00C14595"/>
    <w:rsid w:val="00C146CD"/>
    <w:rsid w:val="00C166FB"/>
    <w:rsid w:val="00C16B23"/>
    <w:rsid w:val="00C176D1"/>
    <w:rsid w:val="00C17A3E"/>
    <w:rsid w:val="00C2282B"/>
    <w:rsid w:val="00C23CAE"/>
    <w:rsid w:val="00C23DB2"/>
    <w:rsid w:val="00C2531F"/>
    <w:rsid w:val="00C278C5"/>
    <w:rsid w:val="00C305C6"/>
    <w:rsid w:val="00C30E50"/>
    <w:rsid w:val="00C31C06"/>
    <w:rsid w:val="00C3306C"/>
    <w:rsid w:val="00C340B2"/>
    <w:rsid w:val="00C347B4"/>
    <w:rsid w:val="00C36D55"/>
    <w:rsid w:val="00C37370"/>
    <w:rsid w:val="00C40186"/>
    <w:rsid w:val="00C40660"/>
    <w:rsid w:val="00C4091E"/>
    <w:rsid w:val="00C445BA"/>
    <w:rsid w:val="00C50CA8"/>
    <w:rsid w:val="00C5195F"/>
    <w:rsid w:val="00C51B8D"/>
    <w:rsid w:val="00C5278D"/>
    <w:rsid w:val="00C543C2"/>
    <w:rsid w:val="00C55961"/>
    <w:rsid w:val="00C55C3C"/>
    <w:rsid w:val="00C55EFD"/>
    <w:rsid w:val="00C56398"/>
    <w:rsid w:val="00C564FB"/>
    <w:rsid w:val="00C57068"/>
    <w:rsid w:val="00C578E3"/>
    <w:rsid w:val="00C57E04"/>
    <w:rsid w:val="00C6175E"/>
    <w:rsid w:val="00C63768"/>
    <w:rsid w:val="00C64C04"/>
    <w:rsid w:val="00C65294"/>
    <w:rsid w:val="00C665C1"/>
    <w:rsid w:val="00C66AE8"/>
    <w:rsid w:val="00C71C0E"/>
    <w:rsid w:val="00C7254F"/>
    <w:rsid w:val="00C7312C"/>
    <w:rsid w:val="00C732F5"/>
    <w:rsid w:val="00C73B8D"/>
    <w:rsid w:val="00C73DEC"/>
    <w:rsid w:val="00C747E0"/>
    <w:rsid w:val="00C779C4"/>
    <w:rsid w:val="00C81770"/>
    <w:rsid w:val="00C828CD"/>
    <w:rsid w:val="00C84B6F"/>
    <w:rsid w:val="00C862AC"/>
    <w:rsid w:val="00C870FD"/>
    <w:rsid w:val="00C878ED"/>
    <w:rsid w:val="00C90F56"/>
    <w:rsid w:val="00C912C7"/>
    <w:rsid w:val="00C91704"/>
    <w:rsid w:val="00C91C79"/>
    <w:rsid w:val="00C92A27"/>
    <w:rsid w:val="00C94A38"/>
    <w:rsid w:val="00C94FCF"/>
    <w:rsid w:val="00C9530E"/>
    <w:rsid w:val="00CA001B"/>
    <w:rsid w:val="00CA06F5"/>
    <w:rsid w:val="00CA12E3"/>
    <w:rsid w:val="00CA3EA1"/>
    <w:rsid w:val="00CA4284"/>
    <w:rsid w:val="00CA6971"/>
    <w:rsid w:val="00CA71CF"/>
    <w:rsid w:val="00CB0453"/>
    <w:rsid w:val="00CB0E61"/>
    <w:rsid w:val="00CB181B"/>
    <w:rsid w:val="00CB2DE5"/>
    <w:rsid w:val="00CB329F"/>
    <w:rsid w:val="00CB3A1A"/>
    <w:rsid w:val="00CB499E"/>
    <w:rsid w:val="00CB55D2"/>
    <w:rsid w:val="00CB5B07"/>
    <w:rsid w:val="00CB695F"/>
    <w:rsid w:val="00CB69F2"/>
    <w:rsid w:val="00CB72B4"/>
    <w:rsid w:val="00CB7DE5"/>
    <w:rsid w:val="00CC0099"/>
    <w:rsid w:val="00CC05B6"/>
    <w:rsid w:val="00CC086D"/>
    <w:rsid w:val="00CC1983"/>
    <w:rsid w:val="00CC42B4"/>
    <w:rsid w:val="00CC4F8D"/>
    <w:rsid w:val="00CC5888"/>
    <w:rsid w:val="00CD0F09"/>
    <w:rsid w:val="00CD2831"/>
    <w:rsid w:val="00CD3306"/>
    <w:rsid w:val="00CD3E87"/>
    <w:rsid w:val="00CD4266"/>
    <w:rsid w:val="00CD5277"/>
    <w:rsid w:val="00CD53DA"/>
    <w:rsid w:val="00CD766E"/>
    <w:rsid w:val="00CD768D"/>
    <w:rsid w:val="00CE09C0"/>
    <w:rsid w:val="00CE3697"/>
    <w:rsid w:val="00CE383F"/>
    <w:rsid w:val="00CE4A35"/>
    <w:rsid w:val="00CE4DBA"/>
    <w:rsid w:val="00CE58A3"/>
    <w:rsid w:val="00CF01BB"/>
    <w:rsid w:val="00CF0413"/>
    <w:rsid w:val="00CF072F"/>
    <w:rsid w:val="00CF0BBF"/>
    <w:rsid w:val="00CF22F2"/>
    <w:rsid w:val="00CF2B25"/>
    <w:rsid w:val="00CF306E"/>
    <w:rsid w:val="00CF3209"/>
    <w:rsid w:val="00CF38BB"/>
    <w:rsid w:val="00CF417D"/>
    <w:rsid w:val="00CF44E9"/>
    <w:rsid w:val="00CF478D"/>
    <w:rsid w:val="00CF4A47"/>
    <w:rsid w:val="00CF501A"/>
    <w:rsid w:val="00CF5C41"/>
    <w:rsid w:val="00CF6289"/>
    <w:rsid w:val="00CF6751"/>
    <w:rsid w:val="00CF6D5C"/>
    <w:rsid w:val="00D000C2"/>
    <w:rsid w:val="00D00CC4"/>
    <w:rsid w:val="00D0283D"/>
    <w:rsid w:val="00D034C6"/>
    <w:rsid w:val="00D042CE"/>
    <w:rsid w:val="00D04615"/>
    <w:rsid w:val="00D04882"/>
    <w:rsid w:val="00D04F7A"/>
    <w:rsid w:val="00D06B5C"/>
    <w:rsid w:val="00D11F3F"/>
    <w:rsid w:val="00D1481D"/>
    <w:rsid w:val="00D14AE8"/>
    <w:rsid w:val="00D16854"/>
    <w:rsid w:val="00D17741"/>
    <w:rsid w:val="00D17B38"/>
    <w:rsid w:val="00D202C8"/>
    <w:rsid w:val="00D20993"/>
    <w:rsid w:val="00D21970"/>
    <w:rsid w:val="00D21DF6"/>
    <w:rsid w:val="00D22A74"/>
    <w:rsid w:val="00D22B8D"/>
    <w:rsid w:val="00D22DCB"/>
    <w:rsid w:val="00D248E5"/>
    <w:rsid w:val="00D25764"/>
    <w:rsid w:val="00D30D05"/>
    <w:rsid w:val="00D31BA0"/>
    <w:rsid w:val="00D31F18"/>
    <w:rsid w:val="00D37947"/>
    <w:rsid w:val="00D40B25"/>
    <w:rsid w:val="00D40E37"/>
    <w:rsid w:val="00D414AB"/>
    <w:rsid w:val="00D4188C"/>
    <w:rsid w:val="00D41ABA"/>
    <w:rsid w:val="00D43D23"/>
    <w:rsid w:val="00D47DA4"/>
    <w:rsid w:val="00D50754"/>
    <w:rsid w:val="00D5159D"/>
    <w:rsid w:val="00D54301"/>
    <w:rsid w:val="00D54433"/>
    <w:rsid w:val="00D5518C"/>
    <w:rsid w:val="00D55BEE"/>
    <w:rsid w:val="00D57356"/>
    <w:rsid w:val="00D577C7"/>
    <w:rsid w:val="00D5799C"/>
    <w:rsid w:val="00D57CAD"/>
    <w:rsid w:val="00D6126C"/>
    <w:rsid w:val="00D61376"/>
    <w:rsid w:val="00D61BD2"/>
    <w:rsid w:val="00D61E51"/>
    <w:rsid w:val="00D6313C"/>
    <w:rsid w:val="00D641DE"/>
    <w:rsid w:val="00D6498E"/>
    <w:rsid w:val="00D675C4"/>
    <w:rsid w:val="00D67C53"/>
    <w:rsid w:val="00D70786"/>
    <w:rsid w:val="00D7217D"/>
    <w:rsid w:val="00D722A2"/>
    <w:rsid w:val="00D727BA"/>
    <w:rsid w:val="00D72D9F"/>
    <w:rsid w:val="00D75CFB"/>
    <w:rsid w:val="00D764FE"/>
    <w:rsid w:val="00D80C97"/>
    <w:rsid w:val="00D834ED"/>
    <w:rsid w:val="00D85225"/>
    <w:rsid w:val="00D8663D"/>
    <w:rsid w:val="00D92000"/>
    <w:rsid w:val="00D93E08"/>
    <w:rsid w:val="00D9731C"/>
    <w:rsid w:val="00DA0851"/>
    <w:rsid w:val="00DA2A30"/>
    <w:rsid w:val="00DA33EB"/>
    <w:rsid w:val="00DA3EBC"/>
    <w:rsid w:val="00DA56D1"/>
    <w:rsid w:val="00DA57FE"/>
    <w:rsid w:val="00DB0572"/>
    <w:rsid w:val="00DB3593"/>
    <w:rsid w:val="00DB3B4D"/>
    <w:rsid w:val="00DB4342"/>
    <w:rsid w:val="00DB5DB3"/>
    <w:rsid w:val="00DB5F74"/>
    <w:rsid w:val="00DB6456"/>
    <w:rsid w:val="00DB6FC5"/>
    <w:rsid w:val="00DC0995"/>
    <w:rsid w:val="00DC119B"/>
    <w:rsid w:val="00DC1852"/>
    <w:rsid w:val="00DC23C4"/>
    <w:rsid w:val="00DC2860"/>
    <w:rsid w:val="00DC2A46"/>
    <w:rsid w:val="00DC2E7C"/>
    <w:rsid w:val="00DC4AF8"/>
    <w:rsid w:val="00DC4B25"/>
    <w:rsid w:val="00DC6E5B"/>
    <w:rsid w:val="00DC74E2"/>
    <w:rsid w:val="00DD305E"/>
    <w:rsid w:val="00DD3AFB"/>
    <w:rsid w:val="00DD5417"/>
    <w:rsid w:val="00DD60AC"/>
    <w:rsid w:val="00DD66E8"/>
    <w:rsid w:val="00DD69FC"/>
    <w:rsid w:val="00DD6B99"/>
    <w:rsid w:val="00DD7413"/>
    <w:rsid w:val="00DD7B62"/>
    <w:rsid w:val="00DE00F7"/>
    <w:rsid w:val="00DE088D"/>
    <w:rsid w:val="00DE20CA"/>
    <w:rsid w:val="00DE2A56"/>
    <w:rsid w:val="00DE3D4C"/>
    <w:rsid w:val="00DE434C"/>
    <w:rsid w:val="00DE7F18"/>
    <w:rsid w:val="00DF0E05"/>
    <w:rsid w:val="00DF1B6C"/>
    <w:rsid w:val="00DF2D1B"/>
    <w:rsid w:val="00DF42BF"/>
    <w:rsid w:val="00DF48F6"/>
    <w:rsid w:val="00DF7127"/>
    <w:rsid w:val="00DF715F"/>
    <w:rsid w:val="00DF745A"/>
    <w:rsid w:val="00E0083F"/>
    <w:rsid w:val="00E0128D"/>
    <w:rsid w:val="00E03387"/>
    <w:rsid w:val="00E046DF"/>
    <w:rsid w:val="00E052DC"/>
    <w:rsid w:val="00E1175C"/>
    <w:rsid w:val="00E11B8B"/>
    <w:rsid w:val="00E11E9A"/>
    <w:rsid w:val="00E11F74"/>
    <w:rsid w:val="00E13F50"/>
    <w:rsid w:val="00E13FB8"/>
    <w:rsid w:val="00E146E0"/>
    <w:rsid w:val="00E157F6"/>
    <w:rsid w:val="00E20F76"/>
    <w:rsid w:val="00E2120B"/>
    <w:rsid w:val="00E21AAD"/>
    <w:rsid w:val="00E21E22"/>
    <w:rsid w:val="00E21E59"/>
    <w:rsid w:val="00E2219B"/>
    <w:rsid w:val="00E22746"/>
    <w:rsid w:val="00E22D68"/>
    <w:rsid w:val="00E23164"/>
    <w:rsid w:val="00E23761"/>
    <w:rsid w:val="00E23E12"/>
    <w:rsid w:val="00E24B3F"/>
    <w:rsid w:val="00E2574C"/>
    <w:rsid w:val="00E25B97"/>
    <w:rsid w:val="00E26A4F"/>
    <w:rsid w:val="00E26E72"/>
    <w:rsid w:val="00E31D82"/>
    <w:rsid w:val="00E32C2C"/>
    <w:rsid w:val="00E32C76"/>
    <w:rsid w:val="00E35192"/>
    <w:rsid w:val="00E35E46"/>
    <w:rsid w:val="00E36D33"/>
    <w:rsid w:val="00E37498"/>
    <w:rsid w:val="00E37509"/>
    <w:rsid w:val="00E3791C"/>
    <w:rsid w:val="00E43089"/>
    <w:rsid w:val="00E43C4A"/>
    <w:rsid w:val="00E4479D"/>
    <w:rsid w:val="00E45142"/>
    <w:rsid w:val="00E452F0"/>
    <w:rsid w:val="00E462C0"/>
    <w:rsid w:val="00E465AF"/>
    <w:rsid w:val="00E479A4"/>
    <w:rsid w:val="00E50C22"/>
    <w:rsid w:val="00E51F72"/>
    <w:rsid w:val="00E53A37"/>
    <w:rsid w:val="00E54A9D"/>
    <w:rsid w:val="00E57DD1"/>
    <w:rsid w:val="00E60C3E"/>
    <w:rsid w:val="00E60DAA"/>
    <w:rsid w:val="00E60EB3"/>
    <w:rsid w:val="00E61BDE"/>
    <w:rsid w:val="00E6288E"/>
    <w:rsid w:val="00E66032"/>
    <w:rsid w:val="00E66723"/>
    <w:rsid w:val="00E668FC"/>
    <w:rsid w:val="00E67853"/>
    <w:rsid w:val="00E72682"/>
    <w:rsid w:val="00E727F5"/>
    <w:rsid w:val="00E76C75"/>
    <w:rsid w:val="00E77BD9"/>
    <w:rsid w:val="00E808F4"/>
    <w:rsid w:val="00E80CEB"/>
    <w:rsid w:val="00E82F94"/>
    <w:rsid w:val="00E84442"/>
    <w:rsid w:val="00E85DAF"/>
    <w:rsid w:val="00E863ED"/>
    <w:rsid w:val="00E86657"/>
    <w:rsid w:val="00E879B4"/>
    <w:rsid w:val="00E91F75"/>
    <w:rsid w:val="00E921AE"/>
    <w:rsid w:val="00E9430A"/>
    <w:rsid w:val="00E95751"/>
    <w:rsid w:val="00E96180"/>
    <w:rsid w:val="00E96AA0"/>
    <w:rsid w:val="00E96EAF"/>
    <w:rsid w:val="00E9746E"/>
    <w:rsid w:val="00E97922"/>
    <w:rsid w:val="00E97D06"/>
    <w:rsid w:val="00EA163B"/>
    <w:rsid w:val="00EA285A"/>
    <w:rsid w:val="00EA3D43"/>
    <w:rsid w:val="00EA6889"/>
    <w:rsid w:val="00EB5DF1"/>
    <w:rsid w:val="00EB643B"/>
    <w:rsid w:val="00EB725C"/>
    <w:rsid w:val="00EB74A9"/>
    <w:rsid w:val="00EB7572"/>
    <w:rsid w:val="00EB7997"/>
    <w:rsid w:val="00EC001D"/>
    <w:rsid w:val="00EC0DC8"/>
    <w:rsid w:val="00EC3FE5"/>
    <w:rsid w:val="00EC4892"/>
    <w:rsid w:val="00EC513B"/>
    <w:rsid w:val="00EC757E"/>
    <w:rsid w:val="00ED21D2"/>
    <w:rsid w:val="00ED2B31"/>
    <w:rsid w:val="00ED363C"/>
    <w:rsid w:val="00ED4622"/>
    <w:rsid w:val="00ED5203"/>
    <w:rsid w:val="00ED5E51"/>
    <w:rsid w:val="00ED6E7D"/>
    <w:rsid w:val="00ED6EC3"/>
    <w:rsid w:val="00EE041A"/>
    <w:rsid w:val="00EE0534"/>
    <w:rsid w:val="00EE0A61"/>
    <w:rsid w:val="00EE230F"/>
    <w:rsid w:val="00EE25A6"/>
    <w:rsid w:val="00EE39DA"/>
    <w:rsid w:val="00EE56C2"/>
    <w:rsid w:val="00EE67D3"/>
    <w:rsid w:val="00EE6E95"/>
    <w:rsid w:val="00EE7015"/>
    <w:rsid w:val="00EE708E"/>
    <w:rsid w:val="00EE7099"/>
    <w:rsid w:val="00EE7D72"/>
    <w:rsid w:val="00EF1E19"/>
    <w:rsid w:val="00EF21F3"/>
    <w:rsid w:val="00EF6A71"/>
    <w:rsid w:val="00EF7A08"/>
    <w:rsid w:val="00F024DF"/>
    <w:rsid w:val="00F03833"/>
    <w:rsid w:val="00F043F7"/>
    <w:rsid w:val="00F04808"/>
    <w:rsid w:val="00F05BC2"/>
    <w:rsid w:val="00F05C6B"/>
    <w:rsid w:val="00F06E45"/>
    <w:rsid w:val="00F06EAA"/>
    <w:rsid w:val="00F076CC"/>
    <w:rsid w:val="00F10FAE"/>
    <w:rsid w:val="00F115B1"/>
    <w:rsid w:val="00F1290A"/>
    <w:rsid w:val="00F131A3"/>
    <w:rsid w:val="00F131CA"/>
    <w:rsid w:val="00F14475"/>
    <w:rsid w:val="00F1494C"/>
    <w:rsid w:val="00F153EC"/>
    <w:rsid w:val="00F17397"/>
    <w:rsid w:val="00F217A9"/>
    <w:rsid w:val="00F21A5F"/>
    <w:rsid w:val="00F22031"/>
    <w:rsid w:val="00F22918"/>
    <w:rsid w:val="00F243B9"/>
    <w:rsid w:val="00F24B9A"/>
    <w:rsid w:val="00F24F9B"/>
    <w:rsid w:val="00F306C9"/>
    <w:rsid w:val="00F31AD7"/>
    <w:rsid w:val="00F3254F"/>
    <w:rsid w:val="00F327F3"/>
    <w:rsid w:val="00F32D38"/>
    <w:rsid w:val="00F34C60"/>
    <w:rsid w:val="00F3515B"/>
    <w:rsid w:val="00F351CB"/>
    <w:rsid w:val="00F3669E"/>
    <w:rsid w:val="00F41160"/>
    <w:rsid w:val="00F4176E"/>
    <w:rsid w:val="00F41A70"/>
    <w:rsid w:val="00F44B8D"/>
    <w:rsid w:val="00F4592D"/>
    <w:rsid w:val="00F46AE4"/>
    <w:rsid w:val="00F535C9"/>
    <w:rsid w:val="00F54099"/>
    <w:rsid w:val="00F55BB3"/>
    <w:rsid w:val="00F6138F"/>
    <w:rsid w:val="00F62EE5"/>
    <w:rsid w:val="00F63478"/>
    <w:rsid w:val="00F64203"/>
    <w:rsid w:val="00F65018"/>
    <w:rsid w:val="00F66CF6"/>
    <w:rsid w:val="00F7165B"/>
    <w:rsid w:val="00F719C2"/>
    <w:rsid w:val="00F764C9"/>
    <w:rsid w:val="00F80A38"/>
    <w:rsid w:val="00F85481"/>
    <w:rsid w:val="00F90B17"/>
    <w:rsid w:val="00F9213C"/>
    <w:rsid w:val="00F93C49"/>
    <w:rsid w:val="00F94C2E"/>
    <w:rsid w:val="00F94C86"/>
    <w:rsid w:val="00F94CF6"/>
    <w:rsid w:val="00F96E09"/>
    <w:rsid w:val="00F97B40"/>
    <w:rsid w:val="00FA1CC1"/>
    <w:rsid w:val="00FA1D5D"/>
    <w:rsid w:val="00FA5014"/>
    <w:rsid w:val="00FA59BC"/>
    <w:rsid w:val="00FA5BCD"/>
    <w:rsid w:val="00FA5FAF"/>
    <w:rsid w:val="00FB0804"/>
    <w:rsid w:val="00FB0D1B"/>
    <w:rsid w:val="00FB1052"/>
    <w:rsid w:val="00FB1F52"/>
    <w:rsid w:val="00FB3C8E"/>
    <w:rsid w:val="00FC3131"/>
    <w:rsid w:val="00FC38AA"/>
    <w:rsid w:val="00FC55A8"/>
    <w:rsid w:val="00FC60E1"/>
    <w:rsid w:val="00FC6A32"/>
    <w:rsid w:val="00FC7F69"/>
    <w:rsid w:val="00FD0B56"/>
    <w:rsid w:val="00FD1BA6"/>
    <w:rsid w:val="00FD49CD"/>
    <w:rsid w:val="00FD702B"/>
    <w:rsid w:val="00FD7A31"/>
    <w:rsid w:val="00FD7A61"/>
    <w:rsid w:val="00FE0368"/>
    <w:rsid w:val="00FE05CD"/>
    <w:rsid w:val="00FE1A42"/>
    <w:rsid w:val="00FE4029"/>
    <w:rsid w:val="00FE5C9B"/>
    <w:rsid w:val="00FE6A8D"/>
    <w:rsid w:val="00FF12D2"/>
    <w:rsid w:val="00FF4FBD"/>
    <w:rsid w:val="00FF52CE"/>
    <w:rsid w:val="00FF5C99"/>
    <w:rsid w:val="00FF670A"/>
    <w:rsid w:val="00FF70A7"/>
    <w:rsid w:val="00FF7AC3"/>
    <w:rsid w:val="00FF7E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63AB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672352"/>
    <w:rPr>
      <w:lang w:eastAsia="en-US"/>
    </w:rPr>
  </w:style>
  <w:style w:type="table" w:styleId="TableGrid">
    <w:name w:val="Table Grid"/>
    <w:basedOn w:val="TableNormal"/>
    <w:uiPriority w:val="99"/>
    <w:rsid w:val="0067235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350B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50B4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143</TotalTime>
  <Pages>6</Pages>
  <Words>910</Words>
  <Characters>5189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Admin</cp:lastModifiedBy>
  <cp:revision>11</cp:revision>
  <dcterms:created xsi:type="dcterms:W3CDTF">2015-12-15T18:06:00Z</dcterms:created>
  <dcterms:modified xsi:type="dcterms:W3CDTF">2016-01-11T16:14:00Z</dcterms:modified>
</cp:coreProperties>
</file>