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1FBC" w:rsidRPr="0094624F" w:rsidRDefault="00F11FBC" w:rsidP="0084645A">
      <w:pPr>
        <w:pStyle w:val="Standard"/>
        <w:spacing w:after="0" w:line="360" w:lineRule="auto"/>
        <w:jc w:val="center"/>
        <w:rPr>
          <w:rFonts w:ascii="Times New Roman" w:hAnsi="Times New Roman" w:cs="Times New Roman"/>
          <w:sz w:val="24"/>
          <w:lang w:eastAsia="ru-RU"/>
        </w:rPr>
      </w:pPr>
    </w:p>
    <w:p w:rsidR="00F11FBC" w:rsidRPr="0094624F" w:rsidRDefault="00F11FBC" w:rsidP="0084645A">
      <w:pPr>
        <w:pStyle w:val="Standard"/>
        <w:spacing w:after="0" w:line="360" w:lineRule="auto"/>
        <w:rPr>
          <w:rFonts w:ascii="Times New Roman" w:hAnsi="Times New Roman" w:cs="Times New Roman"/>
          <w:b/>
          <w:sz w:val="40"/>
          <w:lang w:eastAsia="ru-RU"/>
        </w:rPr>
      </w:pPr>
    </w:p>
    <w:p w:rsidR="00F11FBC" w:rsidRPr="0094624F" w:rsidRDefault="00F11FBC" w:rsidP="0084645A">
      <w:pPr>
        <w:pStyle w:val="Standard"/>
        <w:spacing w:after="0" w:line="360" w:lineRule="auto"/>
        <w:rPr>
          <w:rFonts w:ascii="Times New Roman" w:hAnsi="Times New Roman" w:cs="Times New Roman"/>
          <w:b/>
          <w:sz w:val="40"/>
          <w:lang w:eastAsia="ru-RU"/>
        </w:rPr>
      </w:pPr>
    </w:p>
    <w:p w:rsidR="00F11FBC" w:rsidRPr="0094624F" w:rsidRDefault="00F11FBC" w:rsidP="0094624F">
      <w:pPr>
        <w:pStyle w:val="Standard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  <w:r w:rsidRPr="0094624F">
        <w:rPr>
          <w:rFonts w:ascii="Times New Roman" w:hAnsi="Times New Roman" w:cs="Times New Roman"/>
          <w:b/>
          <w:sz w:val="36"/>
          <w:szCs w:val="36"/>
          <w:lang w:eastAsia="ru-RU"/>
        </w:rPr>
        <w:t>Конспект НОД по теме:</w:t>
      </w:r>
    </w:p>
    <w:p w:rsidR="00F11FBC" w:rsidRPr="0094624F" w:rsidRDefault="00F11FBC" w:rsidP="0094624F">
      <w:pPr>
        <w:spacing w:line="240" w:lineRule="auto"/>
        <w:jc w:val="center"/>
        <w:rPr>
          <w:rFonts w:ascii="Times New Roman" w:hAnsi="Times New Roman"/>
          <w:sz w:val="36"/>
          <w:szCs w:val="36"/>
        </w:rPr>
      </w:pPr>
      <w:r w:rsidRPr="0094624F">
        <w:rPr>
          <w:rFonts w:ascii="Times New Roman" w:hAnsi="Times New Roman"/>
          <w:sz w:val="36"/>
          <w:szCs w:val="36"/>
        </w:rPr>
        <w:t>Виртуальное путешествие во времени и пространстве</w:t>
      </w:r>
    </w:p>
    <w:p w:rsidR="00F11FBC" w:rsidRPr="00C3452E" w:rsidRDefault="00F11FBC" w:rsidP="0094624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F11FBC" w:rsidRPr="0094624F" w:rsidRDefault="00F11FBC" w:rsidP="0094624F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F11FBC" w:rsidRPr="0094624F" w:rsidRDefault="00F11FBC" w:rsidP="0094624F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5F136C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1" o:spid="_x0000_i1025" type="#_x0000_t75" style="width:386.4pt;height:379.8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">
            <v:imagedata r:id="rId5" o:title=""/>
            <o:lock v:ext="edit" aspectratio="f"/>
          </v:shape>
        </w:pict>
      </w:r>
    </w:p>
    <w:p w:rsidR="00F11FBC" w:rsidRPr="00C3452E" w:rsidRDefault="00F11FBC" w:rsidP="0094624F">
      <w:pPr>
        <w:pStyle w:val="Standard"/>
        <w:spacing w:after="0" w:line="240" w:lineRule="auto"/>
        <w:ind w:left="2124" w:firstLine="708"/>
        <w:rPr>
          <w:sz w:val="28"/>
          <w:szCs w:val="28"/>
        </w:rPr>
      </w:pPr>
      <w:r w:rsidRPr="0094624F">
        <w:rPr>
          <w:rFonts w:ascii="Times New Roman" w:hAnsi="Times New Roman" w:cs="Times New Roman"/>
          <w:b/>
          <w:sz w:val="28"/>
          <w:szCs w:val="28"/>
          <w:lang w:eastAsia="ru-RU"/>
        </w:rPr>
        <w:t>Екатеринбург,   2015</w:t>
      </w:r>
    </w:p>
    <w:p w:rsidR="00F11FBC" w:rsidRPr="0094624F" w:rsidRDefault="00F11FBC" w:rsidP="0094624F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F11FBC" w:rsidRDefault="00F11FBC" w:rsidP="0094624F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11FBC" w:rsidRDefault="00F11FBC" w:rsidP="0094624F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11FBC" w:rsidRDefault="00F11FBC" w:rsidP="0094624F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11FBC" w:rsidRDefault="00F11FBC" w:rsidP="0094624F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11FBC" w:rsidRPr="0094624F" w:rsidRDefault="00F11FBC" w:rsidP="0094624F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4624F">
        <w:rPr>
          <w:rFonts w:ascii="Times New Roman" w:hAnsi="Times New Roman"/>
          <w:b/>
          <w:sz w:val="28"/>
          <w:szCs w:val="28"/>
        </w:rPr>
        <w:t>Конспект непосредственной образовательной деятельности</w:t>
      </w:r>
    </w:p>
    <w:p w:rsidR="00F11FBC" w:rsidRPr="0094624F" w:rsidRDefault="00F11FBC" w:rsidP="0094624F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4624F">
        <w:rPr>
          <w:rFonts w:ascii="Times New Roman" w:hAnsi="Times New Roman"/>
          <w:b/>
          <w:sz w:val="28"/>
          <w:szCs w:val="28"/>
        </w:rPr>
        <w:t>по образовательной области «Познание»</w:t>
      </w:r>
    </w:p>
    <w:p w:rsidR="00F11FBC" w:rsidRPr="0094624F" w:rsidRDefault="00F11FBC" w:rsidP="0094624F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4624F">
        <w:rPr>
          <w:rFonts w:ascii="Times New Roman" w:hAnsi="Times New Roman"/>
          <w:b/>
          <w:sz w:val="28"/>
          <w:szCs w:val="28"/>
        </w:rPr>
        <w:t>«Путешествие в прошлое»</w:t>
      </w:r>
      <w:r w:rsidRPr="0094624F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</w:p>
    <w:p w:rsidR="00F11FBC" w:rsidRPr="0094624F" w:rsidRDefault="00F11FBC" w:rsidP="0094624F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1FBC" w:rsidRPr="0094624F" w:rsidRDefault="00F11FBC" w:rsidP="0094624F">
      <w:pPr>
        <w:pStyle w:val="Standard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624F">
        <w:rPr>
          <w:rFonts w:ascii="Times New Roman" w:hAnsi="Times New Roman" w:cs="Times New Roman"/>
          <w:b/>
          <w:sz w:val="28"/>
          <w:szCs w:val="28"/>
        </w:rPr>
        <w:t>1.1.  Образовательное направление</w:t>
      </w:r>
      <w:r w:rsidRPr="0094624F">
        <w:rPr>
          <w:rFonts w:ascii="Times New Roman" w:hAnsi="Times New Roman" w:cs="Times New Roman"/>
          <w:sz w:val="28"/>
          <w:szCs w:val="28"/>
        </w:rPr>
        <w:t>:</w:t>
      </w:r>
      <w:r w:rsidRPr="0094624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94624F">
        <w:rPr>
          <w:rFonts w:ascii="Times New Roman" w:hAnsi="Times New Roman" w:cs="Times New Roman"/>
          <w:color w:val="000000"/>
          <w:sz w:val="28"/>
          <w:szCs w:val="28"/>
        </w:rPr>
        <w:t>познавательное, речевое, социально-коммуникативное развитие.</w:t>
      </w:r>
    </w:p>
    <w:p w:rsidR="00F11FBC" w:rsidRPr="0094624F" w:rsidRDefault="00F11FBC" w:rsidP="0094624F">
      <w:pPr>
        <w:pStyle w:val="Standard"/>
        <w:widowControl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4624F">
        <w:rPr>
          <w:rFonts w:ascii="Times New Roman" w:hAnsi="Times New Roman" w:cs="Times New Roman"/>
          <w:b/>
          <w:sz w:val="28"/>
          <w:szCs w:val="28"/>
          <w:lang w:eastAsia="ru-RU"/>
        </w:rPr>
        <w:t>1.2.  Тема</w:t>
      </w:r>
      <w:r w:rsidRPr="0094624F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:  «Путешествие в прошлое»</w:t>
      </w:r>
    </w:p>
    <w:p w:rsidR="00F11FBC" w:rsidRPr="00C3452E" w:rsidRDefault="00F11FBC" w:rsidP="0094624F">
      <w:pPr>
        <w:shd w:val="clear" w:color="auto" w:fill="FFFFFF"/>
        <w:spacing w:before="87" w:after="87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1.3</w:t>
      </w:r>
      <w:r w:rsidRPr="0094624F">
        <w:rPr>
          <w:rFonts w:ascii="Times New Roman" w:hAnsi="Times New Roman"/>
          <w:b/>
          <w:sz w:val="28"/>
          <w:szCs w:val="28"/>
        </w:rPr>
        <w:t>. Цель</w:t>
      </w:r>
      <w:r>
        <w:rPr>
          <w:rFonts w:ascii="Times New Roman" w:hAnsi="Times New Roman"/>
          <w:sz w:val="28"/>
          <w:szCs w:val="28"/>
        </w:rPr>
        <w:t xml:space="preserve">: </w:t>
      </w:r>
      <w:r w:rsidRPr="00C3452E">
        <w:rPr>
          <w:rFonts w:ascii="Times New Roman" w:hAnsi="Times New Roman"/>
          <w:b/>
          <w:bCs/>
          <w:sz w:val="28"/>
          <w:szCs w:val="28"/>
        </w:rPr>
        <w:t>формирование представлений детей о жизни русского народа в старину</w:t>
      </w:r>
    </w:p>
    <w:p w:rsidR="00F11FBC" w:rsidRPr="0094624F" w:rsidRDefault="00F11FBC" w:rsidP="0094624F">
      <w:pPr>
        <w:pStyle w:val="Standard"/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624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Задачи:</w:t>
      </w:r>
    </w:p>
    <w:p w:rsidR="00F11FBC" w:rsidRPr="00C3452E" w:rsidRDefault="00F11FBC" w:rsidP="00C3452E">
      <w:pPr>
        <w:pStyle w:val="Standard"/>
        <w:widowControl w:val="0"/>
        <w:rPr>
          <w:rFonts w:ascii="Times New Roman" w:hAnsi="Times New Roman"/>
          <w:b/>
          <w:sz w:val="28"/>
          <w:szCs w:val="28"/>
          <w:lang w:eastAsia="ru-RU"/>
        </w:rPr>
      </w:pPr>
      <w:r w:rsidRPr="00C3452E">
        <w:rPr>
          <w:rFonts w:ascii="Times New Roman" w:hAnsi="Times New Roman"/>
          <w:b/>
          <w:bCs/>
          <w:i/>
          <w:iCs/>
          <w:sz w:val="28"/>
          <w:szCs w:val="28"/>
          <w:u w:val="single"/>
          <w:lang w:eastAsia="ru-RU"/>
        </w:rPr>
        <w:t>Образовательная</w:t>
      </w:r>
      <w:r w:rsidRPr="00C3452E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 – </w:t>
      </w:r>
      <w:r w:rsidRPr="00C3452E">
        <w:rPr>
          <w:rFonts w:ascii="Times New Roman" w:hAnsi="Times New Roman"/>
          <w:b/>
          <w:bCs/>
          <w:sz w:val="28"/>
          <w:szCs w:val="28"/>
          <w:lang w:eastAsia="ru-RU"/>
        </w:rPr>
        <w:t>познакомить детей с устройством русской избы, с многообразием предметов домашнего обихода, их названиями и назначением; расширять словарный запас: изба, кровля, сруб, венец, ушат, люлька, прялка, лавка, сундук);</w:t>
      </w:r>
      <w:r w:rsidRPr="00C3452E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br/>
      </w:r>
      <w:r w:rsidRPr="00C3452E">
        <w:rPr>
          <w:rFonts w:ascii="Times New Roman" w:hAnsi="Times New Roman"/>
          <w:b/>
          <w:bCs/>
          <w:i/>
          <w:iCs/>
          <w:sz w:val="28"/>
          <w:szCs w:val="28"/>
          <w:u w:val="single"/>
          <w:lang w:eastAsia="ru-RU"/>
        </w:rPr>
        <w:t>Развивающая</w:t>
      </w:r>
      <w:r w:rsidRPr="00C3452E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 – </w:t>
      </w:r>
      <w:r w:rsidRPr="00C3452E">
        <w:rPr>
          <w:rFonts w:ascii="Times New Roman" w:hAnsi="Times New Roman"/>
          <w:b/>
          <w:bCs/>
          <w:sz w:val="28"/>
          <w:szCs w:val="28"/>
          <w:lang w:eastAsia="ru-RU"/>
        </w:rPr>
        <w:t>развивать наглядно-образное мышление, внимание, память, воображение</w:t>
      </w:r>
      <w:r w:rsidRPr="00C3452E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;</w:t>
      </w:r>
      <w:r w:rsidRPr="00C3452E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br/>
      </w:r>
      <w:r w:rsidRPr="00C3452E">
        <w:rPr>
          <w:rFonts w:ascii="Times New Roman" w:hAnsi="Times New Roman"/>
          <w:b/>
          <w:bCs/>
          <w:i/>
          <w:iCs/>
          <w:sz w:val="28"/>
          <w:szCs w:val="28"/>
          <w:u w:val="single"/>
          <w:lang w:eastAsia="ru-RU"/>
        </w:rPr>
        <w:t>Воспитательная</w:t>
      </w:r>
      <w:r w:rsidRPr="00C3452E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 – воспитывать уважение к истокам русского народа, его прошлому, сохраняя память о жизни предков.</w:t>
      </w:r>
    </w:p>
    <w:p w:rsidR="00F11FBC" w:rsidRPr="0094624F" w:rsidRDefault="00F11FBC" w:rsidP="0094624F">
      <w:pPr>
        <w:pStyle w:val="Standard"/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1.4</w:t>
      </w:r>
      <w:r w:rsidRPr="0094624F">
        <w:rPr>
          <w:rFonts w:ascii="Times New Roman" w:hAnsi="Times New Roman" w:cs="Times New Roman"/>
          <w:b/>
          <w:sz w:val="28"/>
          <w:szCs w:val="28"/>
          <w:lang w:eastAsia="ru-RU"/>
        </w:rPr>
        <w:t>. Содержание:</w:t>
      </w:r>
      <w:r w:rsidRPr="0094624F">
        <w:rPr>
          <w:rFonts w:ascii="Times New Roman" w:hAnsi="Times New Roman" w:cs="Times New Roman"/>
          <w:sz w:val="28"/>
          <w:szCs w:val="28"/>
          <w:lang w:eastAsia="ru-RU"/>
        </w:rPr>
        <w:t xml:space="preserve"> совместная деятельность  педагога с детьми.</w:t>
      </w:r>
    </w:p>
    <w:p w:rsidR="00F11FBC" w:rsidRPr="0094624F" w:rsidRDefault="00F11FBC" w:rsidP="0094624F">
      <w:pPr>
        <w:pStyle w:val="NormalWeb"/>
        <w:shd w:val="clear" w:color="auto" w:fill="FFFFFF"/>
        <w:spacing w:before="225" w:after="225"/>
        <w:rPr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1.5</w:t>
      </w:r>
      <w:r w:rsidRPr="0094624F">
        <w:rPr>
          <w:rFonts w:ascii="Times New Roman" w:hAnsi="Times New Roman" w:cs="Times New Roman"/>
          <w:b/>
          <w:sz w:val="28"/>
          <w:szCs w:val="28"/>
        </w:rPr>
        <w:t>. Педагогические средства методы</w:t>
      </w:r>
      <w:r w:rsidRPr="0094624F">
        <w:rPr>
          <w:rFonts w:ascii="Times New Roman" w:hAnsi="Times New Roman" w:cs="Times New Roman"/>
          <w:sz w:val="28"/>
          <w:szCs w:val="28"/>
        </w:rPr>
        <w:t xml:space="preserve">: </w:t>
      </w:r>
      <w:r w:rsidRPr="0094624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94624F">
        <w:rPr>
          <w:rFonts w:ascii="Times New Roman" w:hAnsi="Times New Roman" w:cs="Times New Roman"/>
          <w:color w:val="000000"/>
          <w:sz w:val="28"/>
          <w:szCs w:val="28"/>
        </w:rPr>
        <w:t>наглядный, словесный, игровой</w:t>
      </w:r>
    </w:p>
    <w:p w:rsidR="00F11FBC" w:rsidRDefault="00F11FBC" w:rsidP="00C3452E">
      <w:pPr>
        <w:shd w:val="clear" w:color="auto" w:fill="FFFFFF"/>
        <w:spacing w:before="225" w:after="225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94624F">
        <w:rPr>
          <w:rFonts w:ascii="Times New Roman" w:hAnsi="Times New Roman"/>
          <w:b/>
          <w:sz w:val="28"/>
          <w:szCs w:val="28"/>
          <w:lang w:eastAsia="ru-RU"/>
        </w:rPr>
        <w:t>приемы:</w:t>
      </w:r>
      <w:r w:rsidRPr="0094624F">
        <w:rPr>
          <w:rFonts w:ascii="Times New Roman" w:hAnsi="Times New Roman"/>
          <w:sz w:val="28"/>
          <w:szCs w:val="28"/>
          <w:lang w:eastAsia="ru-RU"/>
        </w:rPr>
        <w:t xml:space="preserve"> с</w:t>
      </w:r>
      <w:r w:rsidRPr="00E16E11">
        <w:rPr>
          <w:rFonts w:ascii="Times New Roman" w:hAnsi="Times New Roman"/>
          <w:sz w:val="28"/>
          <w:szCs w:val="28"/>
          <w:lang w:eastAsia="ru-RU"/>
        </w:rPr>
        <w:t>юрпризный момент</w:t>
      </w:r>
      <w:r w:rsidRPr="0094624F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E16E11">
        <w:rPr>
          <w:rFonts w:ascii="Times New Roman" w:hAnsi="Times New Roman"/>
          <w:sz w:val="28"/>
          <w:szCs w:val="28"/>
          <w:lang w:eastAsia="ru-RU"/>
        </w:rPr>
        <w:t>художественное слово</w:t>
      </w:r>
      <w:r w:rsidRPr="0094624F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E16E11">
        <w:rPr>
          <w:rFonts w:ascii="Times New Roman" w:hAnsi="Times New Roman"/>
          <w:sz w:val="28"/>
          <w:szCs w:val="28"/>
          <w:lang w:eastAsia="ru-RU"/>
        </w:rPr>
        <w:t>вопросы</w:t>
      </w:r>
    </w:p>
    <w:p w:rsidR="00F11FBC" w:rsidRDefault="00F11FBC" w:rsidP="00C3452E">
      <w:pPr>
        <w:shd w:val="clear" w:color="auto" w:fill="FFFFFF"/>
        <w:spacing w:before="225" w:after="225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3452E">
        <w:rPr>
          <w:rFonts w:ascii="Times New Roman" w:hAnsi="Times New Roman"/>
          <w:b/>
          <w:sz w:val="28"/>
          <w:szCs w:val="28"/>
        </w:rPr>
        <w:t>1.6. Предварительная работа:</w:t>
      </w:r>
      <w:r w:rsidRPr="00C3452E">
        <w:rPr>
          <w:rFonts w:ascii="Times New Roman" w:hAnsi="Times New Roman"/>
          <w:sz w:val="28"/>
          <w:szCs w:val="28"/>
        </w:rPr>
        <w:t xml:space="preserve"> чтение художественной литературы (сказки, стихи, рассматривание иллюстраций на темы: быт русского народа, развлечения русского народа, знакомство с русскими народными играми (заучивание текста, обыгрывание). Знакомство с фольклором русского народа</w:t>
      </w:r>
      <w:r w:rsidRPr="00C3452E">
        <w:rPr>
          <w:rFonts w:ascii="Times New Roman" w:hAnsi="Times New Roman"/>
          <w:b/>
          <w:sz w:val="28"/>
          <w:szCs w:val="28"/>
        </w:rPr>
        <w:t xml:space="preserve">. </w:t>
      </w:r>
    </w:p>
    <w:p w:rsidR="00F11FBC" w:rsidRDefault="00F11FBC" w:rsidP="00C3452E">
      <w:pPr>
        <w:shd w:val="clear" w:color="auto" w:fill="FFFFFF"/>
        <w:spacing w:before="225" w:after="225" w:line="240" w:lineRule="auto"/>
        <w:ind w:firstLine="708"/>
        <w:jc w:val="both"/>
        <w:rPr>
          <w:rFonts w:ascii="Times New Roman" w:eastAsia="SimSun" w:hAnsi="Times New Roman"/>
          <w:kern w:val="3"/>
          <w:sz w:val="28"/>
          <w:szCs w:val="28"/>
        </w:rPr>
      </w:pPr>
      <w:r w:rsidRPr="00C3452E">
        <w:rPr>
          <w:rFonts w:ascii="Times New Roman" w:eastAsia="SimSun" w:hAnsi="Times New Roman"/>
          <w:b/>
          <w:kern w:val="3"/>
          <w:sz w:val="28"/>
          <w:szCs w:val="28"/>
        </w:rPr>
        <w:t xml:space="preserve">Оборудование, методразработки атрибуты: </w:t>
      </w:r>
      <w:r w:rsidRPr="00C3452E">
        <w:rPr>
          <w:rFonts w:ascii="Times New Roman" w:eastAsia="SimSun" w:hAnsi="Times New Roman"/>
          <w:kern w:val="3"/>
          <w:sz w:val="28"/>
          <w:szCs w:val="28"/>
        </w:rPr>
        <w:t>смарт-доска, ноутбук;</w:t>
      </w:r>
      <w:r w:rsidRPr="00C3452E">
        <w:rPr>
          <w:rFonts w:ascii="Times New Roman" w:eastAsia="SimSun" w:hAnsi="Times New Roman"/>
          <w:kern w:val="3"/>
          <w:sz w:val="28"/>
          <w:szCs w:val="28"/>
        </w:rPr>
        <w:br/>
        <w:t>презентация с изображением русской избы и предметов обихода, зарядка для глаз, игры для смарт-доски («Русский национальный костюм», «Путешествие  в прошлое», «Физминутка»);</w:t>
      </w:r>
      <w:r w:rsidRPr="00C3452E">
        <w:rPr>
          <w:rFonts w:ascii="Times New Roman" w:eastAsia="SimSun" w:hAnsi="Times New Roman"/>
          <w:kern w:val="3"/>
          <w:sz w:val="28"/>
          <w:szCs w:val="28"/>
        </w:rPr>
        <w:br/>
        <w:t xml:space="preserve">колыбель, куклы,  деревянная посуда, подносы, лампадка, самодельные игрушки, русский платок, женский и мужской народный костюм. </w:t>
      </w:r>
    </w:p>
    <w:p w:rsidR="00F11FBC" w:rsidRDefault="00F11FBC" w:rsidP="00C3452E">
      <w:pPr>
        <w:shd w:val="clear" w:color="auto" w:fill="FFFFFF"/>
        <w:spacing w:before="225" w:after="225" w:line="240" w:lineRule="auto"/>
        <w:ind w:firstLine="708"/>
        <w:jc w:val="both"/>
        <w:rPr>
          <w:rFonts w:ascii="Times New Roman" w:eastAsia="SimSun" w:hAnsi="Times New Roman"/>
          <w:kern w:val="3"/>
          <w:sz w:val="28"/>
          <w:szCs w:val="28"/>
        </w:rPr>
      </w:pPr>
    </w:p>
    <w:p w:rsidR="00F11FBC" w:rsidRDefault="00F11FBC" w:rsidP="00C3452E">
      <w:pPr>
        <w:shd w:val="clear" w:color="auto" w:fill="FFFFFF"/>
        <w:spacing w:before="225" w:after="225" w:line="240" w:lineRule="auto"/>
        <w:ind w:firstLine="708"/>
        <w:jc w:val="both"/>
        <w:rPr>
          <w:rFonts w:ascii="Times New Roman" w:eastAsia="SimSun" w:hAnsi="Times New Roman"/>
          <w:kern w:val="3"/>
          <w:sz w:val="28"/>
          <w:szCs w:val="28"/>
        </w:rPr>
      </w:pPr>
    </w:p>
    <w:p w:rsidR="00F11FBC" w:rsidRPr="00C3452E" w:rsidRDefault="00F11FBC" w:rsidP="00C3452E">
      <w:pPr>
        <w:shd w:val="clear" w:color="auto" w:fill="FFFFFF"/>
        <w:spacing w:before="225" w:after="225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9884" w:type="dxa"/>
        <w:tblInd w:w="-10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634"/>
        <w:gridCol w:w="5670"/>
        <w:gridCol w:w="2580"/>
      </w:tblGrid>
      <w:tr w:rsidR="00F11FBC" w:rsidRPr="00C3452E" w:rsidTr="001C131B">
        <w:tc>
          <w:tcPr>
            <w:tcW w:w="16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1FBC" w:rsidRPr="00C3452E" w:rsidRDefault="00F11FBC" w:rsidP="0094624F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3452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Этап занятия</w:t>
            </w:r>
          </w:p>
        </w:tc>
        <w:tc>
          <w:tcPr>
            <w:tcW w:w="5670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1FBC" w:rsidRPr="00C3452E" w:rsidRDefault="00F11FBC" w:rsidP="0094624F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3452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Ход занятия.</w:t>
            </w:r>
          </w:p>
        </w:tc>
        <w:tc>
          <w:tcPr>
            <w:tcW w:w="25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1FBC" w:rsidRPr="00C3452E" w:rsidRDefault="00F11FBC" w:rsidP="0094624F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3452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Примечание.</w:t>
            </w:r>
          </w:p>
        </w:tc>
      </w:tr>
      <w:tr w:rsidR="00F11FBC" w:rsidRPr="00C3452E" w:rsidTr="004023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9514"/>
        </w:trPr>
        <w:tc>
          <w:tcPr>
            <w:tcW w:w="1634" w:type="dxa"/>
          </w:tcPr>
          <w:p w:rsidR="00F11FBC" w:rsidRPr="00C3452E" w:rsidRDefault="00F11FBC" w:rsidP="0094624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452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  Связь с предыду-щим материалом</w:t>
            </w:r>
          </w:p>
          <w:p w:rsidR="00F11FBC" w:rsidRPr="00C3452E" w:rsidRDefault="00F11FBC" w:rsidP="0094624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11FBC" w:rsidRPr="00C3452E" w:rsidRDefault="00F11FBC" w:rsidP="0094624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11FBC" w:rsidRPr="00C3452E" w:rsidRDefault="00F11FBC" w:rsidP="0094624F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452E">
              <w:rPr>
                <w:rFonts w:ascii="Times New Roman" w:hAnsi="Times New Roman"/>
                <w:sz w:val="28"/>
                <w:szCs w:val="28"/>
              </w:rPr>
              <w:t>Организа-ционный момент</w:t>
            </w:r>
          </w:p>
          <w:p w:rsidR="00F11FBC" w:rsidRPr="00C3452E" w:rsidRDefault="00F11FBC" w:rsidP="0094624F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452E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Сюрприз-ный момент</w:t>
            </w:r>
          </w:p>
          <w:p w:rsidR="00F11FBC" w:rsidRPr="00C3452E" w:rsidRDefault="00F11FBC" w:rsidP="0094624F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3452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Динамическая пауза</w:t>
            </w:r>
          </w:p>
          <w:p w:rsidR="00F11FBC" w:rsidRPr="00C3452E" w:rsidRDefault="00F11FBC" w:rsidP="0094624F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F11FBC" w:rsidRPr="00C3452E" w:rsidRDefault="00F11FBC" w:rsidP="0094624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452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3452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Ребята, давайте сыграем в игру, а вы попробуете догадаться о теме нашей беседы.</w:t>
            </w:r>
          </w:p>
          <w:p w:rsidR="00F11FBC" w:rsidRPr="00C3452E" w:rsidRDefault="00F11FBC" w:rsidP="0094624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3452E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(ответы детей)</w:t>
            </w:r>
          </w:p>
          <w:p w:rsidR="00F11FBC" w:rsidRPr="00C3452E" w:rsidRDefault="00F11FBC" w:rsidP="0094624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3452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-Правильно ребята, молодцы! </w:t>
            </w:r>
          </w:p>
          <w:p w:rsidR="00F11FBC" w:rsidRPr="00C3452E" w:rsidRDefault="00F11FBC" w:rsidP="0094624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11FBC" w:rsidRPr="00C3452E" w:rsidRDefault="00F11FBC" w:rsidP="0094624F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452E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В</w:t>
            </w:r>
            <w:r w:rsidRPr="00C3452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. Ребята, я приглашаю вас сегодня в увлекательное путешествие во времени. Мы побываем в прошлом, а</w:t>
            </w:r>
            <w:r w:rsidRPr="00C3452E">
              <w:rPr>
                <w:rFonts w:ascii="Times New Roman" w:hAnsi="Times New Roman"/>
                <w:sz w:val="28"/>
                <w:szCs w:val="28"/>
              </w:rPr>
              <w:t xml:space="preserve"> поможет нам в этом наш проводник. Вот этот волшебный клубочек мы под музыку будем передавать из рук в руки, как раньше из уста в уста передавался фольклор. </w:t>
            </w:r>
          </w:p>
          <w:p w:rsidR="00F11FBC" w:rsidRPr="00C3452E" w:rsidRDefault="00F11FBC" w:rsidP="0094624F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452E">
              <w:rPr>
                <w:rFonts w:ascii="Times New Roman" w:hAnsi="Times New Roman"/>
                <w:sz w:val="28"/>
                <w:szCs w:val="28"/>
              </w:rPr>
              <w:t>(встаем в круг)</w:t>
            </w:r>
          </w:p>
          <w:p w:rsidR="00F11FBC" w:rsidRPr="00C3452E" w:rsidRDefault="00F11FBC" w:rsidP="0094624F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452E">
              <w:rPr>
                <w:rFonts w:ascii="Times New Roman" w:hAnsi="Times New Roman"/>
                <w:sz w:val="28"/>
                <w:szCs w:val="28"/>
              </w:rPr>
              <w:t>Мы будем передавать друг другу клубок, а на ком он остановится, тот и будет говорить заклинание.</w:t>
            </w:r>
          </w:p>
          <w:p w:rsidR="00F11FBC" w:rsidRPr="00C3452E" w:rsidRDefault="00F11FBC" w:rsidP="0094624F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452E">
              <w:rPr>
                <w:rFonts w:ascii="Times New Roman" w:hAnsi="Times New Roman"/>
                <w:sz w:val="28"/>
                <w:szCs w:val="28"/>
              </w:rPr>
              <w:t>(дети передают клубок под музыку на ком клубок останавливается читает заклинание)</w:t>
            </w:r>
          </w:p>
          <w:p w:rsidR="00F11FBC" w:rsidRPr="00C3452E" w:rsidRDefault="00F11FBC" w:rsidP="0094624F">
            <w:pPr>
              <w:shd w:val="clear" w:color="auto" w:fill="FFFFFF"/>
              <w:spacing w:before="225" w:after="225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452E">
              <w:rPr>
                <w:rFonts w:ascii="Times New Roman" w:hAnsi="Times New Roman"/>
                <w:sz w:val="28"/>
                <w:szCs w:val="28"/>
                <w:lang w:eastAsia="ru-RU"/>
              </w:rPr>
              <w:t>Чудеса сейчас начнутся,</w:t>
            </w:r>
          </w:p>
          <w:p w:rsidR="00F11FBC" w:rsidRPr="00C3452E" w:rsidRDefault="00F11FBC" w:rsidP="0094624F">
            <w:pPr>
              <w:shd w:val="clear" w:color="auto" w:fill="FFFFFF"/>
              <w:spacing w:before="225" w:after="225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452E">
              <w:rPr>
                <w:rFonts w:ascii="Times New Roman" w:hAnsi="Times New Roman"/>
                <w:sz w:val="28"/>
                <w:szCs w:val="28"/>
                <w:lang w:eastAsia="ru-RU"/>
              </w:rPr>
              <w:t>Не успеешь оглянуться</w:t>
            </w:r>
          </w:p>
          <w:p w:rsidR="00F11FBC" w:rsidRPr="00C3452E" w:rsidRDefault="00F11FBC" w:rsidP="0094624F">
            <w:pPr>
              <w:shd w:val="clear" w:color="auto" w:fill="FFFFFF"/>
              <w:spacing w:before="225" w:after="225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452E">
              <w:rPr>
                <w:rFonts w:ascii="Times New Roman" w:hAnsi="Times New Roman"/>
                <w:sz w:val="28"/>
                <w:szCs w:val="28"/>
                <w:lang w:eastAsia="ru-RU"/>
              </w:rPr>
              <w:t>В миг окажемся мы с вами</w:t>
            </w:r>
          </w:p>
          <w:p w:rsidR="00F11FBC" w:rsidRPr="00C3452E" w:rsidRDefault="00F11FBC" w:rsidP="0094624F">
            <w:pPr>
              <w:shd w:val="clear" w:color="auto" w:fill="FFFFFF"/>
              <w:spacing w:before="225" w:after="225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452E">
              <w:rPr>
                <w:rFonts w:ascii="Times New Roman" w:hAnsi="Times New Roman"/>
                <w:sz w:val="28"/>
                <w:szCs w:val="28"/>
                <w:lang w:eastAsia="ru-RU"/>
              </w:rPr>
              <w:t>Там, где только пожелаем.</w:t>
            </w:r>
          </w:p>
          <w:p w:rsidR="00F11FBC" w:rsidRPr="00C3452E" w:rsidRDefault="00F11FBC" w:rsidP="0094624F">
            <w:pPr>
              <w:shd w:val="clear" w:color="auto" w:fill="FFFFFF"/>
              <w:spacing w:before="225" w:after="225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452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В:</w:t>
            </w:r>
            <w:r w:rsidRPr="00C3452E">
              <w:rPr>
                <w:rFonts w:ascii="Times New Roman" w:hAnsi="Times New Roman"/>
                <w:sz w:val="28"/>
                <w:szCs w:val="28"/>
              </w:rPr>
              <w:t xml:space="preserve"> ребята куда мы с вами попали? </w:t>
            </w:r>
          </w:p>
          <w:p w:rsidR="00F11FBC" w:rsidRPr="00C3452E" w:rsidRDefault="00F11FBC" w:rsidP="0094624F">
            <w:pPr>
              <w:shd w:val="clear" w:color="auto" w:fill="FFFFFF"/>
              <w:spacing w:before="225" w:after="225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452E">
              <w:rPr>
                <w:rFonts w:ascii="Times New Roman" w:hAnsi="Times New Roman"/>
                <w:sz w:val="28"/>
                <w:szCs w:val="28"/>
              </w:rPr>
              <w:t>(ответы детей)</w:t>
            </w:r>
          </w:p>
          <w:p w:rsidR="00F11FBC" w:rsidRPr="00C3452E" w:rsidRDefault="00F11FBC" w:rsidP="0094624F">
            <w:pPr>
              <w:shd w:val="clear" w:color="auto" w:fill="FFFFFF"/>
              <w:spacing w:before="87" w:after="87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3452E">
              <w:rPr>
                <w:rFonts w:ascii="Times New Roman" w:hAnsi="Times New Roman"/>
                <w:b/>
                <w:sz w:val="28"/>
                <w:szCs w:val="28"/>
              </w:rPr>
              <w:t>(звучит голос)</w:t>
            </w:r>
            <w:r w:rsidRPr="00C3452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3452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Я приглашаю вас в далёкую старину, когда жили по закону, детей чадами называли, любили и почитали до самой старости отца и мать. Жили-то по православному, а житьё то было все привольное да раздольное.</w:t>
            </w:r>
          </w:p>
          <w:p w:rsidR="00F11FBC" w:rsidRPr="00C3452E" w:rsidRDefault="00F11FBC" w:rsidP="0094624F">
            <w:pPr>
              <w:shd w:val="clear" w:color="auto" w:fill="FFFFFF"/>
              <w:spacing w:before="87" w:after="87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3452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Слайд 2 (голос) здравствуйте, люди добрые, чады милые! Догадались, куда вы попали?</w:t>
            </w:r>
          </w:p>
          <w:p w:rsidR="00F11FBC" w:rsidRPr="00C3452E" w:rsidRDefault="00F11FBC" w:rsidP="0094624F">
            <w:pPr>
              <w:shd w:val="clear" w:color="auto" w:fill="FFFFFF"/>
              <w:spacing w:before="87" w:after="87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3452E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В: </w:t>
            </w:r>
            <w:r w:rsidRPr="00C3452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Ребята передавайте наш клубочек тому, кто будет отвечать.</w:t>
            </w:r>
          </w:p>
          <w:p w:rsidR="00F11FBC" w:rsidRPr="00C3452E" w:rsidRDefault="00F11FBC" w:rsidP="0094624F">
            <w:pPr>
              <w:shd w:val="clear" w:color="auto" w:fill="FFFFFF"/>
              <w:spacing w:before="87" w:after="87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3452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Д.</w:t>
            </w:r>
            <w:r w:rsidRPr="00C3452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В русскую избу.</w:t>
            </w:r>
          </w:p>
          <w:p w:rsidR="00F11FBC" w:rsidRPr="00C3452E" w:rsidRDefault="00F11FBC" w:rsidP="0094624F">
            <w:pPr>
              <w:shd w:val="clear" w:color="auto" w:fill="FFFFFF"/>
              <w:spacing w:before="87" w:after="87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3452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В.</w:t>
            </w:r>
            <w:r w:rsidRPr="00C3452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Как вы догадались?</w:t>
            </w:r>
          </w:p>
          <w:p w:rsidR="00F11FBC" w:rsidRPr="00C3452E" w:rsidRDefault="00F11FBC" w:rsidP="0094624F">
            <w:pPr>
              <w:shd w:val="clear" w:color="auto" w:fill="FFFFFF"/>
              <w:spacing w:before="87" w:after="87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3452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Д.</w:t>
            </w:r>
            <w:r w:rsidRPr="00C3452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Тут печка</w:t>
            </w:r>
          </w:p>
          <w:p w:rsidR="00F11FBC" w:rsidRPr="00C3452E" w:rsidRDefault="00F11FBC" w:rsidP="0094624F">
            <w:pPr>
              <w:shd w:val="clear" w:color="auto" w:fill="FFFFFF"/>
              <w:spacing w:before="87" w:after="87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3452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В.</w:t>
            </w:r>
            <w:r w:rsidRPr="00C3452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Умницы. Гости на дворе – хозяевам радость. Посидим рядком, поговорим ладком. В доме тепло и на сердце легко! Как вы думаете, о чём это я говорю?</w:t>
            </w:r>
          </w:p>
          <w:p w:rsidR="00F11FBC" w:rsidRPr="00C3452E" w:rsidRDefault="00F11FBC" w:rsidP="0094624F">
            <w:pPr>
              <w:shd w:val="clear" w:color="auto" w:fill="FFFFFF"/>
              <w:spacing w:before="87" w:after="87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3452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Д.</w:t>
            </w:r>
            <w:r w:rsidRPr="00C3452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О печи.</w:t>
            </w:r>
          </w:p>
          <w:p w:rsidR="00F11FBC" w:rsidRPr="00C3452E" w:rsidRDefault="00F11FBC" w:rsidP="0094624F">
            <w:pPr>
              <w:shd w:val="clear" w:color="auto" w:fill="FFFFFF"/>
              <w:spacing w:before="87" w:after="87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3452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В.</w:t>
            </w:r>
            <w:r w:rsidRPr="00C3452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Да, о печи – помощнице. А чем же она помогала?</w:t>
            </w:r>
          </w:p>
          <w:p w:rsidR="00F11FBC" w:rsidRPr="00C3452E" w:rsidRDefault="00F11FBC" w:rsidP="0094624F">
            <w:pPr>
              <w:shd w:val="clear" w:color="auto" w:fill="FFFFFF"/>
              <w:spacing w:before="87" w:after="87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3452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Д.</w:t>
            </w:r>
            <w:r w:rsidRPr="00C3452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Дом греет, еду готовили на печи, хлеб пекли.</w:t>
            </w:r>
          </w:p>
          <w:p w:rsidR="00F11FBC" w:rsidRPr="00C3452E" w:rsidRDefault="00F11FBC" w:rsidP="0094624F">
            <w:pPr>
              <w:shd w:val="clear" w:color="auto" w:fill="FFFFFF"/>
              <w:spacing w:before="87" w:after="87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3452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В</w:t>
            </w:r>
            <w:r w:rsidRPr="00C3452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 Верно, а ещё за что ей почёт?</w:t>
            </w:r>
          </w:p>
          <w:p w:rsidR="00F11FBC" w:rsidRPr="00C3452E" w:rsidRDefault="00F11FBC" w:rsidP="0094624F">
            <w:pPr>
              <w:shd w:val="clear" w:color="auto" w:fill="FFFFFF"/>
              <w:spacing w:before="87" w:after="87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3452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Д.</w:t>
            </w:r>
            <w:r w:rsidRPr="00C3452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Спали на ней старики и дети.</w:t>
            </w:r>
          </w:p>
          <w:p w:rsidR="00F11FBC" w:rsidRPr="00C3452E" w:rsidRDefault="00F11FBC" w:rsidP="0094624F">
            <w:pPr>
              <w:shd w:val="clear" w:color="auto" w:fill="FFFFFF"/>
              <w:spacing w:before="87" w:after="87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3452E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В.</w:t>
            </w:r>
            <w:r w:rsidRPr="00C3452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Молодцы, а теперь катите мне клубочек, я вам буду загадывать загадки. </w:t>
            </w:r>
          </w:p>
          <w:p w:rsidR="00F11FBC" w:rsidRPr="00C3452E" w:rsidRDefault="00F11FBC" w:rsidP="0094624F">
            <w:pPr>
              <w:shd w:val="clear" w:color="auto" w:fill="FFFFFF"/>
              <w:spacing w:before="87" w:after="87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3452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Слайд 3</w:t>
            </w:r>
          </w:p>
          <w:p w:rsidR="00F11FBC" w:rsidRPr="00C3452E" w:rsidRDefault="00F11FBC" w:rsidP="0094624F">
            <w:pPr>
              <w:shd w:val="clear" w:color="auto" w:fill="FFFFFF"/>
              <w:spacing w:before="87" w:after="87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452E">
              <w:rPr>
                <w:rFonts w:ascii="Times New Roman" w:hAnsi="Times New Roman"/>
                <w:sz w:val="28"/>
                <w:szCs w:val="28"/>
                <w:lang w:eastAsia="ru-RU"/>
              </w:rPr>
              <w:t>- Верчусь, верчусь – не потею,</w:t>
            </w:r>
          </w:p>
          <w:p w:rsidR="00F11FBC" w:rsidRPr="00C3452E" w:rsidRDefault="00F11FBC" w:rsidP="0094624F">
            <w:pPr>
              <w:shd w:val="clear" w:color="auto" w:fill="FFFFFF"/>
              <w:spacing w:before="87" w:after="87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452E">
              <w:rPr>
                <w:rFonts w:ascii="Times New Roman" w:hAnsi="Times New Roman"/>
                <w:sz w:val="28"/>
                <w:szCs w:val="28"/>
                <w:lang w:eastAsia="ru-RU"/>
              </w:rPr>
              <w:t>Только более толстею.</w:t>
            </w:r>
          </w:p>
          <w:p w:rsidR="00F11FBC" w:rsidRPr="00C3452E" w:rsidRDefault="00F11FBC" w:rsidP="0094624F">
            <w:pPr>
              <w:shd w:val="clear" w:color="auto" w:fill="FFFFFF"/>
              <w:spacing w:before="87" w:after="87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452E">
              <w:rPr>
                <w:rFonts w:ascii="Times New Roman" w:hAnsi="Times New Roman"/>
                <w:sz w:val="28"/>
                <w:szCs w:val="28"/>
                <w:lang w:eastAsia="ru-RU"/>
              </w:rPr>
              <w:t>( веретено)</w:t>
            </w:r>
          </w:p>
          <w:p w:rsidR="00F11FBC" w:rsidRPr="00C3452E" w:rsidRDefault="00F11FBC" w:rsidP="0094624F">
            <w:pPr>
              <w:shd w:val="clear" w:color="auto" w:fill="FFFFFF"/>
              <w:spacing w:before="87" w:after="87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3452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 Черный конь скачет в огонь (кочерга)</w:t>
            </w:r>
          </w:p>
          <w:p w:rsidR="00F11FBC" w:rsidRPr="00C3452E" w:rsidRDefault="00F11FBC" w:rsidP="0094624F">
            <w:pPr>
              <w:shd w:val="clear" w:color="auto" w:fill="FFFFFF"/>
              <w:spacing w:before="87" w:after="87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3452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 Новая посуда вся в дырах (сито, решето)</w:t>
            </w:r>
          </w:p>
          <w:p w:rsidR="00F11FBC" w:rsidRPr="00C3452E" w:rsidRDefault="00F11FBC" w:rsidP="0094624F">
            <w:pPr>
              <w:shd w:val="clear" w:color="auto" w:fill="FFFFFF"/>
              <w:spacing w:before="87" w:after="87" w:line="240" w:lineRule="auto"/>
              <w:rPr>
                <w:rStyle w:val="c2"/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C3452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C3452E">
              <w:rPr>
                <w:rStyle w:val="c0"/>
                <w:rFonts w:ascii="Times New Roman" w:hAnsi="Times New Roman"/>
                <w:sz w:val="28"/>
                <w:szCs w:val="28"/>
                <w:shd w:val="clear" w:color="auto" w:fill="FFFFFF"/>
              </w:rPr>
              <w:t>Наварила мама кашки.</w:t>
            </w:r>
            <w:r w:rsidRPr="00C3452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br/>
            </w:r>
            <w:r w:rsidRPr="00C3452E">
              <w:rPr>
                <w:rStyle w:val="c0"/>
                <w:rFonts w:ascii="Times New Roman" w:hAnsi="Times New Roman"/>
                <w:sz w:val="28"/>
                <w:szCs w:val="28"/>
                <w:shd w:val="clear" w:color="auto" w:fill="FFFFFF"/>
              </w:rPr>
              <w:t>Положила кашку в чашки.</w:t>
            </w:r>
            <w:r w:rsidRPr="00C3452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br/>
            </w:r>
            <w:r w:rsidRPr="00C3452E">
              <w:rPr>
                <w:rStyle w:val="c0"/>
                <w:rFonts w:ascii="Times New Roman" w:hAnsi="Times New Roman"/>
                <w:sz w:val="28"/>
                <w:szCs w:val="28"/>
                <w:shd w:val="clear" w:color="auto" w:fill="FFFFFF"/>
              </w:rPr>
              <w:t>Будем кушать понемножку.</w:t>
            </w:r>
            <w:r w:rsidRPr="00C3452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br/>
            </w:r>
            <w:r w:rsidRPr="00C3452E">
              <w:rPr>
                <w:rStyle w:val="c0"/>
                <w:rFonts w:ascii="Times New Roman" w:hAnsi="Times New Roman"/>
                <w:sz w:val="28"/>
                <w:szCs w:val="28"/>
                <w:shd w:val="clear" w:color="auto" w:fill="FFFFFF"/>
              </w:rPr>
              <w:t>Только дайте, дайте</w:t>
            </w:r>
            <w:r w:rsidRPr="00C3452E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r w:rsidRPr="00C3452E">
              <w:rPr>
                <w:rStyle w:val="c2"/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</w:rPr>
              <w:t>(ложку)!</w:t>
            </w:r>
          </w:p>
          <w:p w:rsidR="00F11FBC" w:rsidRPr="00C3452E" w:rsidRDefault="00F11FBC" w:rsidP="0094624F">
            <w:pPr>
              <w:shd w:val="clear" w:color="auto" w:fill="FFFFFF"/>
              <w:spacing w:before="87" w:after="87" w:line="240" w:lineRule="auto"/>
              <w:rPr>
                <w:rStyle w:val="c2"/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</w:pPr>
            <w:r w:rsidRPr="00C3452E">
              <w:rPr>
                <w:rStyle w:val="c2"/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</w:rPr>
              <w:t xml:space="preserve">- </w:t>
            </w:r>
            <w:r w:rsidRPr="00C3452E">
              <w:rPr>
                <w:rStyle w:val="c2"/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В небо дыра, в землю дыра, а посередине огонь да вода (самовар)</w:t>
            </w:r>
          </w:p>
          <w:p w:rsidR="00F11FBC" w:rsidRPr="00C3452E" w:rsidRDefault="00F11FBC" w:rsidP="0094624F">
            <w:pPr>
              <w:shd w:val="clear" w:color="auto" w:fill="FFFFFF"/>
              <w:spacing w:before="87" w:after="87" w:line="240" w:lineRule="auto"/>
              <w:rPr>
                <w:rStyle w:val="c2"/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</w:pPr>
            <w:r w:rsidRPr="00C3452E">
              <w:rPr>
                <w:rStyle w:val="c2"/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</w:rPr>
              <w:t>В.</w:t>
            </w:r>
            <w:r w:rsidRPr="00C3452E">
              <w:rPr>
                <w:rStyle w:val="c2"/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 xml:space="preserve"> Ну смекалка, ну сноровка, как отгадываете ловко. </w:t>
            </w:r>
          </w:p>
          <w:p w:rsidR="00F11FBC" w:rsidRPr="00C3452E" w:rsidRDefault="00F11FBC" w:rsidP="0094624F">
            <w:pPr>
              <w:shd w:val="clear" w:color="auto" w:fill="FFFFFF"/>
              <w:spacing w:before="87" w:after="87" w:line="240" w:lineRule="auto"/>
              <w:rPr>
                <w:rStyle w:val="c2"/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</w:pPr>
            <w:r w:rsidRPr="00C3452E">
              <w:rPr>
                <w:rStyle w:val="c2"/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Слайд 4.</w:t>
            </w:r>
          </w:p>
          <w:p w:rsidR="00F11FBC" w:rsidRPr="00C3452E" w:rsidRDefault="00F11FBC" w:rsidP="0094624F">
            <w:pPr>
              <w:shd w:val="clear" w:color="auto" w:fill="FFFFFF"/>
              <w:spacing w:before="87" w:after="87" w:line="240" w:lineRule="auto"/>
              <w:rPr>
                <w:rStyle w:val="c2"/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</w:pPr>
            <w:r w:rsidRPr="00C3452E">
              <w:rPr>
                <w:rStyle w:val="c2"/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</w:rPr>
              <w:t xml:space="preserve">В. </w:t>
            </w:r>
            <w:r w:rsidRPr="00C3452E">
              <w:rPr>
                <w:rStyle w:val="c2"/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Катите клубок дальше…</w:t>
            </w:r>
          </w:p>
          <w:p w:rsidR="00F11FBC" w:rsidRPr="00C3452E" w:rsidRDefault="00F11FBC" w:rsidP="0094624F">
            <w:pPr>
              <w:shd w:val="clear" w:color="auto" w:fill="FFFFFF"/>
              <w:spacing w:before="87" w:after="87" w:line="240" w:lineRule="auto"/>
              <w:rPr>
                <w:rStyle w:val="c2"/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</w:pPr>
            <w:r w:rsidRPr="00C3452E">
              <w:rPr>
                <w:rStyle w:val="c2"/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Что это такое?</w:t>
            </w:r>
          </w:p>
          <w:p w:rsidR="00F11FBC" w:rsidRPr="00C3452E" w:rsidRDefault="00F11FBC" w:rsidP="0094624F">
            <w:pPr>
              <w:shd w:val="clear" w:color="auto" w:fill="FFFFFF"/>
              <w:spacing w:before="87" w:after="87" w:line="240" w:lineRule="auto"/>
              <w:rPr>
                <w:rStyle w:val="c2"/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</w:pPr>
            <w:r w:rsidRPr="00C3452E">
              <w:rPr>
                <w:rStyle w:val="c2"/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</w:rPr>
              <w:t>Д</w:t>
            </w:r>
            <w:r w:rsidRPr="00C3452E">
              <w:rPr>
                <w:rStyle w:val="c2"/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.  Сундук.</w:t>
            </w:r>
          </w:p>
          <w:p w:rsidR="00F11FBC" w:rsidRPr="00C3452E" w:rsidRDefault="00F11FBC" w:rsidP="0094624F">
            <w:pPr>
              <w:shd w:val="clear" w:color="auto" w:fill="FFFFFF"/>
              <w:spacing w:before="87" w:after="87" w:line="240" w:lineRule="auto"/>
              <w:rPr>
                <w:rStyle w:val="c2"/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</w:pPr>
            <w:r w:rsidRPr="00C3452E">
              <w:rPr>
                <w:rStyle w:val="c2"/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</w:rPr>
              <w:t xml:space="preserve">В. </w:t>
            </w:r>
            <w:r w:rsidRPr="00C3452E">
              <w:rPr>
                <w:rStyle w:val="c2"/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Ребята, а что раньше хранилось в сундуках?</w:t>
            </w:r>
          </w:p>
          <w:p w:rsidR="00F11FBC" w:rsidRPr="00C3452E" w:rsidRDefault="00F11FBC" w:rsidP="0094624F">
            <w:pPr>
              <w:shd w:val="clear" w:color="auto" w:fill="FFFFFF"/>
              <w:spacing w:before="87" w:after="87" w:line="240" w:lineRule="auto"/>
              <w:rPr>
                <w:rStyle w:val="c2"/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</w:pPr>
            <w:r w:rsidRPr="00C3452E">
              <w:rPr>
                <w:rStyle w:val="c2"/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</w:rPr>
              <w:t xml:space="preserve">Д. </w:t>
            </w:r>
            <w:r w:rsidRPr="00C3452E">
              <w:rPr>
                <w:rStyle w:val="c2"/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Вещи, одежду и т.д</w:t>
            </w:r>
          </w:p>
          <w:p w:rsidR="00F11FBC" w:rsidRPr="00C3452E" w:rsidRDefault="00F11FBC" w:rsidP="0094624F">
            <w:pPr>
              <w:shd w:val="clear" w:color="auto" w:fill="FFFFFF"/>
              <w:spacing w:before="87" w:after="87" w:line="240" w:lineRule="auto"/>
              <w:rPr>
                <w:rStyle w:val="c2"/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</w:pPr>
            <w:r w:rsidRPr="00C3452E">
              <w:rPr>
                <w:rStyle w:val="c2"/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В. Правильно. А расскажите и покажите мне что хранится в нашем сундуке.</w:t>
            </w:r>
          </w:p>
          <w:p w:rsidR="00F11FBC" w:rsidRPr="00C3452E" w:rsidRDefault="00F11FBC" w:rsidP="0094624F">
            <w:pPr>
              <w:shd w:val="clear" w:color="auto" w:fill="FFFFFF"/>
              <w:spacing w:before="87" w:after="87" w:line="240" w:lineRule="auto"/>
              <w:rPr>
                <w:rStyle w:val="c2"/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</w:pPr>
            <w:r w:rsidRPr="00C3452E">
              <w:rPr>
                <w:rStyle w:val="c2"/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(рассказы детей)</w:t>
            </w:r>
          </w:p>
          <w:p w:rsidR="00F11FBC" w:rsidRPr="00C3452E" w:rsidRDefault="00F11FBC" w:rsidP="0094624F">
            <w:pPr>
              <w:shd w:val="clear" w:color="auto" w:fill="FFFFFF"/>
              <w:spacing w:before="87" w:after="87" w:line="240" w:lineRule="auto"/>
              <w:rPr>
                <w:rStyle w:val="c2"/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</w:pPr>
          </w:p>
          <w:p w:rsidR="00F11FBC" w:rsidRPr="00C3452E" w:rsidRDefault="00F11FBC" w:rsidP="0094624F">
            <w:pPr>
              <w:shd w:val="clear" w:color="auto" w:fill="FFFFFF"/>
              <w:spacing w:before="87" w:after="87" w:line="240" w:lineRule="auto"/>
              <w:rPr>
                <w:rStyle w:val="c2"/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</w:pPr>
            <w:r w:rsidRPr="00C3452E">
              <w:rPr>
                <w:rStyle w:val="c2"/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В. Мы с вами уже хорошо знаем в чем ходили наши предки. Давайте поиграем в игру:</w:t>
            </w:r>
          </w:p>
          <w:p w:rsidR="00F11FBC" w:rsidRPr="00C3452E" w:rsidRDefault="00F11FBC" w:rsidP="0094624F">
            <w:pPr>
              <w:shd w:val="clear" w:color="auto" w:fill="FFFFFF"/>
              <w:spacing w:before="87" w:after="87" w:line="240" w:lineRule="auto"/>
              <w:rPr>
                <w:rStyle w:val="c2"/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</w:pPr>
            <w:r w:rsidRPr="00C3452E">
              <w:rPr>
                <w:rStyle w:val="c2"/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 xml:space="preserve"> «Русский национальный костюм»</w:t>
            </w:r>
          </w:p>
          <w:p w:rsidR="00F11FBC" w:rsidRPr="00C3452E" w:rsidRDefault="00F11FBC" w:rsidP="0094624F">
            <w:pPr>
              <w:shd w:val="clear" w:color="auto" w:fill="FFFFFF"/>
              <w:spacing w:before="87" w:after="87" w:line="240" w:lineRule="auto"/>
              <w:rPr>
                <w:rStyle w:val="c2"/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</w:pPr>
            <w:r w:rsidRPr="00C3452E">
              <w:rPr>
                <w:rStyle w:val="c2"/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В. Вы настоящие знатоки! Предлагаю вам повеселиться. Наш русский народ любил погулять. Широка душа русская! А какие народные праздники вы знаете?</w:t>
            </w:r>
          </w:p>
          <w:p w:rsidR="00F11FBC" w:rsidRPr="00C3452E" w:rsidRDefault="00F11FBC" w:rsidP="0094624F">
            <w:pPr>
              <w:shd w:val="clear" w:color="auto" w:fill="FFFFFF"/>
              <w:spacing w:before="87" w:after="87" w:line="240" w:lineRule="auto"/>
              <w:rPr>
                <w:rStyle w:val="c2"/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</w:pPr>
            <w:r w:rsidRPr="00C3452E">
              <w:rPr>
                <w:rStyle w:val="c2"/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Д. Рождество, масленица, пасха.</w:t>
            </w:r>
          </w:p>
          <w:p w:rsidR="00F11FBC" w:rsidRPr="00C3452E" w:rsidRDefault="00F11FBC" w:rsidP="0094624F">
            <w:pPr>
              <w:shd w:val="clear" w:color="auto" w:fill="FFFFFF"/>
              <w:spacing w:before="87" w:after="87" w:line="240" w:lineRule="auto"/>
              <w:rPr>
                <w:rStyle w:val="c2"/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</w:pPr>
            <w:r w:rsidRPr="00C3452E">
              <w:rPr>
                <w:rStyle w:val="c2"/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В. Вставайте все с мест, слушайте музыку и повторяйте за экраном.</w:t>
            </w:r>
          </w:p>
          <w:p w:rsidR="00F11FBC" w:rsidRPr="00C3452E" w:rsidRDefault="00F11FBC" w:rsidP="0094624F">
            <w:pPr>
              <w:shd w:val="clear" w:color="auto" w:fill="FFFFFF"/>
              <w:spacing w:before="87" w:after="87" w:line="240" w:lineRule="auto"/>
              <w:rPr>
                <w:rStyle w:val="c2"/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</w:pPr>
          </w:p>
          <w:p w:rsidR="00F11FBC" w:rsidRPr="00C3452E" w:rsidRDefault="00F11FBC" w:rsidP="0094624F">
            <w:pPr>
              <w:shd w:val="clear" w:color="auto" w:fill="FFFFFF"/>
              <w:spacing w:before="87" w:after="87" w:line="240" w:lineRule="auto"/>
              <w:rPr>
                <w:rStyle w:val="c2"/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</w:pPr>
          </w:p>
          <w:p w:rsidR="00F11FBC" w:rsidRPr="00C3452E" w:rsidRDefault="00F11FBC" w:rsidP="0094624F">
            <w:pPr>
              <w:shd w:val="clear" w:color="auto" w:fill="FFFFFF"/>
              <w:spacing w:before="87" w:after="87" w:line="240" w:lineRule="auto"/>
              <w:rPr>
                <w:rStyle w:val="c2"/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</w:pPr>
            <w:r w:rsidRPr="00C3452E">
              <w:rPr>
                <w:rStyle w:val="c2"/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(слышен плач ребенка)</w:t>
            </w:r>
          </w:p>
          <w:p w:rsidR="00F11FBC" w:rsidRPr="00C3452E" w:rsidRDefault="00F11FBC" w:rsidP="0094624F">
            <w:pPr>
              <w:shd w:val="clear" w:color="auto" w:fill="FFFFFF"/>
              <w:spacing w:before="87" w:after="87" w:line="240" w:lineRule="auto"/>
              <w:rPr>
                <w:rStyle w:val="c2"/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</w:pPr>
            <w:r w:rsidRPr="00C3452E">
              <w:rPr>
                <w:rStyle w:val="c2"/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В. Девочки хозяюшки подскажите как успокоить ребенка?</w:t>
            </w:r>
          </w:p>
          <w:p w:rsidR="00F11FBC" w:rsidRPr="00C3452E" w:rsidRDefault="00F11FBC" w:rsidP="0094624F">
            <w:pPr>
              <w:shd w:val="clear" w:color="auto" w:fill="FFFFFF"/>
              <w:spacing w:before="87" w:after="87" w:line="240" w:lineRule="auto"/>
              <w:rPr>
                <w:rStyle w:val="c2"/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</w:pPr>
            <w:r w:rsidRPr="00C3452E">
              <w:rPr>
                <w:rStyle w:val="c2"/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Д. покачать, спеть колыбельную.</w:t>
            </w:r>
          </w:p>
          <w:p w:rsidR="00F11FBC" w:rsidRPr="00C3452E" w:rsidRDefault="00F11FBC" w:rsidP="0094624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3452E">
              <w:rPr>
                <w:rFonts w:ascii="Times New Roman" w:hAnsi="Times New Roman"/>
                <w:sz w:val="28"/>
                <w:szCs w:val="28"/>
              </w:rPr>
              <w:t>Баю, баюшки, баю,</w:t>
            </w:r>
          </w:p>
          <w:p w:rsidR="00F11FBC" w:rsidRPr="00C3452E" w:rsidRDefault="00F11FBC" w:rsidP="0094624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3452E">
              <w:rPr>
                <w:rFonts w:ascii="Times New Roman" w:hAnsi="Times New Roman"/>
                <w:sz w:val="28"/>
                <w:szCs w:val="28"/>
              </w:rPr>
              <w:t>Не ложися на краю,</w:t>
            </w:r>
          </w:p>
          <w:p w:rsidR="00F11FBC" w:rsidRPr="00C3452E" w:rsidRDefault="00F11FBC" w:rsidP="0094624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3452E">
              <w:rPr>
                <w:rFonts w:ascii="Times New Roman" w:hAnsi="Times New Roman"/>
                <w:sz w:val="28"/>
                <w:szCs w:val="28"/>
              </w:rPr>
              <w:t>Придёт серенький волчок,</w:t>
            </w:r>
          </w:p>
          <w:p w:rsidR="00F11FBC" w:rsidRPr="00C3452E" w:rsidRDefault="00F11FBC" w:rsidP="0094624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3452E">
              <w:rPr>
                <w:rFonts w:ascii="Times New Roman" w:hAnsi="Times New Roman"/>
                <w:sz w:val="28"/>
                <w:szCs w:val="28"/>
              </w:rPr>
              <w:t>Схватит Ваню за бочок.</w:t>
            </w:r>
          </w:p>
          <w:p w:rsidR="00F11FBC" w:rsidRPr="00C3452E" w:rsidRDefault="00F11FBC" w:rsidP="0094624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3452E">
              <w:rPr>
                <w:rFonts w:ascii="Times New Roman" w:hAnsi="Times New Roman"/>
                <w:sz w:val="28"/>
                <w:szCs w:val="28"/>
              </w:rPr>
              <w:t>Глазки закрывай,</w:t>
            </w:r>
          </w:p>
          <w:p w:rsidR="00F11FBC" w:rsidRPr="00C3452E" w:rsidRDefault="00F11FBC" w:rsidP="0094624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3452E">
              <w:rPr>
                <w:rFonts w:ascii="Times New Roman" w:hAnsi="Times New Roman"/>
                <w:sz w:val="28"/>
                <w:szCs w:val="28"/>
              </w:rPr>
              <w:t>Баю, баю, бай.</w:t>
            </w:r>
          </w:p>
          <w:p w:rsidR="00F11FBC" w:rsidRPr="00C3452E" w:rsidRDefault="00F11FBC" w:rsidP="0094624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3452E">
              <w:rPr>
                <w:rFonts w:ascii="Times New Roman" w:hAnsi="Times New Roman"/>
                <w:sz w:val="28"/>
                <w:szCs w:val="28"/>
              </w:rPr>
              <w:t>и</w:t>
            </w:r>
          </w:p>
          <w:p w:rsidR="00F11FBC" w:rsidRPr="00C3452E" w:rsidRDefault="00F11FBC" w:rsidP="0094624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3452E">
              <w:rPr>
                <w:rFonts w:ascii="Times New Roman" w:hAnsi="Times New Roman"/>
                <w:sz w:val="28"/>
                <w:szCs w:val="28"/>
              </w:rPr>
              <w:t>Баю, бай, баю, бай,</w:t>
            </w:r>
          </w:p>
          <w:p w:rsidR="00F11FBC" w:rsidRPr="00C3452E" w:rsidRDefault="00F11FBC" w:rsidP="0094624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3452E">
              <w:rPr>
                <w:rFonts w:ascii="Times New Roman" w:hAnsi="Times New Roman"/>
                <w:sz w:val="28"/>
                <w:szCs w:val="28"/>
              </w:rPr>
              <w:t>Ты собаченька не лай,</w:t>
            </w:r>
          </w:p>
          <w:p w:rsidR="00F11FBC" w:rsidRPr="00C3452E" w:rsidRDefault="00F11FBC" w:rsidP="0094624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3452E">
              <w:rPr>
                <w:rFonts w:ascii="Times New Roman" w:hAnsi="Times New Roman"/>
                <w:sz w:val="28"/>
                <w:szCs w:val="28"/>
              </w:rPr>
              <w:t>Белолапа не скули,</w:t>
            </w:r>
          </w:p>
          <w:p w:rsidR="00F11FBC" w:rsidRPr="00C3452E" w:rsidRDefault="00F11FBC" w:rsidP="0094624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3452E">
              <w:rPr>
                <w:rFonts w:ascii="Times New Roman" w:hAnsi="Times New Roman"/>
                <w:sz w:val="28"/>
                <w:szCs w:val="28"/>
              </w:rPr>
              <w:t>Мою детку не буди,</w:t>
            </w:r>
          </w:p>
          <w:p w:rsidR="00F11FBC" w:rsidRPr="00C3452E" w:rsidRDefault="00F11FBC" w:rsidP="0094624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3452E">
              <w:rPr>
                <w:rFonts w:ascii="Times New Roman" w:hAnsi="Times New Roman"/>
                <w:sz w:val="28"/>
                <w:szCs w:val="28"/>
              </w:rPr>
              <w:t>Тёмна ноченька не спится,</w:t>
            </w:r>
          </w:p>
          <w:p w:rsidR="00F11FBC" w:rsidRPr="00C3452E" w:rsidRDefault="00F11FBC" w:rsidP="0094624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3452E">
              <w:rPr>
                <w:rFonts w:ascii="Times New Roman" w:hAnsi="Times New Roman"/>
                <w:sz w:val="28"/>
                <w:szCs w:val="28"/>
              </w:rPr>
              <w:t>Моя деточка боится,</w:t>
            </w:r>
          </w:p>
          <w:p w:rsidR="00F11FBC" w:rsidRPr="00C3452E" w:rsidRDefault="00F11FBC" w:rsidP="0094624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3452E">
              <w:rPr>
                <w:rFonts w:ascii="Times New Roman" w:hAnsi="Times New Roman"/>
                <w:sz w:val="28"/>
                <w:szCs w:val="28"/>
              </w:rPr>
              <w:t>Глазки закрывай,</w:t>
            </w:r>
          </w:p>
          <w:p w:rsidR="00F11FBC" w:rsidRPr="00C3452E" w:rsidRDefault="00F11FBC" w:rsidP="0094624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3452E">
              <w:rPr>
                <w:rFonts w:ascii="Times New Roman" w:hAnsi="Times New Roman"/>
                <w:sz w:val="28"/>
                <w:szCs w:val="28"/>
              </w:rPr>
              <w:t>Баю, бай.</w:t>
            </w:r>
          </w:p>
          <w:p w:rsidR="00F11FBC" w:rsidRPr="00C3452E" w:rsidRDefault="00F11FBC" w:rsidP="0094624F">
            <w:pPr>
              <w:shd w:val="clear" w:color="auto" w:fill="FFFFFF"/>
              <w:spacing w:before="87" w:after="87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3452E">
              <w:rPr>
                <w:rFonts w:ascii="Times New Roman" w:hAnsi="Times New Roman"/>
                <w:sz w:val="28"/>
                <w:szCs w:val="28"/>
              </w:rPr>
              <w:t xml:space="preserve">В. </w:t>
            </w:r>
            <w:r w:rsidRPr="00C3452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Умницы девочки, малыша успокоили. Как же нам вернуться назад, а ведь у меня есть заветные слова. Для этого встаньте в круг и скажите: «Скок, скок, скок, вот и катится клубок, к кому в руки попадёт – тот нас в группу и  вернет»</w:t>
            </w:r>
          </w:p>
          <w:p w:rsidR="00F11FBC" w:rsidRPr="00C3452E" w:rsidRDefault="00F11FBC" w:rsidP="0094624F">
            <w:pPr>
              <w:shd w:val="clear" w:color="auto" w:fill="FFFFFF"/>
              <w:spacing w:before="87" w:after="87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3452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(дети встают в круг и произносят слова)</w:t>
            </w:r>
          </w:p>
          <w:p w:rsidR="00F11FBC" w:rsidRDefault="00F11FBC" w:rsidP="0094624F">
            <w:pPr>
              <w:pStyle w:val="NormalWeb"/>
              <w:spacing w:before="225" w:after="225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C3452E">
              <w:rPr>
                <w:rFonts w:ascii="Times New Roman" w:hAnsi="Times New Roman" w:cs="Times New Roman"/>
                <w:b/>
                <w:sz w:val="28"/>
                <w:szCs w:val="28"/>
              </w:rPr>
              <w:t>В.</w:t>
            </w:r>
            <w:r w:rsidRPr="00C345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3452E">
              <w:rPr>
                <w:rFonts w:ascii="Times New Roman" w:hAnsi="Times New Roman" w:cs="Times New Roman"/>
                <w:kern w:val="0"/>
                <w:sz w:val="28"/>
                <w:szCs w:val="28"/>
              </w:rPr>
              <w:t>Ребята, вот мы и снова в детском саду, но я думаю, что вскоре наш ожидает еще немало увлекательных путешествий</w:t>
            </w:r>
          </w:p>
          <w:p w:rsidR="00F11FBC" w:rsidRPr="004023FC" w:rsidRDefault="00F11FBC" w:rsidP="004023FC">
            <w:pPr>
              <w:pStyle w:val="NormalWeb"/>
              <w:numPr>
                <w:ilvl w:val="0"/>
                <w:numId w:val="14"/>
              </w:numPr>
              <w:spacing w:before="225" w:after="225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023FC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Понравилось ли вам, ребятки наше путешествие? </w:t>
            </w:r>
          </w:p>
          <w:p w:rsidR="00F11FBC" w:rsidRPr="004023FC" w:rsidRDefault="00F11FBC" w:rsidP="004023FC">
            <w:pPr>
              <w:pStyle w:val="NormalWeb"/>
              <w:numPr>
                <w:ilvl w:val="0"/>
                <w:numId w:val="14"/>
              </w:numPr>
              <w:spacing w:before="225" w:after="225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023FC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А где мы сегодня побывали? </w:t>
            </w:r>
          </w:p>
          <w:p w:rsidR="00F11FBC" w:rsidRPr="004023FC" w:rsidRDefault="00F11FBC" w:rsidP="004023FC">
            <w:pPr>
              <w:pStyle w:val="NormalWeb"/>
              <w:numPr>
                <w:ilvl w:val="0"/>
                <w:numId w:val="14"/>
              </w:numPr>
              <w:spacing w:before="225" w:after="225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023FC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Что больше всего понравилось? </w:t>
            </w:r>
          </w:p>
          <w:p w:rsidR="00F11FBC" w:rsidRPr="004023FC" w:rsidRDefault="00F11FBC" w:rsidP="0094624F">
            <w:pPr>
              <w:pStyle w:val="NormalWeb"/>
              <w:numPr>
                <w:ilvl w:val="0"/>
                <w:numId w:val="14"/>
              </w:numPr>
              <w:spacing w:before="225" w:after="225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023FC">
              <w:rPr>
                <w:rFonts w:ascii="Times New Roman" w:hAnsi="Times New Roman"/>
                <w:b/>
                <w:bCs/>
                <w:sz w:val="28"/>
                <w:szCs w:val="28"/>
              </w:rPr>
              <w:t>Что было трудным для вас?</w:t>
            </w:r>
          </w:p>
        </w:tc>
        <w:tc>
          <w:tcPr>
            <w:tcW w:w="2580" w:type="dxa"/>
          </w:tcPr>
          <w:p w:rsidR="00F11FBC" w:rsidRPr="00C3452E" w:rsidRDefault="00F11FBC" w:rsidP="0094624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3452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Познавательная игра для </w:t>
            </w:r>
            <w:r w:rsidRPr="00C3452E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smart</w:t>
            </w:r>
            <w:r w:rsidRPr="00C3452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-доски на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сравнение «Путешествие в прошлое»</w:t>
            </w:r>
          </w:p>
          <w:p w:rsidR="00F11FBC" w:rsidRPr="00C3452E" w:rsidRDefault="00F11FBC" w:rsidP="0094624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136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исунок 1" o:spid="_x0000_i1026" type="#_x0000_t75" style="width:104.4pt;height:78.6pt;visibility:visible">
                  <v:imagedata r:id="rId6" o:title=""/>
                </v:shape>
              </w:pict>
            </w:r>
          </w:p>
          <w:p w:rsidR="00F11FBC" w:rsidRPr="00C3452E" w:rsidRDefault="00F11FBC" w:rsidP="0094624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136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исунок 2" o:spid="_x0000_i1027" type="#_x0000_t75" style="width:91.2pt;height:153.6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">
                  <v:imagedata r:id="rId7" o:title=""/>
                  <o:lock v:ext="edit" aspectratio="f"/>
                </v:shape>
              </w:pict>
            </w:r>
          </w:p>
          <w:p w:rsidR="00F11FBC" w:rsidRPr="00C3452E" w:rsidRDefault="00F11FBC" w:rsidP="0094624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136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исунок 3" o:spid="_x0000_i1028" type="#_x0000_t75" style="width:103.8pt;height:130.8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">
                  <v:imagedata r:id="rId8" o:title="" croptop="-460f" cropbottom="-799f" cropright="-191f"/>
                  <o:lock v:ext="edit" aspectratio="f"/>
                </v:shape>
              </w:pict>
            </w:r>
          </w:p>
          <w:p w:rsidR="00F11FBC" w:rsidRPr="00C3452E" w:rsidRDefault="00F11FBC" w:rsidP="0094624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136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исунок 4" o:spid="_x0000_i1029" type="#_x0000_t75" style="width:96pt;height:128.4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">
                  <v:imagedata r:id="rId9" o:title="" croptop="-465f" cropbottom="-783f" cropright="-419f"/>
                  <o:lock v:ext="edit" aspectratio="f"/>
                </v:shape>
              </w:pict>
            </w:r>
          </w:p>
          <w:p w:rsidR="00F11FBC" w:rsidRPr="00C3452E" w:rsidRDefault="00F11FBC" w:rsidP="0094624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136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исунок 6" o:spid="_x0000_i1030" type="#_x0000_t75" style="width:61.2pt;height:103.2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">
                  <v:imagedata r:id="rId10" o:title=""/>
                  <o:lock v:ext="edit" aspectratio="f"/>
                </v:shape>
              </w:pict>
            </w:r>
            <w:r w:rsidRPr="005F136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исунок 5" o:spid="_x0000_i1031" type="#_x0000_t75" style="width:61.2pt;height:102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">
                  <v:imagedata r:id="rId11" o:title=""/>
                  <o:lock v:ext="edit" aspectratio="f"/>
                </v:shape>
              </w:pict>
            </w:r>
          </w:p>
          <w:p w:rsidR="00F11FBC" w:rsidRPr="00C3452E" w:rsidRDefault="00F11FBC" w:rsidP="0094624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452E">
              <w:rPr>
                <w:rFonts w:ascii="Times New Roman" w:hAnsi="Times New Roman" w:cs="Times New Roman"/>
                <w:sz w:val="28"/>
                <w:szCs w:val="28"/>
              </w:rPr>
              <w:object w:dxaOrig="7191" w:dyaOrig="5399">
                <v:shape id="_x0000_i1032" type="#_x0000_t75" style="width:100.8pt;height:75.6pt" o:ole="">
                  <v:imagedata r:id="rId12" o:title=""/>
                </v:shape>
                <o:OLEObject Type="Embed" ProgID="PowerPoint.Slide.12" ShapeID="_x0000_i1032" DrawAspect="Content" ObjectID="_1515941198" r:id="rId13"/>
              </w:object>
            </w:r>
          </w:p>
          <w:p w:rsidR="00F11FBC" w:rsidRPr="00C3452E" w:rsidRDefault="00F11FBC" w:rsidP="0094624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136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исунок 11" o:spid="_x0000_i1033" type="#_x0000_t75" style="width:124.2pt;height:92.4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">
                  <v:imagedata r:id="rId14" o:title=""/>
                  <o:lock v:ext="edit" aspectratio="f"/>
                </v:shape>
              </w:pict>
            </w:r>
          </w:p>
          <w:p w:rsidR="00F11FBC" w:rsidRPr="00C3452E" w:rsidRDefault="00F11FBC" w:rsidP="0094624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136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i1034" type="#_x0000_t75" style="width:105.6pt;height:100.8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">
                  <v:imagedata r:id="rId15" o:title=""/>
                  <o:lock v:ext="edit" aspectratio="f"/>
                </v:shape>
              </w:pict>
            </w:r>
          </w:p>
          <w:p w:rsidR="00F11FBC" w:rsidRPr="00C3452E" w:rsidRDefault="00F11FBC" w:rsidP="0094624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136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i1035" type="#_x0000_t75" style="width:107.4pt;height:81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">
                  <v:imagedata r:id="rId16" o:title="" croptop="-745f" cropbottom="-1098f" cropleft="-288f" cropright="-144f"/>
                  <o:lock v:ext="edit" aspectratio="f"/>
                </v:shape>
              </w:pict>
            </w:r>
          </w:p>
          <w:p w:rsidR="00F11FBC" w:rsidRPr="00C3452E" w:rsidRDefault="00F11FBC" w:rsidP="0094624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136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i1036" type="#_x0000_t75" style="width:120pt;height:115.8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">
                  <v:imagedata r:id="rId17" o:title=""/>
                  <o:lock v:ext="edit" aspectratio="f"/>
                </v:shape>
              </w:pict>
            </w:r>
          </w:p>
          <w:p w:rsidR="00F11FBC" w:rsidRPr="00C3452E" w:rsidRDefault="00F11FBC" w:rsidP="0094624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1FBC" w:rsidRPr="00C3452E" w:rsidRDefault="00F11FBC" w:rsidP="0094624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11FBC" w:rsidRPr="0094624F" w:rsidRDefault="00F11FBC" w:rsidP="0094624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sectPr w:rsidR="00F11FBC" w:rsidRPr="0094624F" w:rsidSect="00D76B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§­§°§®§Ц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BE44E72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6EB0B92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5F3A90D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275C52C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8E16508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DD4999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BE8428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57E031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3007B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6FFC70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BA342F6"/>
    <w:multiLevelType w:val="hybridMultilevel"/>
    <w:tmpl w:val="249247B4"/>
    <w:lvl w:ilvl="0" w:tplc="1B2261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9257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CF9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4A39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505A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EEE5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1C4A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8EF1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02C93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489012D8"/>
    <w:multiLevelType w:val="multilevel"/>
    <w:tmpl w:val="477EFA70"/>
    <w:styleLink w:val="WWNum23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2">
    <w:nsid w:val="74110D07"/>
    <w:multiLevelType w:val="multilevel"/>
    <w:tmpl w:val="D59C58A2"/>
    <w:styleLink w:val="WWNum14"/>
    <w:lvl w:ilvl="0">
      <w:start w:val="1"/>
      <w:numFmt w:val="decimal"/>
      <w:lvlText w:val="%1)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num w:numId="1">
    <w:abstractNumId w:val="11"/>
  </w:num>
  <w:num w:numId="2">
    <w:abstractNumId w:val="12"/>
  </w:num>
  <w:num w:numId="3">
    <w:abstractNumId w:val="12"/>
    <w:lvlOverride w:ilvl="0">
      <w:startOverride w:val="1"/>
    </w:lvlOverride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4645A"/>
    <w:rsid w:val="00021219"/>
    <w:rsid w:val="000A3177"/>
    <w:rsid w:val="000E7580"/>
    <w:rsid w:val="00177F91"/>
    <w:rsid w:val="00193B2A"/>
    <w:rsid w:val="001C131B"/>
    <w:rsid w:val="001D1103"/>
    <w:rsid w:val="00240A1D"/>
    <w:rsid w:val="002A2977"/>
    <w:rsid w:val="0030779F"/>
    <w:rsid w:val="003476BD"/>
    <w:rsid w:val="003765CD"/>
    <w:rsid w:val="00385B57"/>
    <w:rsid w:val="003C2808"/>
    <w:rsid w:val="004023FC"/>
    <w:rsid w:val="00407F0A"/>
    <w:rsid w:val="00464E35"/>
    <w:rsid w:val="004B7CE4"/>
    <w:rsid w:val="00581A37"/>
    <w:rsid w:val="005F136C"/>
    <w:rsid w:val="007002CC"/>
    <w:rsid w:val="00752039"/>
    <w:rsid w:val="007745BE"/>
    <w:rsid w:val="00783F05"/>
    <w:rsid w:val="007D3A90"/>
    <w:rsid w:val="008133B6"/>
    <w:rsid w:val="0084645A"/>
    <w:rsid w:val="0085148E"/>
    <w:rsid w:val="008A4DE2"/>
    <w:rsid w:val="0091037A"/>
    <w:rsid w:val="00920CF6"/>
    <w:rsid w:val="00943D98"/>
    <w:rsid w:val="0094624F"/>
    <w:rsid w:val="009A4C84"/>
    <w:rsid w:val="00A167EF"/>
    <w:rsid w:val="00A30C44"/>
    <w:rsid w:val="00AC321A"/>
    <w:rsid w:val="00AD3893"/>
    <w:rsid w:val="00AE1610"/>
    <w:rsid w:val="00B05859"/>
    <w:rsid w:val="00B1131F"/>
    <w:rsid w:val="00B15BDA"/>
    <w:rsid w:val="00BD4DD0"/>
    <w:rsid w:val="00C316C5"/>
    <w:rsid w:val="00C3452E"/>
    <w:rsid w:val="00C75F07"/>
    <w:rsid w:val="00D76BC0"/>
    <w:rsid w:val="00E16E11"/>
    <w:rsid w:val="00E30061"/>
    <w:rsid w:val="00E376E4"/>
    <w:rsid w:val="00EC5565"/>
    <w:rsid w:val="00EE7BDE"/>
    <w:rsid w:val="00F11FBC"/>
    <w:rsid w:val="00F14215"/>
    <w:rsid w:val="00F17FF2"/>
    <w:rsid w:val="00F56CD9"/>
    <w:rsid w:val="00F93E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6BC0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uiPriority w:val="99"/>
    <w:rsid w:val="0084645A"/>
    <w:pPr>
      <w:suppressAutoHyphens/>
      <w:autoSpaceDN w:val="0"/>
      <w:spacing w:after="200" w:line="276" w:lineRule="auto"/>
      <w:textAlignment w:val="baseline"/>
    </w:pPr>
    <w:rPr>
      <w:rFonts w:eastAsia="SimSun" w:cs="Calibri"/>
      <w:kern w:val="3"/>
      <w:lang w:eastAsia="en-US"/>
    </w:rPr>
  </w:style>
  <w:style w:type="paragraph" w:styleId="ListParagraph">
    <w:name w:val="List Paragraph"/>
    <w:basedOn w:val="Normal"/>
    <w:uiPriority w:val="99"/>
    <w:qFormat/>
    <w:rsid w:val="003C2808"/>
    <w:pPr>
      <w:spacing w:after="0" w:line="240" w:lineRule="auto"/>
      <w:ind w:left="720"/>
      <w:contextualSpacing/>
    </w:pPr>
    <w:rPr>
      <w:rFonts w:eastAsia="Times New Roman" w:cs="Calibri"/>
      <w:sz w:val="24"/>
      <w:szCs w:val="24"/>
    </w:rPr>
  </w:style>
  <w:style w:type="paragraph" w:customStyle="1" w:styleId="Textbody">
    <w:name w:val="Text body"/>
    <w:basedOn w:val="Standard"/>
    <w:uiPriority w:val="99"/>
    <w:rsid w:val="000E7580"/>
    <w:pPr>
      <w:spacing w:after="120"/>
    </w:pPr>
  </w:style>
  <w:style w:type="paragraph" w:styleId="NormalWeb">
    <w:name w:val="Normal (Web)"/>
    <w:basedOn w:val="Standard"/>
    <w:uiPriority w:val="99"/>
    <w:rsid w:val="000E7580"/>
    <w:pPr>
      <w:spacing w:before="28" w:after="28" w:line="240" w:lineRule="auto"/>
      <w:jc w:val="both"/>
    </w:pPr>
    <w:rPr>
      <w:rFonts w:ascii="Arial" w:eastAsia="Times New Roman" w:hAnsi="Arial" w:cs="Arial"/>
      <w:sz w:val="12"/>
      <w:szCs w:val="12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0E7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E758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943D98"/>
    <w:rPr>
      <w:rFonts w:cs="Times New Roman"/>
    </w:rPr>
  </w:style>
  <w:style w:type="character" w:customStyle="1" w:styleId="c0">
    <w:name w:val="c0"/>
    <w:basedOn w:val="DefaultParagraphFont"/>
    <w:uiPriority w:val="99"/>
    <w:rsid w:val="00943D98"/>
    <w:rPr>
      <w:rFonts w:cs="Times New Roman"/>
    </w:rPr>
  </w:style>
  <w:style w:type="character" w:customStyle="1" w:styleId="c2">
    <w:name w:val="c2"/>
    <w:basedOn w:val="DefaultParagraphFont"/>
    <w:uiPriority w:val="99"/>
    <w:rsid w:val="00943D98"/>
    <w:rPr>
      <w:rFonts w:cs="Times New Roman"/>
    </w:rPr>
  </w:style>
  <w:style w:type="numbering" w:customStyle="1" w:styleId="WWNum23">
    <w:name w:val="WWNum23"/>
    <w:rsid w:val="00F07E83"/>
    <w:pPr>
      <w:numPr>
        <w:numId w:val="1"/>
      </w:numPr>
    </w:pPr>
  </w:style>
  <w:style w:type="numbering" w:customStyle="1" w:styleId="WWNum14">
    <w:name w:val="WWNum14"/>
    <w:rsid w:val="00F07E83"/>
    <w:pPr>
      <w:numPr>
        <w:numId w:val="2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1309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9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30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309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30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30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30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30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30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30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30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30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30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30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30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1309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30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30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30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309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30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package" Target="embeddings/______Microsoft_Office_PowerPoint1111.sldx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555</TotalTime>
  <Pages>6</Pages>
  <Words>818</Words>
  <Characters>4668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5</cp:revision>
  <cp:lastPrinted>2015-11-20T09:50:00Z</cp:lastPrinted>
  <dcterms:created xsi:type="dcterms:W3CDTF">2015-11-18T11:40:00Z</dcterms:created>
  <dcterms:modified xsi:type="dcterms:W3CDTF">2016-02-02T13:00:00Z</dcterms:modified>
</cp:coreProperties>
</file>