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EB7" w:rsidRDefault="00C71EB7" w:rsidP="00D82CF1">
      <w:pPr>
        <w:jc w:val="center"/>
        <w:rPr>
          <w:b/>
          <w:sz w:val="28"/>
          <w:szCs w:val="28"/>
        </w:rPr>
      </w:pPr>
      <w:r w:rsidRPr="00D82CF1">
        <w:rPr>
          <w:b/>
          <w:sz w:val="28"/>
          <w:szCs w:val="28"/>
        </w:rPr>
        <w:t>Развитие коммуникативной компетенции субъектов образовательного процесса на примере организации работы классного руководителя с родителями.</w:t>
      </w:r>
    </w:p>
    <w:p w:rsidR="00C71EB7" w:rsidRPr="00D82CF1" w:rsidRDefault="00C71EB7" w:rsidP="00D82C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Доклад.</w:t>
      </w:r>
    </w:p>
    <w:p w:rsidR="00C71EB7" w:rsidRDefault="00C71EB7" w:rsidP="00B837BC">
      <w:pPr>
        <w:jc w:val="center"/>
        <w:rPr>
          <w:b/>
          <w:sz w:val="28"/>
          <w:szCs w:val="28"/>
        </w:rPr>
      </w:pPr>
    </w:p>
    <w:p w:rsidR="00C71EB7" w:rsidRPr="00B837BC" w:rsidRDefault="00C71EB7" w:rsidP="00B837BC">
      <w:pPr>
        <w:jc w:val="center"/>
        <w:rPr>
          <w:b/>
          <w:sz w:val="28"/>
          <w:szCs w:val="28"/>
        </w:rPr>
      </w:pPr>
      <w:r w:rsidRPr="00B837BC">
        <w:rPr>
          <w:b/>
          <w:sz w:val="28"/>
          <w:szCs w:val="28"/>
        </w:rPr>
        <w:t>Система работы классного руководителя</w:t>
      </w:r>
    </w:p>
    <w:p w:rsidR="00C71EB7" w:rsidRPr="00B837BC" w:rsidRDefault="00C71EB7" w:rsidP="00B83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Терехиной Марины Владимировны </w:t>
      </w:r>
    </w:p>
    <w:p w:rsidR="00C71EB7" w:rsidRPr="00B837BC" w:rsidRDefault="00C71EB7" w:rsidP="00B837BC">
      <w:pPr>
        <w:jc w:val="center"/>
        <w:rPr>
          <w:b/>
          <w:sz w:val="28"/>
          <w:szCs w:val="28"/>
        </w:rPr>
      </w:pPr>
      <w:r w:rsidRPr="00B837BC">
        <w:rPr>
          <w:b/>
          <w:sz w:val="28"/>
          <w:szCs w:val="28"/>
        </w:rPr>
        <w:t>с семьями учащихся.</w:t>
      </w:r>
    </w:p>
    <w:p w:rsidR="00C71EB7" w:rsidRPr="00B837BC" w:rsidRDefault="00C71EB7" w:rsidP="00B837BC">
      <w:pPr>
        <w:rPr>
          <w:sz w:val="28"/>
          <w:szCs w:val="28"/>
        </w:rPr>
      </w:pPr>
      <w:r w:rsidRPr="00B837BC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сплотить коллектив</w:t>
      </w:r>
      <w:r w:rsidRPr="00B837BC">
        <w:rPr>
          <w:sz w:val="28"/>
          <w:szCs w:val="28"/>
        </w:rPr>
        <w:t xml:space="preserve"> детей и родителей</w:t>
      </w:r>
      <w:r>
        <w:rPr>
          <w:sz w:val="28"/>
          <w:szCs w:val="28"/>
        </w:rPr>
        <w:t>.</w:t>
      </w:r>
    </w:p>
    <w:p w:rsidR="00C71EB7" w:rsidRPr="00B837BC" w:rsidRDefault="00C71EB7" w:rsidP="00B837BC">
      <w:pPr>
        <w:rPr>
          <w:b/>
          <w:sz w:val="28"/>
          <w:szCs w:val="28"/>
        </w:rPr>
      </w:pPr>
      <w:r w:rsidRPr="00B837BC">
        <w:rPr>
          <w:b/>
          <w:sz w:val="28"/>
          <w:szCs w:val="28"/>
        </w:rPr>
        <w:t xml:space="preserve">Задачи: </w:t>
      </w:r>
    </w:p>
    <w:p w:rsidR="00C71EB7" w:rsidRPr="00B837BC" w:rsidRDefault="00C71EB7" w:rsidP="00B837BC">
      <w:pPr>
        <w:rPr>
          <w:sz w:val="28"/>
          <w:szCs w:val="28"/>
        </w:rPr>
      </w:pPr>
      <w:r w:rsidRPr="00B837BC">
        <w:rPr>
          <w:sz w:val="28"/>
          <w:szCs w:val="28"/>
        </w:rPr>
        <w:t>- изучить особенности воспитания детей в семьях;</w:t>
      </w:r>
    </w:p>
    <w:p w:rsidR="00C71EB7" w:rsidRPr="00B837BC" w:rsidRDefault="00C71EB7" w:rsidP="00B837BC">
      <w:pPr>
        <w:rPr>
          <w:sz w:val="28"/>
          <w:szCs w:val="28"/>
        </w:rPr>
      </w:pPr>
      <w:r w:rsidRPr="00B837BC">
        <w:rPr>
          <w:sz w:val="28"/>
          <w:szCs w:val="28"/>
        </w:rPr>
        <w:t>- выявить интересы и способности детей;</w:t>
      </w:r>
    </w:p>
    <w:p w:rsidR="00C71EB7" w:rsidRPr="00B837BC" w:rsidRDefault="00C71EB7" w:rsidP="00B837BC">
      <w:pPr>
        <w:rPr>
          <w:sz w:val="28"/>
          <w:szCs w:val="28"/>
        </w:rPr>
      </w:pPr>
      <w:r w:rsidRPr="00B837BC">
        <w:rPr>
          <w:sz w:val="28"/>
          <w:szCs w:val="28"/>
        </w:rPr>
        <w:t>- создать благоприятную среду для самовыражения и самореализации детей в классном коллективе;</w:t>
      </w:r>
    </w:p>
    <w:p w:rsidR="00C71EB7" w:rsidRPr="00B837BC" w:rsidRDefault="00C71EB7" w:rsidP="00B837BC">
      <w:pPr>
        <w:rPr>
          <w:sz w:val="28"/>
          <w:szCs w:val="28"/>
        </w:rPr>
      </w:pPr>
      <w:r w:rsidRPr="00B837BC">
        <w:rPr>
          <w:sz w:val="28"/>
          <w:szCs w:val="28"/>
        </w:rPr>
        <w:t>- создать благоприятный психологический климат в коллективе родителей;</w:t>
      </w:r>
    </w:p>
    <w:p w:rsidR="00C71EB7" w:rsidRDefault="00C71EB7" w:rsidP="00B837BC">
      <w:pPr>
        <w:rPr>
          <w:sz w:val="28"/>
          <w:szCs w:val="28"/>
        </w:rPr>
      </w:pPr>
      <w:r w:rsidRPr="00B837BC">
        <w:rPr>
          <w:sz w:val="28"/>
          <w:szCs w:val="28"/>
        </w:rPr>
        <w:t>- вовлечь родителей в интересную для них творческую деятельность совместно с детьми;</w:t>
      </w:r>
    </w:p>
    <w:p w:rsidR="00C71EB7" w:rsidRPr="004F14AF" w:rsidRDefault="00C71EB7" w:rsidP="00B837BC">
      <w:pPr>
        <w:rPr>
          <w:b/>
          <w:sz w:val="28"/>
          <w:szCs w:val="28"/>
        </w:rPr>
      </w:pPr>
      <w:r w:rsidRPr="004F14AF">
        <w:rPr>
          <w:b/>
          <w:sz w:val="28"/>
          <w:szCs w:val="28"/>
        </w:rPr>
        <w:t>Деятельность классного руководителя:</w:t>
      </w:r>
    </w:p>
    <w:p w:rsidR="00C71EB7" w:rsidRPr="00B837BC" w:rsidRDefault="00C71EB7" w:rsidP="00B837BC">
      <w:pPr>
        <w:rPr>
          <w:sz w:val="28"/>
          <w:szCs w:val="28"/>
        </w:rPr>
      </w:pPr>
      <w:r>
        <w:rPr>
          <w:sz w:val="28"/>
          <w:szCs w:val="28"/>
        </w:rPr>
        <w:t>-и</w:t>
      </w:r>
      <w:r w:rsidRPr="00B837BC">
        <w:rPr>
          <w:sz w:val="28"/>
          <w:szCs w:val="28"/>
        </w:rPr>
        <w:t>зучить личные дела учащихся</w:t>
      </w:r>
      <w:r>
        <w:rPr>
          <w:sz w:val="28"/>
          <w:szCs w:val="28"/>
        </w:rPr>
        <w:t>;</w:t>
      </w:r>
      <w:r w:rsidRPr="00B837BC">
        <w:rPr>
          <w:sz w:val="28"/>
          <w:szCs w:val="28"/>
        </w:rPr>
        <w:t xml:space="preserve"> </w:t>
      </w:r>
    </w:p>
    <w:p w:rsidR="00C71EB7" w:rsidRPr="00B837BC" w:rsidRDefault="00C71EB7" w:rsidP="00B837BC">
      <w:pPr>
        <w:rPr>
          <w:sz w:val="28"/>
          <w:szCs w:val="28"/>
        </w:rPr>
      </w:pPr>
      <w:r>
        <w:rPr>
          <w:sz w:val="28"/>
          <w:szCs w:val="28"/>
        </w:rPr>
        <w:t>-п</w:t>
      </w:r>
      <w:r w:rsidRPr="00B837BC">
        <w:rPr>
          <w:sz w:val="28"/>
          <w:szCs w:val="28"/>
        </w:rPr>
        <w:t>ровести анкетирование с целью выяснить интересы детей</w:t>
      </w:r>
      <w:r>
        <w:rPr>
          <w:sz w:val="28"/>
          <w:szCs w:val="28"/>
        </w:rPr>
        <w:t>;</w:t>
      </w:r>
    </w:p>
    <w:p w:rsidR="00C71EB7" w:rsidRPr="00B837BC" w:rsidRDefault="00C71EB7" w:rsidP="00B837BC">
      <w:pPr>
        <w:rPr>
          <w:sz w:val="28"/>
          <w:szCs w:val="28"/>
        </w:rPr>
      </w:pPr>
      <w:r>
        <w:rPr>
          <w:sz w:val="28"/>
          <w:szCs w:val="28"/>
        </w:rPr>
        <w:t>-р</w:t>
      </w:r>
      <w:r w:rsidRPr="00B837BC">
        <w:rPr>
          <w:sz w:val="28"/>
          <w:szCs w:val="28"/>
        </w:rPr>
        <w:t>азработать систему классных часов и мероприятий для учащихся</w:t>
      </w:r>
      <w:r>
        <w:rPr>
          <w:sz w:val="28"/>
          <w:szCs w:val="28"/>
        </w:rPr>
        <w:t>;</w:t>
      </w:r>
    </w:p>
    <w:p w:rsidR="00C71EB7" w:rsidRPr="00B837BC" w:rsidRDefault="00C71EB7" w:rsidP="00B837BC">
      <w:pPr>
        <w:rPr>
          <w:sz w:val="28"/>
          <w:szCs w:val="28"/>
        </w:rPr>
      </w:pPr>
      <w:r>
        <w:rPr>
          <w:sz w:val="28"/>
          <w:szCs w:val="28"/>
        </w:rPr>
        <w:t>-р</w:t>
      </w:r>
      <w:r w:rsidRPr="00B837BC">
        <w:rPr>
          <w:sz w:val="28"/>
          <w:szCs w:val="28"/>
        </w:rPr>
        <w:t>азработать систему родительских собраний</w:t>
      </w:r>
      <w:r>
        <w:rPr>
          <w:sz w:val="28"/>
          <w:szCs w:val="28"/>
        </w:rPr>
        <w:t>;</w:t>
      </w:r>
    </w:p>
    <w:p w:rsidR="00C71EB7" w:rsidRDefault="00C71EB7" w:rsidP="00B837BC">
      <w:pPr>
        <w:rPr>
          <w:sz w:val="28"/>
          <w:szCs w:val="28"/>
        </w:rPr>
      </w:pPr>
      <w:r>
        <w:rPr>
          <w:sz w:val="28"/>
          <w:szCs w:val="28"/>
        </w:rPr>
        <w:t>-п</w:t>
      </w:r>
      <w:r w:rsidRPr="00B837BC">
        <w:rPr>
          <w:sz w:val="28"/>
          <w:szCs w:val="28"/>
        </w:rPr>
        <w:t>родумать систему мероприятий, проводимых совместно с родителями и детьми</w:t>
      </w:r>
      <w:r>
        <w:rPr>
          <w:sz w:val="28"/>
          <w:szCs w:val="28"/>
        </w:rPr>
        <w:t>.</w:t>
      </w:r>
    </w:p>
    <w:p w:rsidR="00C71EB7" w:rsidRDefault="00C71EB7" w:rsidP="00B837BC">
      <w:pPr>
        <w:rPr>
          <w:sz w:val="28"/>
          <w:szCs w:val="28"/>
        </w:rPr>
      </w:pPr>
    </w:p>
    <w:p w:rsidR="00C71EB7" w:rsidRDefault="00C71EB7" w:rsidP="00B837BC">
      <w:pPr>
        <w:rPr>
          <w:sz w:val="28"/>
          <w:szCs w:val="28"/>
        </w:rPr>
      </w:pPr>
    </w:p>
    <w:p w:rsidR="00C71EB7" w:rsidRDefault="00C71EB7" w:rsidP="00B837BC">
      <w:pPr>
        <w:rPr>
          <w:sz w:val="28"/>
          <w:szCs w:val="28"/>
        </w:rPr>
      </w:pPr>
    </w:p>
    <w:p w:rsidR="00C71EB7" w:rsidRPr="002A519F" w:rsidRDefault="00C71EB7" w:rsidP="00D82CF1">
      <w:pPr>
        <w:jc w:val="center"/>
        <w:rPr>
          <w:b/>
          <w:bCs/>
          <w:sz w:val="28"/>
          <w:szCs w:val="28"/>
        </w:rPr>
      </w:pPr>
      <w:r w:rsidRPr="002A519F">
        <w:rPr>
          <w:b/>
          <w:sz w:val="28"/>
          <w:szCs w:val="28"/>
        </w:rPr>
        <w:t>Мы такие разные, но мы вместе.</w:t>
      </w:r>
    </w:p>
    <w:p w:rsidR="00C71EB7" w:rsidRPr="002A519F" w:rsidRDefault="00C71EB7" w:rsidP="002A519F">
      <w:pPr>
        <w:rPr>
          <w:sz w:val="28"/>
          <w:szCs w:val="28"/>
        </w:rPr>
      </w:pPr>
      <w:r w:rsidRPr="002A519F">
        <w:rPr>
          <w:sz w:val="28"/>
          <w:szCs w:val="28"/>
        </w:rPr>
        <w:tab/>
        <w:t>Семья начинается с детей! А работа классного руководителя строится на взаимодействии с семьями воспитанников, так как  именно в семье закладывается мировоззрение человека, формируется ценностная сфера и в целом личность человека. Семья - это фундамент развития и становления личности.</w:t>
      </w:r>
    </w:p>
    <w:p w:rsidR="00C71EB7" w:rsidRDefault="00C71EB7" w:rsidP="002A519F">
      <w:pPr>
        <w:rPr>
          <w:sz w:val="28"/>
          <w:szCs w:val="28"/>
          <w:u w:val="single"/>
        </w:rPr>
      </w:pPr>
      <w:r w:rsidRPr="002A519F">
        <w:rPr>
          <w:sz w:val="28"/>
          <w:szCs w:val="28"/>
        </w:rPr>
        <w:tab/>
        <w:t xml:space="preserve">Если успешно осуществляется взаимодействие всех субъектов учебно-воспитательного процесса: Ученик, Родители, </w:t>
      </w:r>
      <w:r>
        <w:rPr>
          <w:sz w:val="28"/>
          <w:szCs w:val="28"/>
        </w:rPr>
        <w:t>Учитель, - учение и обучение</w:t>
      </w:r>
      <w:r w:rsidRPr="002A519F">
        <w:rPr>
          <w:sz w:val="28"/>
          <w:szCs w:val="28"/>
        </w:rPr>
        <w:t xml:space="preserve">, Воспитание детей приносят радость, а главное, мы достигаем поставленных целей! </w:t>
      </w:r>
    </w:p>
    <w:p w:rsidR="00C71EB7" w:rsidRPr="002A519F" w:rsidRDefault="00C71EB7" w:rsidP="002A519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Результаты:</w:t>
      </w:r>
    </w:p>
    <w:p w:rsidR="00C71EB7" w:rsidRPr="002A519F" w:rsidRDefault="00C71EB7" w:rsidP="002A519F">
      <w:pPr>
        <w:numPr>
          <w:ilvl w:val="0"/>
          <w:numId w:val="1"/>
        </w:numPr>
        <w:tabs>
          <w:tab w:val="left" w:pos="499"/>
        </w:tabs>
        <w:rPr>
          <w:sz w:val="28"/>
          <w:szCs w:val="28"/>
        </w:rPr>
      </w:pPr>
      <w:r w:rsidRPr="002A519F">
        <w:rPr>
          <w:sz w:val="28"/>
          <w:szCs w:val="28"/>
        </w:rPr>
        <w:t xml:space="preserve"> Родитель, который гордится успехами ребёнка, при этом сам получает возможность участвовать в учебно-воспитательном процессе, причём, не на уровне " Ты сделал уроки?! " или " Как дела в школе?", а совсем по-другому. Потому что родитель знает поимённо всех одноклассников ребёнка, регулярно общается с другими родителями и с учителями, он просто в курсе всех событий! Поверьте, такое положение дел намного упрощает достижение цели любого нормального родителя - Стать Другом Своему Ребёнку.</w:t>
      </w:r>
    </w:p>
    <w:p w:rsidR="00C71EB7" w:rsidRPr="002A519F" w:rsidRDefault="00C71EB7" w:rsidP="002A519F">
      <w:pPr>
        <w:numPr>
          <w:ilvl w:val="0"/>
          <w:numId w:val="1"/>
        </w:numPr>
        <w:tabs>
          <w:tab w:val="left" w:pos="499"/>
        </w:tabs>
        <w:rPr>
          <w:sz w:val="28"/>
          <w:szCs w:val="28"/>
        </w:rPr>
      </w:pPr>
      <w:r>
        <w:rPr>
          <w:sz w:val="28"/>
          <w:szCs w:val="28"/>
        </w:rPr>
        <w:t xml:space="preserve">  Р</w:t>
      </w:r>
      <w:r w:rsidRPr="002A519F">
        <w:rPr>
          <w:sz w:val="28"/>
          <w:szCs w:val="28"/>
        </w:rPr>
        <w:t>ебёнок растёт и развивается в бла</w:t>
      </w:r>
      <w:r>
        <w:rPr>
          <w:sz w:val="28"/>
          <w:szCs w:val="28"/>
        </w:rPr>
        <w:t>гоприятной среде, удовлетворяются потребности в защищённости, принадлежности, самореализации</w:t>
      </w:r>
      <w:r w:rsidRPr="002A519F">
        <w:rPr>
          <w:sz w:val="28"/>
          <w:szCs w:val="28"/>
        </w:rPr>
        <w:t>.</w:t>
      </w:r>
    </w:p>
    <w:p w:rsidR="00C71EB7" w:rsidRPr="002A519F" w:rsidRDefault="00C71EB7" w:rsidP="002A519F">
      <w:pPr>
        <w:rPr>
          <w:b/>
          <w:bCs/>
          <w:sz w:val="28"/>
          <w:szCs w:val="28"/>
        </w:rPr>
      </w:pPr>
    </w:p>
    <w:p w:rsidR="00C71EB7" w:rsidRPr="002A519F" w:rsidRDefault="00C71EB7" w:rsidP="002A519F">
      <w:pPr>
        <w:rPr>
          <w:b/>
          <w:sz w:val="28"/>
          <w:szCs w:val="28"/>
        </w:rPr>
      </w:pPr>
      <w:r w:rsidRPr="002A519F">
        <w:rPr>
          <w:b/>
          <w:sz w:val="28"/>
          <w:szCs w:val="28"/>
        </w:rPr>
        <w:t>Деятельность классного руководителя.</w:t>
      </w:r>
    </w:p>
    <w:p w:rsidR="00C71EB7" w:rsidRPr="002A519F" w:rsidRDefault="00C71EB7" w:rsidP="002A519F">
      <w:pPr>
        <w:rPr>
          <w:i/>
          <w:sz w:val="28"/>
          <w:szCs w:val="28"/>
        </w:rPr>
      </w:pPr>
      <w:r w:rsidRPr="002A519F">
        <w:rPr>
          <w:i/>
          <w:sz w:val="28"/>
          <w:szCs w:val="28"/>
        </w:rPr>
        <w:t>1. Разработана  система классных часов для детей,  система родительских собраний:</w:t>
      </w:r>
    </w:p>
    <w:p w:rsidR="00C71EB7" w:rsidRPr="002A519F" w:rsidRDefault="00C71EB7" w:rsidP="002A519F">
      <w:pPr>
        <w:numPr>
          <w:ilvl w:val="0"/>
          <w:numId w:val="2"/>
        </w:numPr>
        <w:tabs>
          <w:tab w:val="left" w:pos="360"/>
        </w:tabs>
        <w:rPr>
          <w:sz w:val="28"/>
          <w:szCs w:val="28"/>
        </w:rPr>
      </w:pPr>
      <w:r w:rsidRPr="002A519F">
        <w:rPr>
          <w:sz w:val="28"/>
          <w:szCs w:val="28"/>
        </w:rPr>
        <w:t>родительские собрания проходят в неформальной обстановке -  часто это не просто собрание, а творческий вечер;</w:t>
      </w:r>
    </w:p>
    <w:p w:rsidR="00C71EB7" w:rsidRPr="002A519F" w:rsidRDefault="00C71EB7" w:rsidP="002A519F">
      <w:pPr>
        <w:rPr>
          <w:sz w:val="28"/>
          <w:szCs w:val="28"/>
        </w:rPr>
      </w:pPr>
    </w:p>
    <w:p w:rsidR="00C71EB7" w:rsidRPr="002A519F" w:rsidRDefault="00C71EB7" w:rsidP="002A519F">
      <w:pPr>
        <w:rPr>
          <w:sz w:val="28"/>
          <w:szCs w:val="28"/>
        </w:rPr>
      </w:pPr>
      <w:r w:rsidRPr="002A519F">
        <w:rPr>
          <w:sz w:val="28"/>
          <w:szCs w:val="28"/>
        </w:rPr>
        <w:t>- учитель подбирает познавательную информацию, проводит анкетирование детей и родителей, анализирует результаты деятельности;</w:t>
      </w:r>
    </w:p>
    <w:p w:rsidR="00C71EB7" w:rsidRPr="002A519F" w:rsidRDefault="00C71EB7" w:rsidP="002A519F">
      <w:pPr>
        <w:rPr>
          <w:sz w:val="28"/>
          <w:szCs w:val="28"/>
        </w:rPr>
      </w:pPr>
      <w:r w:rsidRPr="002A519F">
        <w:rPr>
          <w:sz w:val="28"/>
          <w:szCs w:val="28"/>
        </w:rPr>
        <w:t>- родители сами становятся активными участниками собраний, так как есть возможность поделиться опытом с другими родителями.</w:t>
      </w:r>
    </w:p>
    <w:p w:rsidR="00C71EB7" w:rsidRPr="002A519F" w:rsidRDefault="00C71EB7" w:rsidP="002A519F">
      <w:pPr>
        <w:rPr>
          <w:sz w:val="28"/>
          <w:szCs w:val="28"/>
        </w:rPr>
      </w:pPr>
    </w:p>
    <w:p w:rsidR="00C71EB7" w:rsidRPr="002A519F" w:rsidRDefault="00C71EB7" w:rsidP="002A519F">
      <w:pPr>
        <w:rPr>
          <w:sz w:val="28"/>
          <w:szCs w:val="28"/>
        </w:rPr>
      </w:pPr>
    </w:p>
    <w:p w:rsidR="00C71EB7" w:rsidRPr="002A519F" w:rsidRDefault="00C71EB7" w:rsidP="002A519F">
      <w:pPr>
        <w:rPr>
          <w:sz w:val="28"/>
          <w:szCs w:val="28"/>
        </w:rPr>
      </w:pPr>
      <w:r w:rsidRPr="002A519F">
        <w:rPr>
          <w:sz w:val="28"/>
          <w:szCs w:val="28"/>
        </w:rPr>
        <w:t xml:space="preserve"> </w:t>
      </w:r>
      <w:r w:rsidRPr="005B2F21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24.25pt;height:177pt;visibility:visible" filled="t">
            <v:imagedata r:id="rId5" o:title=""/>
          </v:shape>
        </w:pict>
      </w:r>
      <w:r>
        <w:rPr>
          <w:sz w:val="28"/>
          <w:szCs w:val="28"/>
        </w:rPr>
        <w:t xml:space="preserve">   </w:t>
      </w:r>
      <w:r w:rsidRPr="005B2F21">
        <w:rPr>
          <w:noProof/>
          <w:sz w:val="28"/>
          <w:szCs w:val="28"/>
          <w:lang w:eastAsia="ru-RU"/>
        </w:rPr>
        <w:pict>
          <v:shape id="Рисунок 5" o:spid="_x0000_i1026" type="#_x0000_t75" style="width:212.25pt;height:177pt;visibility:visible">
            <v:imagedata r:id="rId6" o:title=""/>
          </v:shape>
        </w:pict>
      </w:r>
    </w:p>
    <w:p w:rsidR="00C71EB7" w:rsidRPr="002A519F" w:rsidRDefault="00C71EB7" w:rsidP="002A519F">
      <w:pPr>
        <w:rPr>
          <w:b/>
          <w:sz w:val="28"/>
          <w:szCs w:val="28"/>
        </w:rPr>
      </w:pPr>
      <w:r w:rsidRPr="002A519F">
        <w:rPr>
          <w:b/>
          <w:sz w:val="28"/>
          <w:szCs w:val="28"/>
        </w:rPr>
        <w:t>2. Родители</w:t>
      </w:r>
      <w:r w:rsidRPr="002A519F">
        <w:rPr>
          <w:sz w:val="28"/>
          <w:szCs w:val="28"/>
        </w:rPr>
        <w:t xml:space="preserve"> </w:t>
      </w:r>
      <w:r w:rsidRPr="002A519F">
        <w:rPr>
          <w:b/>
          <w:sz w:val="28"/>
          <w:szCs w:val="28"/>
        </w:rPr>
        <w:t>активно вовлекаются в учебный процесс:</w:t>
      </w:r>
    </w:p>
    <w:p w:rsidR="00C71EB7" w:rsidRPr="002A519F" w:rsidRDefault="00C71EB7" w:rsidP="002A519F">
      <w:pPr>
        <w:rPr>
          <w:sz w:val="28"/>
          <w:szCs w:val="28"/>
        </w:rPr>
      </w:pPr>
      <w:r w:rsidRPr="002A519F">
        <w:rPr>
          <w:sz w:val="28"/>
          <w:szCs w:val="28"/>
        </w:rPr>
        <w:t>- представители родительского комитета посещают уроки по очереди и делятся своими наблюдениями на собраниях;</w:t>
      </w:r>
    </w:p>
    <w:p w:rsidR="00C71EB7" w:rsidRPr="002A519F" w:rsidRDefault="00C71EB7" w:rsidP="002A519F">
      <w:pPr>
        <w:rPr>
          <w:sz w:val="28"/>
          <w:szCs w:val="28"/>
        </w:rPr>
      </w:pPr>
      <w:r w:rsidRPr="002A519F">
        <w:rPr>
          <w:sz w:val="28"/>
          <w:szCs w:val="28"/>
        </w:rPr>
        <w:t>- учителя - предметники дают консультации и отвечают на вопросы.</w:t>
      </w:r>
    </w:p>
    <w:p w:rsidR="00C71EB7" w:rsidRPr="002A519F" w:rsidRDefault="00C71EB7" w:rsidP="002A519F">
      <w:pPr>
        <w:jc w:val="center"/>
        <w:rPr>
          <w:sz w:val="28"/>
          <w:szCs w:val="28"/>
        </w:rPr>
      </w:pPr>
    </w:p>
    <w:p w:rsidR="00C71EB7" w:rsidRPr="002A519F" w:rsidRDefault="00C71EB7" w:rsidP="002A519F">
      <w:pPr>
        <w:rPr>
          <w:b/>
          <w:sz w:val="28"/>
          <w:szCs w:val="28"/>
        </w:rPr>
      </w:pPr>
      <w:r w:rsidRPr="002A519F">
        <w:rPr>
          <w:b/>
          <w:sz w:val="28"/>
          <w:szCs w:val="28"/>
        </w:rPr>
        <w:t>3. Осуществляется совместная внеклассная деятельность родителей и детей:</w:t>
      </w:r>
    </w:p>
    <w:p w:rsidR="00C71EB7" w:rsidRPr="002A519F" w:rsidRDefault="00C71EB7" w:rsidP="002A519F">
      <w:pPr>
        <w:rPr>
          <w:sz w:val="28"/>
          <w:szCs w:val="28"/>
        </w:rPr>
      </w:pPr>
      <w:r w:rsidRPr="002A519F">
        <w:rPr>
          <w:sz w:val="28"/>
          <w:szCs w:val="28"/>
        </w:rPr>
        <w:t xml:space="preserve">- коллектив родителей вовлечён в совместную с детьми деятельность на многих мероприятиях: праздниках, утренниках, походах... </w:t>
      </w:r>
    </w:p>
    <w:p w:rsidR="00C71EB7" w:rsidRPr="002A519F" w:rsidRDefault="00C71EB7" w:rsidP="002A519F">
      <w:pPr>
        <w:rPr>
          <w:sz w:val="28"/>
          <w:szCs w:val="28"/>
        </w:rPr>
      </w:pPr>
      <w:r w:rsidRPr="002A519F">
        <w:rPr>
          <w:sz w:val="28"/>
          <w:szCs w:val="28"/>
        </w:rPr>
        <w:t>- как показатель плодотворного взаимодействия с коллективом родителей, - некоторые из них проявляют свою творческую активность и выступают наравне с детьми на праздничных мероприятиях;</w:t>
      </w:r>
    </w:p>
    <w:p w:rsidR="00C71EB7" w:rsidRPr="002A519F" w:rsidRDefault="00C71EB7" w:rsidP="002A519F">
      <w:pPr>
        <w:rPr>
          <w:sz w:val="28"/>
          <w:szCs w:val="28"/>
        </w:rPr>
      </w:pPr>
      <w:r w:rsidRPr="002A519F">
        <w:rPr>
          <w:sz w:val="28"/>
          <w:szCs w:val="28"/>
        </w:rPr>
        <w:t>- классный руководитель всегда включает в развлекательную программу конкурсы для родителей. Трудно переоценить авторитет родителя в глазах ребёнка, когда наравне с детьми он участвует в действии.</w:t>
      </w:r>
    </w:p>
    <w:p w:rsidR="00C71EB7" w:rsidRPr="002A519F" w:rsidRDefault="00C71EB7" w:rsidP="002A519F">
      <w:pPr>
        <w:rPr>
          <w:sz w:val="28"/>
          <w:szCs w:val="28"/>
        </w:rPr>
      </w:pPr>
    </w:p>
    <w:p w:rsidR="00C71EB7" w:rsidRPr="002A519F" w:rsidRDefault="00C71EB7" w:rsidP="002A519F">
      <w:pPr>
        <w:rPr>
          <w:sz w:val="28"/>
          <w:szCs w:val="28"/>
        </w:rPr>
      </w:pPr>
    </w:p>
    <w:p w:rsidR="00C71EB7" w:rsidRDefault="00C71EB7" w:rsidP="002A519F">
      <w:pPr>
        <w:rPr>
          <w:sz w:val="28"/>
          <w:szCs w:val="28"/>
        </w:rPr>
      </w:pPr>
      <w:r w:rsidRPr="002A519F">
        <w:rPr>
          <w:sz w:val="28"/>
          <w:szCs w:val="28"/>
        </w:rPr>
        <w:t xml:space="preserve">                                    </w:t>
      </w:r>
    </w:p>
    <w:p w:rsidR="00C71EB7" w:rsidRPr="002A519F" w:rsidRDefault="00C71EB7" w:rsidP="002A519F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A519F">
        <w:rPr>
          <w:sz w:val="28"/>
          <w:szCs w:val="28"/>
        </w:rPr>
        <w:t>Сочиняем историю...</w:t>
      </w:r>
    </w:p>
    <w:p w:rsidR="00C71EB7" w:rsidRPr="002A519F" w:rsidRDefault="00C71EB7" w:rsidP="002A519F">
      <w:pPr>
        <w:rPr>
          <w:sz w:val="28"/>
          <w:szCs w:val="28"/>
        </w:rPr>
      </w:pPr>
      <w:r w:rsidRPr="005B2F21">
        <w:rPr>
          <w:noProof/>
          <w:sz w:val="28"/>
          <w:szCs w:val="28"/>
          <w:lang w:eastAsia="ru-RU"/>
        </w:rPr>
        <w:pict>
          <v:shape id="Рисунок 3" o:spid="_x0000_i1027" type="#_x0000_t75" style="width:188.25pt;height:143.25pt;visibility:visible" filled="t">
            <v:imagedata r:id="rId7" o:title=""/>
          </v:shape>
        </w:pict>
      </w:r>
      <w:r w:rsidRPr="002A519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Pr="002A519F">
        <w:rPr>
          <w:sz w:val="28"/>
          <w:szCs w:val="28"/>
        </w:rPr>
        <w:t xml:space="preserve">               </w:t>
      </w:r>
      <w:r w:rsidRPr="005B2F21">
        <w:rPr>
          <w:noProof/>
          <w:sz w:val="28"/>
          <w:szCs w:val="28"/>
          <w:lang w:eastAsia="ru-RU"/>
        </w:rPr>
        <w:pict>
          <v:shape id="Рисунок 7" o:spid="_x0000_i1028" type="#_x0000_t75" style="width:190.5pt;height:143.25pt;visibility:visible">
            <v:imagedata r:id="rId8" o:title=""/>
          </v:shape>
        </w:pict>
      </w:r>
      <w:r w:rsidRPr="002A519F">
        <w:rPr>
          <w:sz w:val="28"/>
          <w:szCs w:val="28"/>
        </w:rPr>
        <w:t xml:space="preserve">       </w:t>
      </w:r>
      <w:r w:rsidRPr="005B2F21">
        <w:rPr>
          <w:noProof/>
          <w:sz w:val="28"/>
          <w:szCs w:val="28"/>
          <w:lang w:eastAsia="ru-RU"/>
        </w:rPr>
        <w:pict>
          <v:shape id="Рисунок 2" o:spid="_x0000_i1029" type="#_x0000_t75" style="width:188.25pt;height:143.25pt;visibility:visible" filled="t">
            <v:imagedata r:id="rId9" o:title=""/>
          </v:shape>
        </w:pict>
      </w:r>
      <w:r>
        <w:rPr>
          <w:sz w:val="28"/>
          <w:szCs w:val="28"/>
        </w:rPr>
        <w:t xml:space="preserve">                       </w:t>
      </w:r>
      <w:r w:rsidRPr="005B2F21">
        <w:rPr>
          <w:noProof/>
          <w:sz w:val="28"/>
          <w:szCs w:val="28"/>
          <w:lang w:eastAsia="ru-RU"/>
        </w:rPr>
        <w:pict>
          <v:shape id="Рисунок 8" o:spid="_x0000_i1030" type="#_x0000_t75" style="width:189.75pt;height:142.5pt;visibility:visible">
            <v:imagedata r:id="rId10" o:title=""/>
          </v:shape>
        </w:pict>
      </w:r>
    </w:p>
    <w:p w:rsidR="00C71EB7" w:rsidRPr="002A519F" w:rsidRDefault="00C71EB7" w:rsidP="002A519F">
      <w:pPr>
        <w:rPr>
          <w:sz w:val="28"/>
          <w:szCs w:val="28"/>
        </w:rPr>
      </w:pPr>
      <w:r w:rsidRPr="002A519F">
        <w:rPr>
          <w:sz w:val="28"/>
          <w:szCs w:val="28"/>
        </w:rPr>
        <w:t xml:space="preserve">                                  Разыгрываем   ситуацию...                                                               </w:t>
      </w:r>
    </w:p>
    <w:p w:rsidR="00C71EB7" w:rsidRPr="002A519F" w:rsidRDefault="00C71EB7" w:rsidP="002A519F">
      <w:pPr>
        <w:rPr>
          <w:sz w:val="28"/>
          <w:szCs w:val="28"/>
        </w:rPr>
      </w:pPr>
      <w:r w:rsidRPr="002A519F">
        <w:rPr>
          <w:sz w:val="28"/>
          <w:szCs w:val="28"/>
        </w:rPr>
        <w:t xml:space="preserve">                            </w:t>
      </w:r>
    </w:p>
    <w:p w:rsidR="00C71EB7" w:rsidRPr="002A519F" w:rsidRDefault="00C71EB7" w:rsidP="002A519F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B2F21">
        <w:rPr>
          <w:noProof/>
          <w:sz w:val="28"/>
          <w:szCs w:val="28"/>
          <w:lang w:eastAsia="ru-RU"/>
        </w:rPr>
        <w:pict>
          <v:shape id="Рисунок 9" o:spid="_x0000_i1031" type="#_x0000_t75" style="width:223.5pt;height:171.75pt;visibility:visible">
            <v:imagedata r:id="rId11" o:title=""/>
          </v:shape>
        </w:pict>
      </w:r>
      <w:r>
        <w:rPr>
          <w:sz w:val="28"/>
          <w:szCs w:val="28"/>
        </w:rPr>
        <w:t xml:space="preserve">  </w:t>
      </w:r>
      <w:r w:rsidRPr="005B2F21">
        <w:rPr>
          <w:noProof/>
          <w:sz w:val="28"/>
          <w:szCs w:val="28"/>
          <w:lang w:eastAsia="ru-RU"/>
        </w:rPr>
        <w:pict>
          <v:shape id="Рисунок 10" o:spid="_x0000_i1032" type="#_x0000_t75" style="width:229.5pt;height:172.5pt;visibility:visible">
            <v:imagedata r:id="rId12" o:title=""/>
          </v:shape>
        </w:pict>
      </w:r>
    </w:p>
    <w:p w:rsidR="00C71EB7" w:rsidRPr="002A519F" w:rsidRDefault="00C71EB7" w:rsidP="002A519F">
      <w:pPr>
        <w:rPr>
          <w:sz w:val="28"/>
          <w:szCs w:val="28"/>
        </w:rPr>
      </w:pPr>
      <w:r w:rsidRPr="002A519F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Активно отдыхаем на природе!</w:t>
      </w:r>
    </w:p>
    <w:p w:rsidR="00C71EB7" w:rsidRPr="002A519F" w:rsidRDefault="00C71EB7" w:rsidP="002A519F">
      <w:pPr>
        <w:rPr>
          <w:sz w:val="28"/>
          <w:szCs w:val="28"/>
        </w:rPr>
      </w:pPr>
    </w:p>
    <w:p w:rsidR="00C71EB7" w:rsidRPr="002A519F" w:rsidRDefault="00C71EB7" w:rsidP="002A519F">
      <w:pPr>
        <w:rPr>
          <w:sz w:val="28"/>
          <w:szCs w:val="28"/>
        </w:rPr>
      </w:pPr>
      <w:r w:rsidRPr="002A519F">
        <w:rPr>
          <w:sz w:val="28"/>
          <w:szCs w:val="28"/>
        </w:rPr>
        <w:t xml:space="preserve">                             </w:t>
      </w:r>
    </w:p>
    <w:p w:rsidR="00C71EB7" w:rsidRPr="002A519F" w:rsidRDefault="00C71EB7" w:rsidP="002A519F">
      <w:pPr>
        <w:rPr>
          <w:sz w:val="28"/>
          <w:szCs w:val="28"/>
        </w:rPr>
      </w:pPr>
    </w:p>
    <w:p w:rsidR="00C71EB7" w:rsidRPr="001068DC" w:rsidRDefault="00C71EB7" w:rsidP="001068D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План </w:t>
      </w:r>
      <w:r w:rsidRPr="001068DC">
        <w:rPr>
          <w:b/>
          <w:sz w:val="28"/>
          <w:szCs w:val="28"/>
        </w:rPr>
        <w:t xml:space="preserve"> классных часов и мероприятий</w:t>
      </w:r>
      <w:r>
        <w:rPr>
          <w:b/>
          <w:sz w:val="28"/>
          <w:szCs w:val="28"/>
        </w:rPr>
        <w:t xml:space="preserve"> на учебный год</w:t>
      </w:r>
      <w:r w:rsidRPr="001068DC">
        <w:rPr>
          <w:b/>
          <w:sz w:val="28"/>
          <w:szCs w:val="28"/>
        </w:rPr>
        <w:t>.</w:t>
      </w:r>
    </w:p>
    <w:p w:rsidR="00C71EB7" w:rsidRPr="001068DC" w:rsidRDefault="00C71EB7" w:rsidP="001068DC">
      <w:pPr>
        <w:rPr>
          <w:b/>
          <w:sz w:val="28"/>
          <w:szCs w:val="28"/>
        </w:rPr>
      </w:pPr>
      <w:r w:rsidRPr="001068DC">
        <w:rPr>
          <w:b/>
          <w:sz w:val="28"/>
          <w:szCs w:val="28"/>
        </w:rPr>
        <w:t>1 четверть.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1. Организация са</w:t>
      </w:r>
      <w:r>
        <w:rPr>
          <w:sz w:val="28"/>
          <w:szCs w:val="28"/>
        </w:rPr>
        <w:t>моуправления в классе .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2. Задачи нового учебного года. Психологический тренин</w:t>
      </w:r>
      <w:r>
        <w:rPr>
          <w:sz w:val="28"/>
          <w:szCs w:val="28"/>
        </w:rPr>
        <w:t xml:space="preserve">г " Наш класс"      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3. Беседа с девочк</w:t>
      </w:r>
      <w:r>
        <w:rPr>
          <w:sz w:val="28"/>
          <w:szCs w:val="28"/>
        </w:rPr>
        <w:t xml:space="preserve">ами "Дочки - матери"  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4. Психологический тр</w:t>
      </w:r>
      <w:r>
        <w:rPr>
          <w:sz w:val="28"/>
          <w:szCs w:val="28"/>
        </w:rPr>
        <w:t xml:space="preserve">енинг "Мы - команда"  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5</w:t>
      </w:r>
      <w:r>
        <w:rPr>
          <w:sz w:val="28"/>
          <w:szCs w:val="28"/>
        </w:rPr>
        <w:t xml:space="preserve">. Беседа "Про любовь"  </w:t>
      </w:r>
      <w:r w:rsidRPr="001068DC">
        <w:rPr>
          <w:sz w:val="28"/>
          <w:szCs w:val="28"/>
        </w:rPr>
        <w:t xml:space="preserve"> 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6. " О вреде куре</w:t>
      </w:r>
      <w:r>
        <w:rPr>
          <w:sz w:val="28"/>
          <w:szCs w:val="28"/>
        </w:rPr>
        <w:t xml:space="preserve">ния" - доклады, обсуждение  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6. Тренинг</w:t>
      </w:r>
      <w:r>
        <w:rPr>
          <w:sz w:val="28"/>
          <w:szCs w:val="28"/>
        </w:rPr>
        <w:t xml:space="preserve"> общения "Мы вместе"  </w:t>
      </w:r>
    </w:p>
    <w:p w:rsidR="00C71EB7" w:rsidRPr="001068DC" w:rsidRDefault="00C71EB7" w:rsidP="001068DC">
      <w:pPr>
        <w:rPr>
          <w:b/>
          <w:sz w:val="28"/>
          <w:szCs w:val="28"/>
        </w:rPr>
      </w:pPr>
      <w:r w:rsidRPr="001068DC">
        <w:rPr>
          <w:b/>
          <w:sz w:val="28"/>
          <w:szCs w:val="28"/>
        </w:rPr>
        <w:t>КТД</w:t>
      </w:r>
    </w:p>
    <w:p w:rsidR="00C71EB7" w:rsidRPr="001068DC" w:rsidRDefault="00C71EB7" w:rsidP="001068DC">
      <w:pPr>
        <w:rPr>
          <w:sz w:val="28"/>
          <w:szCs w:val="28"/>
        </w:rPr>
      </w:pPr>
      <w:r>
        <w:rPr>
          <w:sz w:val="28"/>
          <w:szCs w:val="28"/>
        </w:rPr>
        <w:t xml:space="preserve">1. Евровидение  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2.Праздник, по</w:t>
      </w:r>
      <w:r>
        <w:rPr>
          <w:sz w:val="28"/>
          <w:szCs w:val="28"/>
        </w:rPr>
        <w:t xml:space="preserve">свящённый дню учителя  </w:t>
      </w:r>
    </w:p>
    <w:p w:rsidR="00C71EB7" w:rsidRPr="001068DC" w:rsidRDefault="00C71EB7" w:rsidP="001068DC">
      <w:pPr>
        <w:rPr>
          <w:sz w:val="28"/>
          <w:szCs w:val="28"/>
        </w:rPr>
      </w:pPr>
      <w:r>
        <w:rPr>
          <w:sz w:val="28"/>
          <w:szCs w:val="28"/>
        </w:rPr>
        <w:t xml:space="preserve">3. "Осенний бал"  </w:t>
      </w:r>
    </w:p>
    <w:p w:rsidR="00C71EB7" w:rsidRPr="001068DC" w:rsidRDefault="00C71EB7" w:rsidP="001068DC">
      <w:pPr>
        <w:rPr>
          <w:b/>
          <w:sz w:val="28"/>
          <w:szCs w:val="28"/>
        </w:rPr>
      </w:pPr>
      <w:r w:rsidRPr="001068DC">
        <w:rPr>
          <w:b/>
          <w:sz w:val="28"/>
          <w:szCs w:val="28"/>
        </w:rPr>
        <w:t>Родительские собрания: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1. Особенности подросткового возраста</w:t>
      </w:r>
      <w:r>
        <w:rPr>
          <w:sz w:val="28"/>
          <w:szCs w:val="28"/>
        </w:rPr>
        <w:t xml:space="preserve">, - гормональная буря 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 xml:space="preserve">2. "Осенний бал", </w:t>
      </w:r>
      <w:r>
        <w:rPr>
          <w:sz w:val="28"/>
          <w:szCs w:val="28"/>
        </w:rPr>
        <w:t xml:space="preserve">итоги первой четверти </w:t>
      </w:r>
    </w:p>
    <w:p w:rsidR="00C71EB7" w:rsidRPr="001068DC" w:rsidRDefault="00C71EB7" w:rsidP="001068DC">
      <w:pPr>
        <w:rPr>
          <w:b/>
          <w:sz w:val="28"/>
          <w:szCs w:val="28"/>
        </w:rPr>
      </w:pPr>
      <w:r w:rsidRPr="001068DC">
        <w:rPr>
          <w:b/>
          <w:sz w:val="28"/>
          <w:szCs w:val="28"/>
        </w:rPr>
        <w:t>2 четверть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Классные часы.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1.О з</w:t>
      </w:r>
      <w:r>
        <w:rPr>
          <w:sz w:val="28"/>
          <w:szCs w:val="28"/>
        </w:rPr>
        <w:t xml:space="preserve">доровом образе жизни  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 xml:space="preserve">2. Психологический тренинг "Как </w:t>
      </w:r>
      <w:r>
        <w:rPr>
          <w:sz w:val="28"/>
          <w:szCs w:val="28"/>
        </w:rPr>
        <w:t xml:space="preserve">мы общаемся в семье"  </w:t>
      </w:r>
    </w:p>
    <w:p w:rsidR="00C71EB7" w:rsidRPr="001068DC" w:rsidRDefault="00C71EB7" w:rsidP="001068DC">
      <w:pPr>
        <w:rPr>
          <w:sz w:val="28"/>
          <w:szCs w:val="28"/>
        </w:rPr>
      </w:pPr>
      <w:r>
        <w:rPr>
          <w:sz w:val="28"/>
          <w:szCs w:val="28"/>
        </w:rPr>
        <w:t xml:space="preserve">3. Духовные ценности 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4. Психологи</w:t>
      </w:r>
      <w:r>
        <w:rPr>
          <w:sz w:val="28"/>
          <w:szCs w:val="28"/>
        </w:rPr>
        <w:t xml:space="preserve">ческий тренинг "Быть успешным" 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5.</w:t>
      </w:r>
      <w:r>
        <w:rPr>
          <w:sz w:val="28"/>
          <w:szCs w:val="28"/>
        </w:rPr>
        <w:t xml:space="preserve"> О трудностях учения  </w:t>
      </w:r>
    </w:p>
    <w:p w:rsidR="00C71EB7" w:rsidRDefault="00C71EB7" w:rsidP="001068DC">
      <w:pPr>
        <w:rPr>
          <w:sz w:val="28"/>
          <w:szCs w:val="28"/>
        </w:rPr>
      </w:pPr>
    </w:p>
    <w:p w:rsidR="00C71EB7" w:rsidRPr="001068DC" w:rsidRDefault="00C71EB7" w:rsidP="001068DC">
      <w:pPr>
        <w:rPr>
          <w:b/>
          <w:sz w:val="28"/>
          <w:szCs w:val="28"/>
        </w:rPr>
      </w:pPr>
      <w:r w:rsidRPr="001068DC">
        <w:rPr>
          <w:b/>
          <w:sz w:val="28"/>
          <w:szCs w:val="28"/>
        </w:rPr>
        <w:t>КТД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1. Спортивная семья.</w:t>
      </w:r>
    </w:p>
    <w:p w:rsidR="00C71EB7" w:rsidRPr="001068DC" w:rsidRDefault="00C71EB7" w:rsidP="001068DC">
      <w:pPr>
        <w:rPr>
          <w:sz w:val="28"/>
          <w:szCs w:val="28"/>
        </w:rPr>
      </w:pPr>
      <w:r>
        <w:rPr>
          <w:sz w:val="28"/>
          <w:szCs w:val="28"/>
        </w:rPr>
        <w:t xml:space="preserve">2. Новогодний огонёк  </w:t>
      </w:r>
    </w:p>
    <w:p w:rsidR="00C71EB7" w:rsidRPr="001068DC" w:rsidRDefault="00C71EB7" w:rsidP="001068DC">
      <w:pPr>
        <w:rPr>
          <w:b/>
          <w:sz w:val="28"/>
          <w:szCs w:val="28"/>
        </w:rPr>
      </w:pPr>
      <w:r w:rsidRPr="001068DC">
        <w:rPr>
          <w:b/>
          <w:sz w:val="28"/>
          <w:szCs w:val="28"/>
        </w:rPr>
        <w:t>Родительские собрания: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1. О трудностях учебного процесса. Как п</w:t>
      </w:r>
      <w:r>
        <w:rPr>
          <w:sz w:val="28"/>
          <w:szCs w:val="28"/>
        </w:rPr>
        <w:t xml:space="preserve">омочь ребёнку учиться 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 xml:space="preserve">2. "Новогодний огонёк", </w:t>
      </w:r>
      <w:r>
        <w:rPr>
          <w:sz w:val="28"/>
          <w:szCs w:val="28"/>
        </w:rPr>
        <w:t xml:space="preserve">результаты 2 четверти </w:t>
      </w:r>
    </w:p>
    <w:p w:rsidR="00C71EB7" w:rsidRPr="001068DC" w:rsidRDefault="00C71EB7" w:rsidP="001068DC">
      <w:pPr>
        <w:rPr>
          <w:sz w:val="28"/>
          <w:szCs w:val="28"/>
        </w:rPr>
      </w:pPr>
    </w:p>
    <w:p w:rsidR="00C71EB7" w:rsidRPr="001068DC" w:rsidRDefault="00C71EB7" w:rsidP="001068DC">
      <w:pPr>
        <w:rPr>
          <w:b/>
          <w:sz w:val="28"/>
          <w:szCs w:val="28"/>
        </w:rPr>
      </w:pPr>
      <w:r w:rsidRPr="001068DC">
        <w:rPr>
          <w:b/>
          <w:sz w:val="28"/>
          <w:szCs w:val="28"/>
        </w:rPr>
        <w:t>3 четверть.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Классные часы: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 xml:space="preserve">1. Что такое патриотизм. 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2.Место подвигу в нашей жизни.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3. «Мой мир и я». Психологический тренинг общения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4.О здоровом образе жизни- здоровье духовное и физическое.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5. « Меня никто не понимает» - тренинг общения.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 xml:space="preserve">6. Семейные традиции. </w:t>
      </w:r>
    </w:p>
    <w:p w:rsidR="00C71EB7" w:rsidRPr="001068DC" w:rsidRDefault="00C71EB7" w:rsidP="001068DC">
      <w:pPr>
        <w:rPr>
          <w:b/>
          <w:sz w:val="28"/>
          <w:szCs w:val="28"/>
        </w:rPr>
      </w:pPr>
      <w:r w:rsidRPr="001068DC">
        <w:rPr>
          <w:b/>
          <w:sz w:val="28"/>
          <w:szCs w:val="28"/>
        </w:rPr>
        <w:t>КТД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1. 23 февраля – День защитников отечества.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2.Моя семья – праздник к 8 марта</w:t>
      </w:r>
    </w:p>
    <w:p w:rsidR="00C71EB7" w:rsidRPr="001068DC" w:rsidRDefault="00C71EB7" w:rsidP="001068DC">
      <w:pPr>
        <w:rPr>
          <w:b/>
          <w:sz w:val="28"/>
          <w:szCs w:val="28"/>
        </w:rPr>
      </w:pPr>
      <w:r w:rsidRPr="001068DC">
        <w:rPr>
          <w:b/>
          <w:sz w:val="28"/>
          <w:szCs w:val="28"/>
        </w:rPr>
        <w:t>Родительские собрания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1.  «Формирование ценностной сферы ребёнка в процессе воспитания» - совместно с детьми.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2. «Семья в жизни человека.  Семейные ценности» - совместно с детьми.</w:t>
      </w:r>
    </w:p>
    <w:p w:rsidR="00C71EB7" w:rsidRDefault="00C71EB7" w:rsidP="001068DC">
      <w:pPr>
        <w:rPr>
          <w:sz w:val="28"/>
          <w:szCs w:val="28"/>
        </w:rPr>
      </w:pPr>
    </w:p>
    <w:p w:rsidR="00C71EB7" w:rsidRDefault="00C71EB7" w:rsidP="001068DC">
      <w:pPr>
        <w:rPr>
          <w:sz w:val="28"/>
          <w:szCs w:val="28"/>
        </w:rPr>
      </w:pPr>
    </w:p>
    <w:p w:rsidR="00C71EB7" w:rsidRDefault="00C71EB7" w:rsidP="001068DC">
      <w:pPr>
        <w:rPr>
          <w:sz w:val="28"/>
          <w:szCs w:val="28"/>
        </w:rPr>
      </w:pPr>
    </w:p>
    <w:p w:rsidR="00C71EB7" w:rsidRPr="001068DC" w:rsidRDefault="00C71EB7" w:rsidP="001068DC">
      <w:pPr>
        <w:rPr>
          <w:b/>
          <w:sz w:val="28"/>
          <w:szCs w:val="28"/>
        </w:rPr>
      </w:pPr>
      <w:r w:rsidRPr="001068DC">
        <w:rPr>
          <w:b/>
          <w:sz w:val="28"/>
          <w:szCs w:val="28"/>
        </w:rPr>
        <w:t>4четверть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Классные часы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1. Трудности учения.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2. «Про любовь»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3. Как добиться успеха в жизни?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4. О здоровом образе жизни.</w:t>
      </w:r>
    </w:p>
    <w:p w:rsidR="00C71EB7" w:rsidRPr="001068DC" w:rsidRDefault="00C71EB7" w:rsidP="001068DC">
      <w:pPr>
        <w:rPr>
          <w:b/>
          <w:sz w:val="28"/>
          <w:szCs w:val="28"/>
        </w:rPr>
      </w:pPr>
      <w:r w:rsidRPr="001068DC">
        <w:rPr>
          <w:b/>
          <w:sz w:val="28"/>
          <w:szCs w:val="28"/>
        </w:rPr>
        <w:t>Родительские собрания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1. Особенности развития в подростковом возрасте – проблемы и решения . круглый стол.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2. «Подведём итоги»</w:t>
      </w:r>
    </w:p>
    <w:p w:rsidR="00C71EB7" w:rsidRPr="001068D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В течение года запланировано посещение Театра Юного Зрителя - абонемент на 3 представления.</w:t>
      </w:r>
    </w:p>
    <w:p w:rsidR="00C71EB7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В м</w:t>
      </w:r>
      <w:r>
        <w:rPr>
          <w:sz w:val="28"/>
          <w:szCs w:val="28"/>
        </w:rPr>
        <w:t>ае 2012 года – поездка в Казань</w:t>
      </w:r>
      <w:r w:rsidRPr="001068DC">
        <w:rPr>
          <w:sz w:val="28"/>
          <w:szCs w:val="28"/>
        </w:rPr>
        <w:t xml:space="preserve"> вместе с родителями.</w:t>
      </w:r>
    </w:p>
    <w:p w:rsidR="00C71EB7" w:rsidRPr="001068DC" w:rsidRDefault="00C71EB7" w:rsidP="001068DC">
      <w:pPr>
        <w:rPr>
          <w:sz w:val="28"/>
          <w:szCs w:val="28"/>
        </w:rPr>
      </w:pPr>
      <w:r>
        <w:rPr>
          <w:sz w:val="28"/>
          <w:szCs w:val="28"/>
        </w:rPr>
        <w:t>« Верёвочный курс», пикник совместно с родителями – июнь.</w:t>
      </w:r>
      <w:bookmarkStart w:id="0" w:name="_GoBack"/>
      <w:bookmarkEnd w:id="0"/>
    </w:p>
    <w:p w:rsidR="00C71EB7" w:rsidRPr="00B837BC" w:rsidRDefault="00C71EB7" w:rsidP="001068DC">
      <w:pPr>
        <w:rPr>
          <w:sz w:val="28"/>
          <w:szCs w:val="28"/>
        </w:rPr>
      </w:pPr>
      <w:r w:rsidRPr="001068DC">
        <w:rPr>
          <w:sz w:val="28"/>
          <w:szCs w:val="28"/>
        </w:rPr>
        <w:t>В течение года планируется посещение музеев, кинотеатра «Художественный».</w:t>
      </w:r>
    </w:p>
    <w:sectPr w:rsidR="00C71EB7" w:rsidRPr="00B837BC" w:rsidSect="002F4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RTF_Num 2"/>
    <w:lvl w:ilvl="0">
      <w:start w:val="1"/>
      <w:numFmt w:val="bullet"/>
      <w:lvlText w:val=""/>
      <w:lvlJc w:val="left"/>
      <w:pPr>
        <w:tabs>
          <w:tab w:val="num" w:pos="499"/>
        </w:tabs>
        <w:ind w:left="499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859"/>
        </w:tabs>
        <w:ind w:left="859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219"/>
        </w:tabs>
        <w:ind w:left="1219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579"/>
        </w:tabs>
        <w:ind w:left="1579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1939"/>
        </w:tabs>
        <w:ind w:left="1939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299"/>
        </w:tabs>
        <w:ind w:left="2299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659"/>
        </w:tabs>
        <w:ind w:left="2659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019"/>
        </w:tabs>
        <w:ind w:left="3019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379"/>
        </w:tabs>
        <w:ind w:left="3379" w:hanging="360"/>
      </w:pPr>
      <w:rPr>
        <w:rFonts w:ascii="OpenSymbol" w:hAnsi="OpenSymbol"/>
      </w:rPr>
    </w:lvl>
  </w:abstractNum>
  <w:abstractNum w:abstractNumId="1">
    <w:nsid w:val="00000002"/>
    <w:multiLevelType w:val="multilevel"/>
    <w:tmpl w:val="00000002"/>
    <w:name w:val="RTF_Num 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37BC"/>
    <w:rsid w:val="000643AA"/>
    <w:rsid w:val="001068DC"/>
    <w:rsid w:val="002A519F"/>
    <w:rsid w:val="002F4E90"/>
    <w:rsid w:val="00413B93"/>
    <w:rsid w:val="004F14AF"/>
    <w:rsid w:val="005B2F21"/>
    <w:rsid w:val="00971D1F"/>
    <w:rsid w:val="00B837BC"/>
    <w:rsid w:val="00C71EB7"/>
    <w:rsid w:val="00CD22FB"/>
    <w:rsid w:val="00D82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E9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A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5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51</TotalTime>
  <Pages>7</Pages>
  <Words>864</Words>
  <Characters>4928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сазонова</dc:creator>
  <cp:keywords/>
  <dc:description/>
  <cp:lastModifiedBy>марина</cp:lastModifiedBy>
  <cp:revision>4</cp:revision>
  <dcterms:created xsi:type="dcterms:W3CDTF">2012-04-08T09:02:00Z</dcterms:created>
  <dcterms:modified xsi:type="dcterms:W3CDTF">2020-03-23T11:18:00Z</dcterms:modified>
</cp:coreProperties>
</file>