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1B7" w:rsidRDefault="000961B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"Девочка Весна"</w:t>
      </w:r>
    </w:p>
    <w:p w:rsidR="000961B7" w:rsidRDefault="000961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Сценарий театрализованного представления для старших дошкольников</w:t>
      </w:r>
    </w:p>
    <w:p w:rsidR="000961B7" w:rsidRDefault="000961B7">
      <w:pPr>
        <w:jc w:val="center"/>
        <w:rPr>
          <w:rFonts w:ascii="Times New Roman" w:hAnsi="Times New Roman" w:cs="Times New Roman"/>
        </w:rPr>
      </w:pPr>
    </w:p>
    <w:p w:rsidR="000961B7" w:rsidRDefault="000961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206.25pt">
            <v:imagedata r:id="rId6" o:title=""/>
          </v:shape>
        </w:pict>
      </w:r>
    </w:p>
    <w:p w:rsidR="000961B7" w:rsidRDefault="000961B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961B7" w:rsidRDefault="000961B7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0961B7" w:rsidRDefault="000961B7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Савченко Татьяна Егоровна 1КК</w:t>
      </w:r>
    </w:p>
    <w:p w:rsidR="000961B7" w:rsidRDefault="000961B7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«Антошка»</w:t>
      </w:r>
    </w:p>
    <w:p w:rsidR="000961B7" w:rsidRDefault="000961B7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</w:p>
    <w:p w:rsidR="000961B7" w:rsidRDefault="00096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Действующие лица</w:t>
      </w:r>
      <w:r>
        <w:rPr>
          <w:rFonts w:ascii="Times New Roman" w:hAnsi="Times New Roman" w:cs="Times New Roman"/>
          <w:sz w:val="28"/>
          <w:szCs w:val="28"/>
        </w:rPr>
        <w:t>: рассказчики (мальчик и девочка), Весна, птицы, Заяц, Зима, месяцы зимние (декабрь, январь, февраль), месяцы весенние (март, апрель, май), цветы (девочки), Годовик.</w:t>
      </w:r>
    </w:p>
    <w:p w:rsidR="000961B7" w:rsidRDefault="00096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  <w:r>
        <w:rPr>
          <w:rFonts w:ascii="Times New Roman" w:hAnsi="Times New Roman" w:cs="Times New Roman"/>
          <w:sz w:val="28"/>
          <w:szCs w:val="28"/>
        </w:rPr>
        <w:t xml:space="preserve"> ледяной дворец Зимы и весеннее царство, березки с листочками, деревья, цветы - подснежники, травка, снежки, елочки, сосульки, трон Годовика, украшенный знаками зодиака; корзинки с подснежниками, пенек, серебряные мечи, щиты, шлемы.</w:t>
      </w:r>
    </w:p>
    <w:p w:rsidR="000961B7" w:rsidRDefault="00096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Костюмы: Зима, Весна, цветы, Годовик, птички (крылья и птицы в руки). У весенних месяцев - маленькие яркие шлемы, яркие рубахи, шпаги с цветами, маленькие фонарики. У зимних: серебряные шлемы, мечи, раскраска на лицах, белые перчатки.</w:t>
      </w:r>
    </w:p>
    <w:p w:rsidR="000961B7" w:rsidRDefault="000961B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Пролог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Рассказчики</w:t>
      </w:r>
      <w:r>
        <w:rPr>
          <w:rFonts w:ascii="Times New Roman" w:hAnsi="Times New Roman" w:cs="Times New Roman"/>
          <w:i/>
          <w:iCs/>
          <w:sz w:val="28"/>
          <w:szCs w:val="28"/>
        </w:rPr>
        <w:t>: мальчик с девочкой выходят под нежную музыку.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Завидное везение  весну увидеть раннюю,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Взглянуть в лицо веселое, румяное лицо!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Д.:</w:t>
      </w:r>
      <w:r>
        <w:rPr>
          <w:rFonts w:ascii="Times New Roman" w:hAnsi="Times New Roman" w:cs="Times New Roman"/>
          <w:sz w:val="28"/>
          <w:szCs w:val="28"/>
        </w:rPr>
        <w:t xml:space="preserve"> На чем она прикатится? Во что она нарядится?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платьице на ней и пальтецо?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М.: Сияет небо синее, и светит солнце ясное  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не будь разинею, весну не прогляди!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Вон девочка веселая - Идет, спешит навстречу всем!</w:t>
      </w:r>
      <w:r>
        <w:rPr>
          <w:rFonts w:ascii="Times New Roman" w:hAnsi="Times New Roman" w:cs="Times New Roman"/>
          <w:sz w:val="28"/>
          <w:szCs w:val="28"/>
        </w:rPr>
        <w:br/>
        <w:t>Щебечет певчей птичкою, проснулась ото сна!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Д.:</w:t>
      </w:r>
      <w:r>
        <w:rPr>
          <w:rFonts w:ascii="Times New Roman" w:hAnsi="Times New Roman" w:cs="Times New Roman"/>
          <w:sz w:val="28"/>
          <w:szCs w:val="28"/>
        </w:rPr>
        <w:t xml:space="preserve"> Ах, как добра та девочка! </w:t>
      </w:r>
      <w:r>
        <w:rPr>
          <w:rFonts w:ascii="Times New Roman" w:hAnsi="Times New Roman" w:cs="Times New Roman"/>
          <w:b/>
          <w:bCs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Согреет всех та девочка.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(друг другу) Быть может, эта девочка и есть сама Весна?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(зовут)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Весна! Весна! Весна! потом уходят </w:t>
      </w:r>
    </w:p>
    <w:p w:rsidR="000961B7" w:rsidRDefault="000961B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 картина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  <w:u w:val="single"/>
        </w:rPr>
        <w:t>«Капель» и «Выход Весны».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Меня зовут Весною, Я - девочка Весна!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 тропой лесною без отдыха и сна.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Края лесные глухи, не сбиться бы с пути...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Дворец Зимы-старухи не знаю, где найти?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Приглядывается. Звучат голоса птиц.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 xml:space="preserve">Спрошу-ка я у птичек, у пестреньких синичек! </w:t>
      </w:r>
      <w:r>
        <w:rPr>
          <w:rFonts w:ascii="Times New Roman" w:hAnsi="Times New Roman" w:cs="Times New Roman"/>
          <w:i/>
          <w:iCs/>
          <w:sz w:val="28"/>
          <w:szCs w:val="28"/>
        </w:rPr>
        <w:t>Уходит за сцену</w:t>
      </w:r>
    </w:p>
    <w:p w:rsidR="000961B7" w:rsidRDefault="000961B7">
      <w:pPr>
        <w:pStyle w:val="NoSpacing"/>
        <w:rPr>
          <w:rFonts w:ascii="Times New Roman" w:hAnsi="Times New Roman" w:cs="Times New Roman"/>
        </w:rPr>
      </w:pPr>
    </w:p>
    <w:p w:rsidR="000961B7" w:rsidRDefault="000961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218.25pt;height:163.5pt">
            <v:imagedata r:id="rId7" o:title=""/>
          </v:shape>
        </w:pict>
      </w:r>
    </w:p>
    <w:p w:rsidR="000961B7" w:rsidRDefault="000961B7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Танец «Птицы мои птицы».</w:t>
      </w:r>
      <w: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Птички! Где вы?!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Пт.</w:t>
      </w:r>
      <w:r>
        <w:rPr>
          <w:rFonts w:ascii="Times New Roman" w:hAnsi="Times New Roman" w:cs="Times New Roman"/>
          <w:sz w:val="28"/>
          <w:szCs w:val="28"/>
        </w:rPr>
        <w:t xml:space="preserve"> 1: Весь день у нас заботы, синичкам не до сна!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Пт. 2: </w:t>
      </w:r>
      <w:r>
        <w:rPr>
          <w:rFonts w:ascii="Times New Roman" w:hAnsi="Times New Roman" w:cs="Times New Roman"/>
          <w:sz w:val="28"/>
          <w:szCs w:val="28"/>
        </w:rPr>
        <w:t>Скажи, малютка, кто ты?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Я  девочка Весна!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Пт. 3</w:t>
      </w:r>
      <w:r>
        <w:rPr>
          <w:rFonts w:ascii="Times New Roman" w:hAnsi="Times New Roman" w:cs="Times New Roman"/>
          <w:sz w:val="28"/>
          <w:szCs w:val="28"/>
        </w:rPr>
        <w:t>: А что ты делаешь одна в лесу?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Ищу старуху Зиму.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Пт. 4: </w:t>
      </w:r>
      <w:r>
        <w:rPr>
          <w:rFonts w:ascii="Times New Roman" w:hAnsi="Times New Roman" w:cs="Times New Roman"/>
          <w:sz w:val="28"/>
          <w:szCs w:val="28"/>
        </w:rPr>
        <w:t>Берегись, она заморозит тебя, засыплет колючим снегом.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А я не боюсь! Хочу я, чтоб согрели всех солнышка лучи,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 юга прилетели веселые грачи!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пройдет сторонкой последняя метель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поет нам звонко весенняя метель!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Пт.:</w:t>
      </w:r>
      <w:r>
        <w:rPr>
          <w:rFonts w:ascii="Times New Roman" w:hAnsi="Times New Roman" w:cs="Times New Roman"/>
          <w:sz w:val="28"/>
          <w:szCs w:val="28"/>
        </w:rPr>
        <w:t xml:space="preserve"> Все будет хорошо!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Так помогите мне! Скажите,  где живет Зима?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>.: А мы не знаем…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Пт.2</w:t>
      </w:r>
      <w:r>
        <w:rPr>
          <w:rFonts w:ascii="Times New Roman" w:hAnsi="Times New Roman" w:cs="Times New Roman"/>
          <w:sz w:val="28"/>
          <w:szCs w:val="28"/>
        </w:rPr>
        <w:t>: Надо у зайчика спросить, он у нас умный, ученый, все знает, везде бывает.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Пт.3</w:t>
      </w:r>
      <w:r>
        <w:rPr>
          <w:rFonts w:ascii="Times New Roman" w:hAnsi="Times New Roman" w:cs="Times New Roman"/>
          <w:sz w:val="28"/>
          <w:szCs w:val="28"/>
        </w:rPr>
        <w:t>: Позовем его!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Вместе: Зайка, зайка! Прибегай-ка! (убегают)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Комическое появление  ученого зайца с большой  книгой, идет, озирается, пожимает плечами.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Что случилось? Где листочки, где цветочки? Ничего не понимаю. Удивительно…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Птицы:</w:t>
      </w:r>
      <w:r>
        <w:rPr>
          <w:rFonts w:ascii="Times New Roman" w:hAnsi="Times New Roman" w:cs="Times New Roman"/>
          <w:sz w:val="28"/>
          <w:szCs w:val="28"/>
        </w:rPr>
        <w:t xml:space="preserve"> (кричат из-за сцены) Зайка, зайка прибегай-ка!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Я здесь кто меня звал?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Весна.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Как ты попала сюда девочка?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Я сбилась с дороги…заблудилась…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Дремучий лес - не шутка, а ты совсем одна. Как звать тебя малютка?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Я девочка Весна!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Твое счастье, что ты меня встретила! Я – смелый заяц! Я – ученый заяц! Со мной не пропадешь!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Как я рада, проводи меня, пожалуйста, к старухе Зиме.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 (испуганно)'. К Зиме?!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Ты что, испугался?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Вот еще! Очень мне надо бояться! Она сильная - а я сильней! Она умная — а я умней! (меняет тон) Только лучше к ней не ходить... Зачем онатебе?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Как зачем? Хочу напомнить ей, что пора солнышку греть и деревьям зеленеть!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И я тоже хочу! Я тоже!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Значит, ты мне покажешь дорогу к Зиме?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Не только покажу, я на нее ка-а-ак закричу!. Лапками ка-а-ак застучу!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сразу убежит.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Где же ее дворец?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Во-о-он там! За белыми туманами! Дворец этот весь изо льда: и стены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ледяные, и окна, и двери. Ну, иди, девочка Весна.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А ты разве не пойдешь со мной?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  <w:r>
        <w:rPr>
          <w:rFonts w:ascii="Times New Roman" w:hAnsi="Times New Roman" w:cs="Times New Roman"/>
          <w:sz w:val="28"/>
          <w:szCs w:val="28"/>
        </w:rPr>
        <w:t xml:space="preserve"> (замявшись): Понимаешь, некогда мне, занят я очень, то да се, дела…</w:t>
      </w:r>
      <w:r>
        <w:rPr>
          <w:rFonts w:ascii="Times New Roman" w:hAnsi="Times New Roman" w:cs="Times New Roman"/>
          <w:i/>
          <w:iCs/>
          <w:sz w:val="28"/>
          <w:szCs w:val="28"/>
        </w:rPr>
        <w:t>убегает.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Ладно я пойду одна. Ой,  как тут холодно и все в снегу….</w:t>
      </w:r>
    </w:p>
    <w:p w:rsidR="000961B7" w:rsidRDefault="000961B7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 картина  «В лесу у Зимы»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Надо согреться! С чего бы начать? Вспомнила, как меня в весенней школе учили! Начинать надо с травки! Я еще такая маленькая, а меня еще столько дел... </w:t>
      </w:r>
      <w:r>
        <w:rPr>
          <w:rFonts w:ascii="Times New Roman" w:hAnsi="Times New Roman" w:cs="Times New Roman"/>
          <w:i/>
          <w:iCs/>
          <w:sz w:val="28"/>
          <w:szCs w:val="28"/>
        </w:rPr>
        <w:t>Раскапывает сугроб из белой ткани, под ним травка, радуется.</w:t>
      </w:r>
      <w:r>
        <w:rPr>
          <w:rFonts w:ascii="Times New Roman" w:hAnsi="Times New Roman" w:cs="Times New Roman"/>
          <w:sz w:val="28"/>
          <w:szCs w:val="28"/>
        </w:rPr>
        <w:t xml:space="preserve"> Снежки тоже мне не нужны! </w:t>
      </w:r>
      <w:r>
        <w:rPr>
          <w:rFonts w:ascii="Times New Roman" w:hAnsi="Times New Roman" w:cs="Times New Roman"/>
          <w:i/>
          <w:iCs/>
          <w:sz w:val="28"/>
          <w:szCs w:val="28"/>
        </w:rPr>
        <w:t>Раскидывает их. Выходит Зима.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: Кто тут меня тревожит, не вижу я со сна…Сосед  медведь, быть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может?</w:t>
      </w:r>
    </w:p>
    <w:p w:rsidR="000961B7" w:rsidRDefault="000961B7">
      <w:pPr>
        <w:pStyle w:val="NoSpacing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>: Нет! Девочка Весна! Здравствуйте!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уже пришла, тетя Зима.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 xml:space="preserve">Как ты посмела прийти ко мне?! 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Настало мое время!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>Рано! Позже приходи, месяца через два-три!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(растерянно)'.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тогда уже при</w:t>
      </w:r>
      <w:r>
        <w:rPr>
          <w:rFonts w:ascii="Times New Roman" w:hAnsi="Times New Roman" w:cs="Times New Roman"/>
          <w:sz w:val="28"/>
          <w:szCs w:val="28"/>
        </w:rPr>
        <w:softHyphen/>
        <w:t>дет Лето. И цветы не зацветут...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>Ерунда! Кому нужны эти цветы! День-два цветут - и вянут. Вот какие я на окнах рисую, так те не вянут!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Но мне надо цветочки будить.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Иди-иди отсюда! Слишком рано тебе уступать свое место! Не хочу! Мы с тобой еще поборемся! </w:t>
      </w:r>
      <w:r>
        <w:rPr>
          <w:rFonts w:ascii="Times New Roman" w:hAnsi="Times New Roman" w:cs="Times New Roman"/>
          <w:i/>
          <w:iCs/>
          <w:sz w:val="28"/>
          <w:szCs w:val="28"/>
        </w:rPr>
        <w:t>(зовет)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Прилетайте снежинки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Заметайте тропинки!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сюда пути никому не найти! 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Танец снежинок и Зимы </w:t>
      </w:r>
      <w:r>
        <w:rPr>
          <w:rFonts w:ascii="Times New Roman" w:hAnsi="Times New Roman" w:cs="Times New Roman"/>
          <w:i/>
          <w:iCs/>
          <w:sz w:val="28"/>
          <w:szCs w:val="28"/>
        </w:rPr>
        <w:t>(Снежинки убегают вместе с Зимой)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 xml:space="preserve">Что же мне теперь делать? По закону Природы Зима должна уйти на Север, где вечный холод. Видно, она не знает закона — и не уходит. Пойду к дедушке Годовику. Уж он-то объяснит Зиме правила. </w:t>
      </w:r>
      <w:r>
        <w:rPr>
          <w:rFonts w:ascii="Times New Roman" w:hAnsi="Times New Roman" w:cs="Times New Roman"/>
          <w:i/>
          <w:iCs/>
          <w:sz w:val="28"/>
          <w:szCs w:val="28"/>
        </w:rPr>
        <w:t>Подходит к дереву и стучит. Дерево поворачивается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и представляет собой трон, на котором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сидит Дед Годовик. Поджав ноги, он играет в лото.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Здравствуйте, дедушка Годовик!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Годовик</w:t>
      </w:r>
      <w:r>
        <w:rPr>
          <w:rFonts w:ascii="Times New Roman" w:hAnsi="Times New Roman" w:cs="Times New Roman"/>
          <w:sz w:val="28"/>
          <w:szCs w:val="28"/>
        </w:rPr>
        <w:t>: Здравствуй! Что случилось, девочка Весна?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Я уже пришла будить Зеленую Жизнь, а Зима уходить не хочет, законы Природы нарушает! Меня прогнала... Что же мне теперь делать?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Годовик: </w:t>
      </w:r>
      <w:r>
        <w:rPr>
          <w:rFonts w:ascii="Times New Roman" w:hAnsi="Times New Roman" w:cs="Times New Roman"/>
          <w:sz w:val="28"/>
          <w:szCs w:val="28"/>
        </w:rPr>
        <w:t>А твоя верная стража на что? Мужчины — всегда защитники, даже</w:t>
      </w:r>
      <w:r>
        <w:rPr>
          <w:rFonts w:ascii="Times New Roman" w:hAnsi="Times New Roman" w:cs="Times New Roman"/>
          <w:sz w:val="28"/>
          <w:szCs w:val="28"/>
        </w:rPr>
        <w:br/>
        <w:t xml:space="preserve">если они месяцы. Зови!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(убегает на трон, отворачивается). 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выходит к краю сцены):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Март! Апрель! Май! Где вы?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Месяцы выходят и встают около Весны. С другой стороны сцены выходит Зима.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>Что ж ты таких хилых охранников привела?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(громко)</w:t>
      </w:r>
      <w:r>
        <w:rPr>
          <w:rFonts w:ascii="Times New Roman" w:hAnsi="Times New Roman" w:cs="Times New Roman"/>
          <w:sz w:val="28"/>
          <w:szCs w:val="28"/>
        </w:rPr>
        <w:t xml:space="preserve"> Декабрь, Январь Февраль! Ко мне, да не забудьте с собой метели и бураны. </w:t>
      </w:r>
      <w:r>
        <w:rPr>
          <w:rFonts w:ascii="Times New Roman" w:hAnsi="Times New Roman" w:cs="Times New Roman"/>
          <w:i/>
          <w:iCs/>
          <w:sz w:val="28"/>
          <w:szCs w:val="28"/>
        </w:rPr>
        <w:t>Выбегают и становятся напротив весенних месяцев.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>Вперед! Начинается сражение</w:t>
      </w:r>
      <w:r>
        <w:rPr>
          <w:rFonts w:ascii="Times New Roman" w:hAnsi="Times New Roman" w:cs="Times New Roman"/>
          <w:i/>
          <w:iCs/>
          <w:sz w:val="28"/>
          <w:szCs w:val="28"/>
        </w:rPr>
        <w:t>.( Проходит битва)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 xml:space="preserve">Что получили! Мое царство на земле будет! И не ваши цветочки и птички, а мое богатство – серебро, алмазы, жемчуга! Уходите отсюда! </w:t>
      </w:r>
      <w:r>
        <w:rPr>
          <w:rFonts w:ascii="Times New Roman" w:hAnsi="Times New Roman" w:cs="Times New Roman"/>
          <w:i/>
          <w:iCs/>
          <w:sz w:val="28"/>
          <w:szCs w:val="28"/>
        </w:rPr>
        <w:t>Зимние месяца окружают Весну и ее месяцев, замирают.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Годовик:</w:t>
      </w:r>
      <w:r>
        <w:rPr>
          <w:rFonts w:ascii="Times New Roman" w:hAnsi="Times New Roman" w:cs="Times New Roman"/>
          <w:sz w:val="28"/>
          <w:szCs w:val="28"/>
        </w:rPr>
        <w:t xml:space="preserve"> Зови солнышко весенняя девочка, проси жарких лучей!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Солнышко, милое Солнышко! Согрей мою стражу дай им жаркое оружие –лучики!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(незаметно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включают фонарики).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Сражение продолжается.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Март! Апрель! Май! Не пораньте их, только отгоните!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Весенние Месяцы светят зимним под ноги, те отступают все дальше.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 xml:space="preserve">Я пропала, я пропала! </w:t>
      </w:r>
      <w:r>
        <w:rPr>
          <w:rFonts w:ascii="Times New Roman" w:hAnsi="Times New Roman" w:cs="Times New Roman"/>
          <w:i/>
          <w:iCs/>
          <w:sz w:val="28"/>
          <w:szCs w:val="28"/>
        </w:rPr>
        <w:t>(стоит, прижавшись к стене)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Годовик </w:t>
      </w:r>
      <w:r>
        <w:rPr>
          <w:rFonts w:ascii="Times New Roman" w:hAnsi="Times New Roman" w:cs="Times New Roman"/>
          <w:i/>
          <w:iCs/>
          <w:sz w:val="28"/>
          <w:szCs w:val="28"/>
        </w:rPr>
        <w:t>(укоризненно)</w:t>
      </w:r>
      <w:r>
        <w:rPr>
          <w:rFonts w:ascii="Times New Roman" w:hAnsi="Times New Roman" w:cs="Times New Roman"/>
          <w:sz w:val="28"/>
          <w:szCs w:val="28"/>
        </w:rPr>
        <w:t xml:space="preserve"> Эх, Зима! Растаяло твое богатство! Только вода и осталась... Впрочем, не в богатстве счастье! </w:t>
      </w:r>
      <w:r>
        <w:rPr>
          <w:rFonts w:ascii="Times New Roman" w:hAnsi="Times New Roman" w:cs="Times New Roman"/>
          <w:i/>
          <w:iCs/>
          <w:sz w:val="28"/>
          <w:szCs w:val="28"/>
        </w:rPr>
        <w:t>(подходит к Зиме).</w:t>
      </w:r>
      <w:r>
        <w:rPr>
          <w:rFonts w:ascii="Times New Roman" w:hAnsi="Times New Roman" w:cs="Times New Roman"/>
          <w:sz w:val="28"/>
          <w:szCs w:val="28"/>
        </w:rPr>
        <w:t xml:space="preserve"> Не горюй, ты ведь сама нарушила порядок. Не нарушай закон, а то будешь бита. Улетай с холодным ветром на полюс, да передай привет Михаилу Белому!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>
        <w:rPr>
          <w:rFonts w:ascii="Times New Roman" w:hAnsi="Times New Roman" w:cs="Times New Roman"/>
          <w:sz w:val="28"/>
          <w:szCs w:val="28"/>
        </w:rPr>
        <w:t>Передам! Но я вернусь!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Годовик:</w:t>
      </w:r>
      <w:r>
        <w:rPr>
          <w:rFonts w:ascii="Times New Roman" w:hAnsi="Times New Roman" w:cs="Times New Roman"/>
          <w:sz w:val="28"/>
          <w:szCs w:val="28"/>
        </w:rPr>
        <w:t xml:space="preserve"> Уж не забудь, ждать будем!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Меня?!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Годовик:</w:t>
      </w:r>
      <w:r>
        <w:rPr>
          <w:rFonts w:ascii="Times New Roman" w:hAnsi="Times New Roman" w:cs="Times New Roman"/>
          <w:sz w:val="28"/>
          <w:szCs w:val="28"/>
        </w:rPr>
        <w:t xml:space="preserve"> А то! Пройдет время - и вспомним о санках, коньках, лыжах и снежках! Счастливо тебе Зима!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>: За работу! Эй, птички-синички! Эй, заяц-мудрец, спешите, спешите, к Весне во дворец!</w:t>
      </w:r>
    </w:p>
    <w:p w:rsidR="000961B7" w:rsidRDefault="000961B7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3картина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выходят и начинают превращать зиму  в весну.</w:t>
      </w:r>
    </w:p>
    <w:p w:rsidR="000961B7" w:rsidRDefault="000961B7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Танец Цветов</w:t>
      </w:r>
    </w:p>
    <w:p w:rsidR="000961B7" w:rsidRDefault="000961B7">
      <w:pPr>
        <w:pStyle w:val="NoSpacing"/>
        <w:rPr>
          <w:rFonts w:ascii="Times New Roman" w:hAnsi="Times New Roman" w:cs="Times New Roman"/>
        </w:rPr>
      </w:pPr>
    </w:p>
    <w:p w:rsidR="000961B7" w:rsidRDefault="000961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244.5pt;height:182.25pt">
            <v:imagedata r:id="rId8" o:title=""/>
          </v:shape>
        </w:pic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Годовик: </w:t>
      </w:r>
      <w:r>
        <w:rPr>
          <w:rFonts w:ascii="Times New Roman" w:hAnsi="Times New Roman" w:cs="Times New Roman"/>
          <w:sz w:val="28"/>
          <w:szCs w:val="28"/>
        </w:rPr>
        <w:t>Юная Весна ты настоящая волшебница!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Весна:  </w:t>
      </w:r>
      <w:r>
        <w:rPr>
          <w:rFonts w:ascii="Times New Roman" w:hAnsi="Times New Roman" w:cs="Times New Roman"/>
          <w:sz w:val="28"/>
          <w:szCs w:val="28"/>
        </w:rPr>
        <w:t>И это еще не все!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Все участники встают полукругом, выходит Солнышко танцует и переодевается за кулисами в платья-накидки разного цвета по тексту песни.</w:t>
      </w:r>
    </w:p>
    <w:p w:rsidR="000961B7" w:rsidRDefault="000961B7">
      <w:pPr>
        <w:pStyle w:val="NoSpacing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Заключительная песня</w:t>
      </w:r>
      <w:r>
        <w:t xml:space="preserve"> «</w:t>
      </w:r>
      <w:r>
        <w:rPr>
          <w:rFonts w:ascii="Times New Roman" w:hAnsi="Times New Roman" w:cs="Times New Roman"/>
          <w:i/>
          <w:iCs/>
          <w:sz w:val="28"/>
          <w:szCs w:val="28"/>
        </w:rPr>
        <w:t>Солнышко + платьице»</w:t>
      </w:r>
    </w:p>
    <w:p w:rsidR="000961B7" w:rsidRDefault="000961B7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конце все говорят: «Всему свое время» </w:t>
      </w:r>
    </w:p>
    <w:p w:rsidR="000961B7" w:rsidRDefault="000961B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961B7" w:rsidRDefault="000961B7">
      <w:pPr>
        <w:rPr>
          <w:rFonts w:ascii="Times New Roman" w:hAnsi="Times New Roman" w:cs="Times New Roman"/>
        </w:rPr>
      </w:pPr>
    </w:p>
    <w:p w:rsidR="000961B7" w:rsidRDefault="000961B7">
      <w:pPr>
        <w:rPr>
          <w:rFonts w:ascii="Times New Roman" w:hAnsi="Times New Roman" w:cs="Times New Roman"/>
        </w:rPr>
      </w:pPr>
    </w:p>
    <w:sectPr w:rsidR="000961B7" w:rsidSect="000961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1B7" w:rsidRDefault="000961B7" w:rsidP="000961B7">
      <w:pPr>
        <w:spacing w:after="0" w:line="240" w:lineRule="auto"/>
      </w:pPr>
      <w:r>
        <w:separator/>
      </w:r>
    </w:p>
  </w:endnote>
  <w:endnote w:type="continuationSeparator" w:id="0">
    <w:p w:rsidR="000961B7" w:rsidRDefault="000961B7" w:rsidP="0009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1B7" w:rsidRDefault="000961B7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1B7" w:rsidRDefault="000961B7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1B7" w:rsidRDefault="000961B7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1B7" w:rsidRDefault="000961B7" w:rsidP="000961B7">
      <w:pPr>
        <w:spacing w:after="0" w:line="240" w:lineRule="auto"/>
      </w:pPr>
      <w:r>
        <w:separator/>
      </w:r>
    </w:p>
  </w:footnote>
  <w:footnote w:type="continuationSeparator" w:id="0">
    <w:p w:rsidR="000961B7" w:rsidRDefault="000961B7" w:rsidP="0009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1B7" w:rsidRDefault="000961B7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1B7" w:rsidRDefault="000961B7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1B7" w:rsidRDefault="000961B7">
    <w:pPr>
      <w:widowControl w:val="0"/>
      <w:spacing w:after="0" w:line="240" w:lineRule="auto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61B7"/>
    <w:rsid w:val="0009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pPr>
      <w:autoSpaceDE w:val="0"/>
      <w:autoSpaceDN w:val="0"/>
      <w:adjustRightInd w:val="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rPr>
      <w:rFonts w:ascii="Arial" w:hAnsi="Arial" w:cs="Arial"/>
      <w:color w:val="648BCB"/>
      <w:u w:val="single"/>
      <w:lang w:val="ru-RU"/>
    </w:rPr>
  </w:style>
  <w:style w:type="paragraph" w:styleId="BalloonText">
    <w:name w:val="Balloon Text"/>
    <w:basedOn w:val="Normal"/>
    <w:link w:val="BalloonTextChar2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0961B7"/>
    <w:rPr>
      <w:rFonts w:ascii="Times New Roman" w:hAnsi="Times New Roman" w:cs="Times New Roman"/>
      <w:sz w:val="0"/>
      <w:szCs w:val="0"/>
    </w:rPr>
  </w:style>
  <w:style w:type="character" w:customStyle="1" w:styleId="BalloonTextChar2">
    <w:name w:val="Balloon Text Char2"/>
    <w:basedOn w:val="DefaultParagraphFont"/>
    <w:link w:val="BalloonText"/>
    <w:uiPriority w:val="99"/>
    <w:rPr>
      <w:rFonts w:ascii="Tahoma" w:hAnsi="Tahoma" w:cs="Tahoma"/>
      <w:sz w:val="16"/>
      <w:szCs w:val="16"/>
      <w:lang w:val="ru-RU"/>
    </w:rPr>
  </w:style>
  <w:style w:type="character" w:customStyle="1" w:styleId="BalloonTextChar1">
    <w:name w:val="Balloon Text Char1"/>
    <w:uiPriority w:val="99"/>
    <w:rPr>
      <w:rFonts w:ascii="Arial" w:hAnsi="Arial" w:cs="Arial"/>
      <w:sz w:val="2"/>
      <w:szCs w:val="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ЭлементЭлементЭлементЭлемент</dc:creator>
  <cp:keywords/>
  <dc:description/>
  <cp:lastModifiedBy/>
  <cp:revision>0</cp:revision>
</cp:coreProperties>
</file>