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DDF" w:rsidRPr="00FD4425" w:rsidRDefault="007F5DDF" w:rsidP="00FD4425">
      <w:pPr>
        <w:spacing w:before="136" w:after="97" w:line="409" w:lineRule="atLeast"/>
        <w:outlineLvl w:val="1"/>
        <w:rPr>
          <w:rFonts w:ascii="Trebuchet MS" w:hAnsi="Trebuchet MS"/>
          <w:b/>
          <w:bCs/>
          <w:color w:val="833713"/>
          <w:sz w:val="41"/>
          <w:szCs w:val="41"/>
          <w:lang w:eastAsia="ru-RU"/>
        </w:rPr>
      </w:pPr>
      <w:r w:rsidRPr="00FD4425">
        <w:rPr>
          <w:rFonts w:ascii="Trebuchet MS" w:hAnsi="Trebuchet MS"/>
          <w:b/>
          <w:bCs/>
          <w:color w:val="833713"/>
          <w:sz w:val="41"/>
          <w:szCs w:val="41"/>
          <w:lang w:eastAsia="ru-RU"/>
        </w:rPr>
        <w:t>Конспект итоговой непосредственной образ</w:t>
      </w:r>
      <w:r>
        <w:rPr>
          <w:rFonts w:ascii="Trebuchet MS" w:hAnsi="Trebuchet MS"/>
          <w:b/>
          <w:bCs/>
          <w:color w:val="833713"/>
          <w:sz w:val="41"/>
          <w:szCs w:val="41"/>
          <w:lang w:eastAsia="ru-RU"/>
        </w:rPr>
        <w:t xml:space="preserve">овательной деятельности детей в младшей </w:t>
      </w:r>
      <w:r w:rsidRPr="00FD4425">
        <w:rPr>
          <w:rFonts w:ascii="Trebuchet MS" w:hAnsi="Trebuchet MS"/>
          <w:b/>
          <w:bCs/>
          <w:color w:val="833713"/>
          <w:sz w:val="41"/>
          <w:szCs w:val="41"/>
          <w:lang w:eastAsia="ru-RU"/>
        </w:rPr>
        <w:t>группе на тему «Пять ключей»</w:t>
      </w:r>
    </w:p>
    <w:p w:rsidR="007F5DDF" w:rsidRPr="007158CE" w:rsidRDefault="007F5DDF" w:rsidP="00FD4425">
      <w:pPr>
        <w:spacing w:after="0" w:line="240" w:lineRule="auto"/>
        <w:ind w:firstLine="389"/>
        <w:jc w:val="both"/>
        <w:rPr>
          <w:rFonts w:ascii="Arial" w:hAnsi="Arial" w:cs="Arial"/>
          <w:sz w:val="29"/>
          <w:szCs w:val="29"/>
          <w:lang w:eastAsia="ru-RU"/>
        </w:rPr>
      </w:pPr>
      <w:r w:rsidRPr="007158CE">
        <w:rPr>
          <w:rFonts w:ascii="Arial" w:hAnsi="Arial" w:cs="Arial"/>
          <w:b/>
          <w:bCs/>
          <w:sz w:val="29"/>
          <w:lang w:eastAsia="ru-RU"/>
        </w:rPr>
        <w:t>Интеграция образовательных областей:</w:t>
      </w:r>
      <w:r w:rsidRPr="007158CE">
        <w:rPr>
          <w:rFonts w:ascii="Arial" w:hAnsi="Arial" w:cs="Arial"/>
          <w:sz w:val="29"/>
          <w:lang w:eastAsia="ru-RU"/>
        </w:rPr>
        <w:t> </w:t>
      </w:r>
      <w:r w:rsidRPr="007158CE">
        <w:rPr>
          <w:rFonts w:ascii="Arial" w:hAnsi="Arial" w:cs="Arial"/>
          <w:sz w:val="29"/>
          <w:szCs w:val="29"/>
          <w:lang w:eastAsia="ru-RU"/>
        </w:rPr>
        <w:t>Познавательное развитие, речевое развитие, социально-коммуникативное развитие ,физическое развитие.</w:t>
      </w:r>
    </w:p>
    <w:p w:rsidR="007F5DDF" w:rsidRPr="007158CE" w:rsidRDefault="007F5DDF" w:rsidP="00FD4425">
      <w:pPr>
        <w:spacing w:after="0" w:line="240" w:lineRule="auto"/>
        <w:ind w:firstLine="389"/>
        <w:jc w:val="both"/>
        <w:rPr>
          <w:rFonts w:ascii="Arial" w:hAnsi="Arial" w:cs="Arial"/>
          <w:sz w:val="29"/>
          <w:szCs w:val="29"/>
          <w:lang w:eastAsia="ru-RU"/>
        </w:rPr>
      </w:pPr>
      <w:r w:rsidRPr="007158CE">
        <w:rPr>
          <w:rFonts w:ascii="Arial" w:hAnsi="Arial" w:cs="Arial"/>
          <w:b/>
          <w:bCs/>
          <w:sz w:val="29"/>
          <w:lang w:eastAsia="ru-RU"/>
        </w:rPr>
        <w:t>Цель:</w:t>
      </w:r>
      <w:r w:rsidRPr="007158CE">
        <w:rPr>
          <w:rFonts w:ascii="Arial" w:hAnsi="Arial" w:cs="Arial"/>
          <w:sz w:val="29"/>
          <w:lang w:eastAsia="ru-RU"/>
        </w:rPr>
        <w:t> </w:t>
      </w:r>
      <w:r w:rsidRPr="007158CE">
        <w:rPr>
          <w:rFonts w:ascii="Arial" w:hAnsi="Arial" w:cs="Arial"/>
          <w:sz w:val="29"/>
          <w:szCs w:val="29"/>
          <w:lang w:eastAsia="ru-RU"/>
        </w:rPr>
        <w:t>формировать математические, конструктивные способности, коммуникативные навыки, расширять активный словарь детей.</w:t>
      </w:r>
    </w:p>
    <w:p w:rsidR="007F5DDF" w:rsidRPr="007158CE" w:rsidRDefault="007F5DDF" w:rsidP="00FD4425">
      <w:pPr>
        <w:spacing w:after="0" w:line="240" w:lineRule="auto"/>
        <w:ind w:firstLine="389"/>
        <w:jc w:val="both"/>
        <w:rPr>
          <w:rFonts w:ascii="Arial" w:hAnsi="Arial" w:cs="Arial"/>
          <w:sz w:val="29"/>
          <w:szCs w:val="29"/>
          <w:lang w:eastAsia="ru-RU"/>
        </w:rPr>
      </w:pPr>
      <w:r w:rsidRPr="007158CE">
        <w:rPr>
          <w:rFonts w:ascii="Arial" w:hAnsi="Arial" w:cs="Arial"/>
          <w:b/>
          <w:bCs/>
          <w:sz w:val="29"/>
          <w:lang w:eastAsia="ru-RU"/>
        </w:rPr>
        <w:t>Задачи:</w:t>
      </w:r>
    </w:p>
    <w:p w:rsidR="007F5DDF" w:rsidRPr="007158CE" w:rsidRDefault="007F5DDF" w:rsidP="00FD4425">
      <w:pPr>
        <w:spacing w:after="0" w:line="240" w:lineRule="auto"/>
        <w:ind w:firstLine="389"/>
        <w:jc w:val="both"/>
        <w:rPr>
          <w:rFonts w:ascii="Arial" w:hAnsi="Arial" w:cs="Arial"/>
          <w:sz w:val="29"/>
          <w:szCs w:val="29"/>
          <w:lang w:eastAsia="ru-RU"/>
        </w:rPr>
      </w:pPr>
      <w:r w:rsidRPr="007158CE">
        <w:rPr>
          <w:rFonts w:ascii="Arial" w:hAnsi="Arial" w:cs="Arial"/>
          <w:i/>
          <w:iCs/>
          <w:sz w:val="29"/>
          <w:lang w:eastAsia="ru-RU"/>
        </w:rPr>
        <w:t>Образовательные:</w:t>
      </w:r>
    </w:p>
    <w:p w:rsidR="007F5DDF" w:rsidRPr="007158CE" w:rsidRDefault="007F5DDF" w:rsidP="00FD4425">
      <w:pPr>
        <w:spacing w:after="0" w:line="240" w:lineRule="auto"/>
        <w:ind w:firstLine="389"/>
        <w:jc w:val="both"/>
        <w:rPr>
          <w:rFonts w:ascii="Arial" w:hAnsi="Arial" w:cs="Arial"/>
          <w:sz w:val="29"/>
          <w:szCs w:val="29"/>
          <w:lang w:eastAsia="ru-RU"/>
        </w:rPr>
      </w:pPr>
      <w:r w:rsidRPr="007158CE">
        <w:rPr>
          <w:rFonts w:ascii="Arial" w:hAnsi="Arial" w:cs="Arial"/>
          <w:sz w:val="29"/>
          <w:szCs w:val="29"/>
          <w:lang w:eastAsia="ru-RU"/>
        </w:rPr>
        <w:t>- закреплять знания о частях суток;</w:t>
      </w:r>
    </w:p>
    <w:p w:rsidR="007F5DDF" w:rsidRPr="007158CE" w:rsidRDefault="007F5DDF" w:rsidP="009A5144">
      <w:pPr>
        <w:spacing w:after="0" w:line="240" w:lineRule="auto"/>
        <w:ind w:firstLine="389"/>
        <w:jc w:val="both"/>
        <w:rPr>
          <w:rFonts w:ascii="Arial" w:hAnsi="Arial" w:cs="Arial"/>
          <w:sz w:val="29"/>
          <w:szCs w:val="29"/>
          <w:lang w:eastAsia="ru-RU"/>
        </w:rPr>
      </w:pPr>
      <w:r w:rsidRPr="007158CE">
        <w:rPr>
          <w:rFonts w:ascii="Arial" w:hAnsi="Arial" w:cs="Arial"/>
          <w:sz w:val="29"/>
          <w:szCs w:val="29"/>
          <w:lang w:eastAsia="ru-RU"/>
        </w:rPr>
        <w:t>- закреплять умение различать и называть времена года;</w:t>
      </w:r>
    </w:p>
    <w:p w:rsidR="007F5DDF" w:rsidRPr="007158CE" w:rsidRDefault="007F5DDF" w:rsidP="009A5144">
      <w:pPr>
        <w:spacing w:after="0" w:line="240" w:lineRule="auto"/>
        <w:ind w:firstLine="389"/>
        <w:jc w:val="both"/>
        <w:rPr>
          <w:rFonts w:ascii="Arial" w:hAnsi="Arial" w:cs="Arial"/>
          <w:sz w:val="29"/>
          <w:szCs w:val="29"/>
          <w:lang w:eastAsia="ru-RU"/>
        </w:rPr>
      </w:pPr>
      <w:r w:rsidRPr="007158CE">
        <w:rPr>
          <w:rFonts w:ascii="Arial" w:hAnsi="Arial" w:cs="Arial"/>
          <w:sz w:val="29"/>
          <w:szCs w:val="29"/>
          <w:lang w:eastAsia="ru-RU"/>
        </w:rPr>
        <w:t xml:space="preserve">-закреплять способы сравнения двух предметов по длине ,обозначать результаты сравнения соответствующими словами; </w:t>
      </w:r>
    </w:p>
    <w:p w:rsidR="007F5DDF" w:rsidRPr="007158CE" w:rsidRDefault="007F5DDF" w:rsidP="009A5144">
      <w:pPr>
        <w:spacing w:after="0" w:line="240" w:lineRule="auto"/>
        <w:ind w:firstLine="389"/>
        <w:jc w:val="both"/>
        <w:rPr>
          <w:rFonts w:ascii="Arial" w:hAnsi="Arial" w:cs="Arial"/>
          <w:sz w:val="29"/>
          <w:szCs w:val="29"/>
          <w:lang w:eastAsia="ru-RU"/>
        </w:rPr>
      </w:pPr>
      <w:r w:rsidRPr="007158CE">
        <w:rPr>
          <w:rFonts w:ascii="Arial" w:hAnsi="Arial" w:cs="Arial"/>
          <w:sz w:val="29"/>
          <w:szCs w:val="29"/>
          <w:lang w:eastAsia="ru-RU"/>
        </w:rPr>
        <w:t>-закрепить умение в сравнении двух групп предметов способами наложения и приложения ,пользоваться словами столько-сколько ,одинаково ,поровну ,больше - меньше;</w:t>
      </w:r>
    </w:p>
    <w:p w:rsidR="007F5DDF" w:rsidRPr="007158CE" w:rsidRDefault="007F5DDF" w:rsidP="00FD4425">
      <w:pPr>
        <w:spacing w:after="0" w:line="240" w:lineRule="auto"/>
        <w:ind w:firstLine="389"/>
        <w:jc w:val="both"/>
        <w:rPr>
          <w:rFonts w:ascii="Arial" w:hAnsi="Arial" w:cs="Arial"/>
          <w:sz w:val="29"/>
          <w:szCs w:val="29"/>
          <w:lang w:eastAsia="ru-RU"/>
        </w:rPr>
      </w:pPr>
      <w:r w:rsidRPr="007158CE">
        <w:rPr>
          <w:rFonts w:ascii="Arial" w:hAnsi="Arial" w:cs="Arial"/>
          <w:sz w:val="29"/>
          <w:szCs w:val="29"/>
          <w:lang w:eastAsia="ru-RU"/>
        </w:rPr>
        <w:t>- совершенствовать общую моторику (выполнять движения по схематическому изображению и быстро переключаться с одного движения на другое);</w:t>
      </w:r>
    </w:p>
    <w:p w:rsidR="007F5DDF" w:rsidRPr="007158CE" w:rsidRDefault="007F5DDF" w:rsidP="009A5144">
      <w:pPr>
        <w:spacing w:after="0" w:line="240" w:lineRule="auto"/>
        <w:ind w:firstLine="389"/>
        <w:jc w:val="both"/>
        <w:rPr>
          <w:rFonts w:ascii="Arial" w:hAnsi="Arial" w:cs="Arial"/>
          <w:sz w:val="29"/>
          <w:szCs w:val="29"/>
          <w:lang w:eastAsia="ru-RU"/>
        </w:rPr>
      </w:pPr>
      <w:r w:rsidRPr="007158CE">
        <w:rPr>
          <w:rFonts w:ascii="Arial" w:hAnsi="Arial" w:cs="Arial"/>
          <w:sz w:val="29"/>
          <w:szCs w:val="29"/>
          <w:lang w:eastAsia="ru-RU"/>
        </w:rPr>
        <w:t>- продолжать развивать конструктивные навыки (складывать разрезные картинки по сказкам);</w:t>
      </w:r>
    </w:p>
    <w:p w:rsidR="007F5DDF" w:rsidRPr="007158CE" w:rsidRDefault="007F5DDF" w:rsidP="00FD4425">
      <w:pPr>
        <w:spacing w:after="0" w:line="240" w:lineRule="auto"/>
        <w:ind w:firstLine="389"/>
        <w:jc w:val="both"/>
        <w:rPr>
          <w:rFonts w:ascii="Arial" w:hAnsi="Arial" w:cs="Arial"/>
          <w:sz w:val="29"/>
          <w:szCs w:val="29"/>
          <w:lang w:eastAsia="ru-RU"/>
        </w:rPr>
      </w:pPr>
      <w:r w:rsidRPr="007158CE">
        <w:rPr>
          <w:rFonts w:ascii="Arial" w:hAnsi="Arial" w:cs="Arial"/>
          <w:i/>
          <w:iCs/>
          <w:sz w:val="29"/>
          <w:lang w:eastAsia="ru-RU"/>
        </w:rPr>
        <w:t>Развивающие:</w:t>
      </w:r>
    </w:p>
    <w:p w:rsidR="007F5DDF" w:rsidRPr="007158CE" w:rsidRDefault="007F5DDF" w:rsidP="00FD4425">
      <w:pPr>
        <w:spacing w:after="0" w:line="240" w:lineRule="auto"/>
        <w:ind w:firstLine="389"/>
        <w:jc w:val="both"/>
        <w:rPr>
          <w:rFonts w:ascii="Arial" w:hAnsi="Arial" w:cs="Arial"/>
          <w:sz w:val="29"/>
          <w:szCs w:val="29"/>
          <w:lang w:eastAsia="ru-RU"/>
        </w:rPr>
      </w:pPr>
      <w:r w:rsidRPr="007158CE">
        <w:rPr>
          <w:rFonts w:ascii="Arial" w:hAnsi="Arial" w:cs="Arial"/>
          <w:sz w:val="29"/>
          <w:szCs w:val="29"/>
          <w:lang w:eastAsia="ru-RU"/>
        </w:rPr>
        <w:t>- развивать внимание и память;</w:t>
      </w:r>
    </w:p>
    <w:p w:rsidR="007F5DDF" w:rsidRPr="007158CE" w:rsidRDefault="007F5DDF" w:rsidP="00FD4425">
      <w:pPr>
        <w:spacing w:after="0" w:line="240" w:lineRule="auto"/>
        <w:ind w:firstLine="389"/>
        <w:jc w:val="both"/>
        <w:rPr>
          <w:rFonts w:ascii="Arial" w:hAnsi="Arial" w:cs="Arial"/>
          <w:sz w:val="29"/>
          <w:szCs w:val="29"/>
          <w:lang w:eastAsia="ru-RU"/>
        </w:rPr>
      </w:pPr>
      <w:r w:rsidRPr="007158CE">
        <w:rPr>
          <w:rFonts w:ascii="Arial" w:hAnsi="Arial" w:cs="Arial"/>
          <w:sz w:val="29"/>
          <w:szCs w:val="29"/>
          <w:lang w:eastAsia="ru-RU"/>
        </w:rPr>
        <w:t>- развивать логическое мышление (продолжать учить отгадывать загадки описательного характера).</w:t>
      </w:r>
    </w:p>
    <w:p w:rsidR="007F5DDF" w:rsidRPr="007158CE" w:rsidRDefault="007F5DDF" w:rsidP="00FD4425">
      <w:pPr>
        <w:spacing w:after="0" w:line="240" w:lineRule="auto"/>
        <w:ind w:firstLine="389"/>
        <w:jc w:val="both"/>
        <w:rPr>
          <w:rFonts w:ascii="Arial" w:hAnsi="Arial" w:cs="Arial"/>
          <w:sz w:val="29"/>
          <w:szCs w:val="29"/>
          <w:lang w:eastAsia="ru-RU"/>
        </w:rPr>
      </w:pPr>
      <w:r w:rsidRPr="007158CE">
        <w:rPr>
          <w:rFonts w:ascii="Arial" w:hAnsi="Arial" w:cs="Arial"/>
          <w:i/>
          <w:iCs/>
          <w:sz w:val="29"/>
          <w:lang w:eastAsia="ru-RU"/>
        </w:rPr>
        <w:t>Речевые:</w:t>
      </w:r>
    </w:p>
    <w:p w:rsidR="007F5DDF" w:rsidRPr="007158CE" w:rsidRDefault="007F5DDF" w:rsidP="00FD4425">
      <w:pPr>
        <w:spacing w:after="0" w:line="240" w:lineRule="auto"/>
        <w:ind w:firstLine="389"/>
        <w:jc w:val="both"/>
        <w:rPr>
          <w:rFonts w:ascii="Arial" w:hAnsi="Arial" w:cs="Arial"/>
          <w:sz w:val="29"/>
          <w:szCs w:val="29"/>
          <w:lang w:eastAsia="ru-RU"/>
        </w:rPr>
      </w:pPr>
      <w:r w:rsidRPr="007158CE">
        <w:rPr>
          <w:rFonts w:ascii="Arial" w:hAnsi="Arial" w:cs="Arial"/>
          <w:sz w:val="29"/>
          <w:szCs w:val="29"/>
          <w:lang w:eastAsia="ru-RU"/>
        </w:rPr>
        <w:t>- закреплять в речи относительные прилагательные (резиновый, пластмассовый, стеклянный, бумажная и т.д.);</w:t>
      </w:r>
    </w:p>
    <w:p w:rsidR="007F5DDF" w:rsidRPr="007158CE" w:rsidRDefault="007F5DDF" w:rsidP="00FD4425">
      <w:pPr>
        <w:spacing w:after="0" w:line="240" w:lineRule="auto"/>
        <w:ind w:firstLine="389"/>
        <w:jc w:val="both"/>
        <w:rPr>
          <w:rFonts w:ascii="Arial" w:hAnsi="Arial" w:cs="Arial"/>
          <w:sz w:val="29"/>
          <w:szCs w:val="29"/>
          <w:lang w:eastAsia="ru-RU"/>
        </w:rPr>
      </w:pPr>
      <w:r w:rsidRPr="007158CE">
        <w:rPr>
          <w:rFonts w:ascii="Arial" w:hAnsi="Arial" w:cs="Arial"/>
          <w:sz w:val="29"/>
          <w:szCs w:val="29"/>
          <w:lang w:eastAsia="ru-RU"/>
        </w:rPr>
        <w:t>- закреплять умение правильно пользоваться обобщающими понятиями (классификация).</w:t>
      </w:r>
    </w:p>
    <w:p w:rsidR="007F5DDF" w:rsidRPr="007158CE" w:rsidRDefault="007F5DDF" w:rsidP="00FD4425">
      <w:pPr>
        <w:spacing w:after="0" w:line="240" w:lineRule="auto"/>
        <w:ind w:firstLine="389"/>
        <w:jc w:val="both"/>
        <w:rPr>
          <w:rFonts w:ascii="Arial" w:hAnsi="Arial" w:cs="Arial"/>
          <w:sz w:val="29"/>
          <w:szCs w:val="29"/>
          <w:lang w:eastAsia="ru-RU"/>
        </w:rPr>
      </w:pPr>
      <w:r w:rsidRPr="007158CE">
        <w:rPr>
          <w:rFonts w:ascii="Arial" w:hAnsi="Arial" w:cs="Arial"/>
          <w:i/>
          <w:iCs/>
          <w:sz w:val="29"/>
          <w:lang w:eastAsia="ru-RU"/>
        </w:rPr>
        <w:t>Воспитательные:</w:t>
      </w:r>
    </w:p>
    <w:p w:rsidR="007F5DDF" w:rsidRPr="007158CE" w:rsidRDefault="007F5DDF" w:rsidP="00FD4425">
      <w:pPr>
        <w:spacing w:after="0" w:line="240" w:lineRule="auto"/>
        <w:ind w:firstLine="389"/>
        <w:jc w:val="both"/>
        <w:rPr>
          <w:rFonts w:ascii="Arial" w:hAnsi="Arial" w:cs="Arial"/>
          <w:sz w:val="29"/>
          <w:szCs w:val="29"/>
          <w:lang w:eastAsia="ru-RU"/>
        </w:rPr>
      </w:pPr>
      <w:r w:rsidRPr="007158CE">
        <w:rPr>
          <w:rFonts w:ascii="Arial" w:hAnsi="Arial" w:cs="Arial"/>
          <w:sz w:val="29"/>
          <w:szCs w:val="29"/>
          <w:lang w:eastAsia="ru-RU"/>
        </w:rPr>
        <w:t>- воспитывать у детей эмпатию, доброжелательность в общении со сверстниками и взрослыми, оказывать помощь.</w:t>
      </w:r>
    </w:p>
    <w:p w:rsidR="007F5DDF" w:rsidRPr="007158CE" w:rsidRDefault="007F5DDF" w:rsidP="00FD4425">
      <w:pPr>
        <w:spacing w:after="0" w:line="240" w:lineRule="auto"/>
        <w:ind w:firstLine="389"/>
        <w:jc w:val="both"/>
        <w:rPr>
          <w:rFonts w:ascii="Arial" w:hAnsi="Arial" w:cs="Arial"/>
          <w:sz w:val="29"/>
          <w:szCs w:val="29"/>
          <w:lang w:eastAsia="ru-RU"/>
        </w:rPr>
      </w:pPr>
      <w:r w:rsidRPr="007158CE">
        <w:rPr>
          <w:rFonts w:ascii="Arial" w:hAnsi="Arial" w:cs="Arial"/>
          <w:b/>
          <w:bCs/>
          <w:sz w:val="29"/>
          <w:lang w:eastAsia="ru-RU"/>
        </w:rPr>
        <w:t>Демонстрационный материал:</w:t>
      </w:r>
    </w:p>
    <w:p w:rsidR="007F5DDF" w:rsidRPr="007158CE" w:rsidRDefault="007F5DDF" w:rsidP="00FD4425">
      <w:pPr>
        <w:spacing w:after="0" w:line="240" w:lineRule="auto"/>
        <w:ind w:firstLine="389"/>
        <w:jc w:val="both"/>
        <w:rPr>
          <w:rFonts w:ascii="Arial" w:hAnsi="Arial" w:cs="Arial"/>
          <w:sz w:val="29"/>
          <w:szCs w:val="29"/>
          <w:lang w:eastAsia="ru-RU"/>
        </w:rPr>
      </w:pPr>
      <w:r w:rsidRPr="007158CE">
        <w:rPr>
          <w:rFonts w:ascii="Arial" w:hAnsi="Arial" w:cs="Arial"/>
          <w:sz w:val="29"/>
          <w:szCs w:val="29"/>
          <w:lang w:eastAsia="ru-RU"/>
        </w:rPr>
        <w:t>Сундучок, пять ключей разного размера, небольшая стеклянная баночка с прозрачной водой, голубая ткань (озеро), пять рыбок разного цвета, схематические изображения к физминутке «Весёлые человечки», картинки животных, разрезные картинки по сказкам.</w:t>
      </w:r>
    </w:p>
    <w:p w:rsidR="007F5DDF" w:rsidRPr="007158CE" w:rsidRDefault="007F5DDF" w:rsidP="007158CE">
      <w:pPr>
        <w:spacing w:before="195" w:after="39" w:line="240" w:lineRule="auto"/>
        <w:outlineLvl w:val="2"/>
        <w:rPr>
          <w:rFonts w:ascii="Arial" w:hAnsi="Arial" w:cs="Arial"/>
          <w:b/>
          <w:bCs/>
          <w:color w:val="601802"/>
          <w:sz w:val="28"/>
          <w:szCs w:val="28"/>
          <w:lang w:eastAsia="ru-RU"/>
        </w:rPr>
      </w:pPr>
    </w:p>
    <w:p w:rsidR="007F5DDF" w:rsidRPr="007158CE" w:rsidRDefault="007F5DDF" w:rsidP="007158CE">
      <w:pPr>
        <w:spacing w:before="195" w:after="39" w:line="240" w:lineRule="auto"/>
        <w:outlineLvl w:val="2"/>
        <w:rPr>
          <w:rFonts w:ascii="Arial" w:hAnsi="Arial" w:cs="Arial"/>
          <w:b/>
          <w:bCs/>
          <w:color w:val="601802"/>
          <w:sz w:val="28"/>
          <w:szCs w:val="28"/>
          <w:lang w:eastAsia="ru-RU"/>
        </w:rPr>
      </w:pPr>
      <w:r w:rsidRPr="007158CE">
        <w:rPr>
          <w:rFonts w:ascii="Arial" w:hAnsi="Arial" w:cs="Arial"/>
          <w:b/>
          <w:bCs/>
          <w:color w:val="601802"/>
          <w:sz w:val="28"/>
          <w:szCs w:val="28"/>
          <w:lang w:eastAsia="ru-RU"/>
        </w:rPr>
        <w:t>Ход НОД:</w:t>
      </w:r>
    </w:p>
    <w:p w:rsidR="007F5DDF" w:rsidRPr="007158CE" w:rsidRDefault="007F5DDF" w:rsidP="007158CE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7158CE">
        <w:rPr>
          <w:rStyle w:val="c0"/>
          <w:rFonts w:ascii="Arial" w:hAnsi="Arial" w:cs="Arial"/>
          <w:b/>
          <w:bCs/>
          <w:color w:val="000000"/>
          <w:sz w:val="28"/>
          <w:szCs w:val="28"/>
        </w:rPr>
        <w:t>Организационный момент</w:t>
      </w:r>
      <w:r w:rsidRPr="007158CE">
        <w:rPr>
          <w:rStyle w:val="c4"/>
          <w:rFonts w:ascii="Arial" w:hAnsi="Arial" w:cs="Arial"/>
          <w:color w:val="000000"/>
          <w:sz w:val="28"/>
          <w:szCs w:val="28"/>
        </w:rPr>
        <w:t> </w:t>
      </w:r>
    </w:p>
    <w:p w:rsidR="007F5DDF" w:rsidRPr="007158CE" w:rsidRDefault="007F5DDF" w:rsidP="007158C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7158CE">
        <w:rPr>
          <w:rStyle w:val="c4"/>
          <w:rFonts w:ascii="Arial" w:hAnsi="Arial" w:cs="Arial"/>
          <w:color w:val="000000"/>
          <w:sz w:val="28"/>
          <w:szCs w:val="28"/>
        </w:rPr>
        <w:t>Воспитатель: «Встаньте рядышком друг с другом, словно месяц, - полукругом».</w:t>
      </w:r>
    </w:p>
    <w:p w:rsidR="007F5DDF" w:rsidRPr="007158CE" w:rsidRDefault="007F5DDF" w:rsidP="007158C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7158CE">
        <w:rPr>
          <w:rStyle w:val="c4"/>
          <w:rFonts w:ascii="Arial" w:hAnsi="Arial" w:cs="Arial"/>
          <w:color w:val="000000"/>
          <w:sz w:val="28"/>
          <w:szCs w:val="28"/>
        </w:rPr>
        <w:t>Каждое утро мы говорим друг другу «Доброе утро», чтоб у нас весь день был добрым, чтобы настроение было хорошее. Давайте скажем эти утренние волшебные слова и нашим гостям, мы ведь любим когда к нам приходят гости.</w:t>
      </w:r>
    </w:p>
    <w:p w:rsidR="007F5DDF" w:rsidRPr="007158CE" w:rsidRDefault="007F5DDF" w:rsidP="007158CE">
      <w:pPr>
        <w:pStyle w:val="c3"/>
        <w:shd w:val="clear" w:color="auto" w:fill="FFFFFF"/>
        <w:spacing w:before="0" w:beforeAutospacing="0" w:after="0" w:afterAutospacing="0"/>
        <w:rPr>
          <w:rStyle w:val="c4"/>
          <w:rFonts w:ascii="Arial" w:hAnsi="Arial" w:cs="Arial"/>
          <w:color w:val="000000"/>
          <w:sz w:val="28"/>
          <w:szCs w:val="28"/>
        </w:rPr>
      </w:pPr>
      <w:r w:rsidRPr="007158CE">
        <w:rPr>
          <w:rStyle w:val="c4"/>
          <w:rFonts w:ascii="Arial" w:hAnsi="Arial" w:cs="Arial"/>
          <w:color w:val="000000"/>
          <w:sz w:val="28"/>
          <w:szCs w:val="28"/>
        </w:rPr>
        <w:t>Дети: «Доброе утро».</w:t>
      </w:r>
    </w:p>
    <w:p w:rsidR="007F5DDF" w:rsidRPr="007158CE" w:rsidRDefault="007F5DDF" w:rsidP="007158CE">
      <w:pPr>
        <w:pStyle w:val="c3"/>
        <w:shd w:val="clear" w:color="auto" w:fill="FFFFFF"/>
        <w:spacing w:before="0" w:beforeAutospacing="0" w:after="0" w:afterAutospacing="0"/>
        <w:rPr>
          <w:rStyle w:val="c4"/>
          <w:rFonts w:ascii="Arial" w:hAnsi="Arial" w:cs="Arial"/>
          <w:color w:val="000000"/>
          <w:sz w:val="28"/>
          <w:szCs w:val="28"/>
        </w:rPr>
      </w:pPr>
      <w:r w:rsidRPr="007158CE">
        <w:rPr>
          <w:rStyle w:val="c4"/>
          <w:rFonts w:ascii="Arial" w:hAnsi="Arial" w:cs="Arial"/>
          <w:color w:val="000000"/>
          <w:sz w:val="28"/>
          <w:szCs w:val="28"/>
        </w:rPr>
        <w:t>Приветствие:  Солнышко ,ясное здравствуй !</w:t>
      </w:r>
    </w:p>
    <w:p w:rsidR="007F5DDF" w:rsidRPr="007158CE" w:rsidRDefault="007F5DDF" w:rsidP="007158CE">
      <w:pPr>
        <w:pStyle w:val="c3"/>
        <w:shd w:val="clear" w:color="auto" w:fill="FFFFFF"/>
        <w:spacing w:before="0" w:beforeAutospacing="0" w:after="0" w:afterAutospacing="0"/>
        <w:rPr>
          <w:rStyle w:val="c4"/>
          <w:rFonts w:ascii="Arial" w:hAnsi="Arial" w:cs="Arial"/>
          <w:color w:val="000000"/>
          <w:sz w:val="28"/>
          <w:szCs w:val="28"/>
        </w:rPr>
      </w:pPr>
      <w:r w:rsidRPr="007158CE">
        <w:rPr>
          <w:rStyle w:val="c4"/>
          <w:rFonts w:ascii="Arial" w:hAnsi="Arial" w:cs="Arial"/>
          <w:color w:val="000000"/>
          <w:sz w:val="28"/>
          <w:szCs w:val="28"/>
        </w:rPr>
        <w:t xml:space="preserve">                         Небо ,прекрасное ,здравствуй!</w:t>
      </w:r>
    </w:p>
    <w:p w:rsidR="007F5DDF" w:rsidRPr="007158CE" w:rsidRDefault="007F5DDF" w:rsidP="007158CE">
      <w:pPr>
        <w:pStyle w:val="c3"/>
        <w:shd w:val="clear" w:color="auto" w:fill="FFFFFF"/>
        <w:spacing w:before="0" w:beforeAutospacing="0" w:after="0" w:afterAutospacing="0"/>
        <w:rPr>
          <w:rStyle w:val="c4"/>
          <w:rFonts w:ascii="Arial" w:hAnsi="Arial" w:cs="Arial"/>
          <w:color w:val="000000"/>
          <w:sz w:val="28"/>
          <w:szCs w:val="28"/>
        </w:rPr>
      </w:pPr>
      <w:r w:rsidRPr="007158CE">
        <w:rPr>
          <w:rStyle w:val="c4"/>
          <w:rFonts w:ascii="Arial" w:hAnsi="Arial" w:cs="Arial"/>
          <w:color w:val="000000"/>
          <w:sz w:val="28"/>
          <w:szCs w:val="28"/>
        </w:rPr>
        <w:t xml:space="preserve">                         Все мои подружки ,все мои друзья!</w:t>
      </w:r>
    </w:p>
    <w:p w:rsidR="007F5DDF" w:rsidRPr="007158CE" w:rsidRDefault="007F5DDF" w:rsidP="007158C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7158CE">
        <w:rPr>
          <w:rStyle w:val="c4"/>
          <w:rFonts w:ascii="Arial" w:hAnsi="Arial" w:cs="Arial"/>
          <w:color w:val="000000"/>
          <w:sz w:val="28"/>
          <w:szCs w:val="28"/>
        </w:rPr>
        <w:t xml:space="preserve">                          Здравствуйте ,ребята ,как люблю ,вас ,я !</w:t>
      </w:r>
    </w:p>
    <w:p w:rsidR="007F5DDF" w:rsidRPr="007158CE" w:rsidRDefault="007F5DDF" w:rsidP="007158CE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F5DDF" w:rsidRPr="007158CE" w:rsidRDefault="007F5DDF" w:rsidP="007158CE">
      <w:pPr>
        <w:spacing w:after="0" w:line="240" w:lineRule="auto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</w:rPr>
        <w:t xml:space="preserve">   </w:t>
      </w:r>
      <w:r w:rsidRPr="007158CE">
        <w:rPr>
          <w:rFonts w:ascii="Arial" w:hAnsi="Arial" w:cs="Arial"/>
          <w:sz w:val="28"/>
          <w:szCs w:val="28"/>
          <w:lang w:eastAsia="ru-RU"/>
        </w:rPr>
        <w:t>В группу входит доктор Айболит. Дети стоят полукругом.</w:t>
      </w:r>
    </w:p>
    <w:p w:rsidR="007F5DDF" w:rsidRPr="007158CE" w:rsidRDefault="007F5DDF" w:rsidP="007158CE">
      <w:pPr>
        <w:spacing w:after="0" w:line="240" w:lineRule="auto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 xml:space="preserve">   Айболит: Здравствуйте ребята!</w:t>
      </w:r>
    </w:p>
    <w:p w:rsidR="007F5DDF" w:rsidRPr="007158CE" w:rsidRDefault="007F5DDF" w:rsidP="007158CE">
      <w:pPr>
        <w:spacing w:after="0" w:line="240" w:lineRule="auto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 xml:space="preserve">   Дети: Здравствуйте!</w:t>
      </w:r>
    </w:p>
    <w:p w:rsidR="007F5DDF" w:rsidRPr="007158CE" w:rsidRDefault="007F5DDF" w:rsidP="007158CE">
      <w:pPr>
        <w:spacing w:after="0" w:line="240" w:lineRule="auto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 xml:space="preserve">   Айболит. Ребята, помогите мне, пожалуйста.</w:t>
      </w: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>Воспитатель. А что случилось?</w:t>
      </w: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>Айболит. Представляете, мне позвонили из Африки и попросили, чтобы я срочно приехал. В Африке заболели все зверята. Я взял волшебную воду и уже, было собрался в путь, но злые пираты отобрали у меня волшебную воду! Они закрыли её в сундук, а ключ бросили в глубокое озеро.</w:t>
      </w: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>Воспитатель. Как мы можем помочь? Что нужно делать?</w:t>
      </w: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>Айболит. Вам предстоит выполнить пять заданий. За каждое правильно выполненное задание вы от рыбки получите ключ. Если наберёте пять ключей, то сможете открыть ларец с волшебной водой..</w:t>
      </w: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>Воспитатель. Поможем, ребята? Надо отправляться в путь. Но сначала надо  проверить , сможете ли вы помочь Айболиту.</w:t>
      </w: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>Воспитатель: Давайте проведем разминку и докажем ,что мы сможем помочь Айболиту.</w:t>
      </w: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>Игра «Части суток» («Закончи предложение»)</w:t>
      </w: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>- Спим мы ночью, а делаем зарядку … (утром)</w:t>
      </w: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>- Делаем зарядку утром ,а играем ,занимаемся  … (днём)</w:t>
      </w: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>- Занимаемся днем ,а уходим домой из детского сада … (вечером)</w:t>
      </w: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>- Уходим из детского сада вечером , а спим … (ночью)</w:t>
      </w: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>-  Скажите, а когда начинается наше путешествие, в какое время суток?</w:t>
      </w: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 xml:space="preserve">- А какое сейчас время года? (Весна) </w:t>
      </w: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>Игра «В какое время года?»</w:t>
      </w:r>
    </w:p>
    <w:p w:rsidR="007F5DDF" w:rsidRPr="007158CE" w:rsidRDefault="007F5DDF" w:rsidP="007158CE">
      <w:pPr>
        <w:spacing w:after="0" w:line="240" w:lineRule="auto"/>
        <w:rPr>
          <w:rFonts w:ascii="Arial" w:hAnsi="Arial" w:cs="Arial"/>
          <w:sz w:val="28"/>
          <w:szCs w:val="28"/>
          <w:lang w:eastAsia="ru-RU"/>
        </w:rPr>
      </w:pP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>- В какое время года все купаются и загорают?</w:t>
      </w: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>- В какое время года расцветают подснежники?</w:t>
      </w: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>- В какое время года играют в снежки?</w:t>
      </w: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>- В какое время года с деревьев опадают листья?</w:t>
      </w: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>Воспитатель :. Молодцы! Я думаю, что вы справитесь и достанете все ключи.</w:t>
      </w:r>
    </w:p>
    <w:p w:rsidR="007F5DDF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 xml:space="preserve">Воспитатель. Тогда отправляемся в путь к озеру. Ребята ,перед нами две дорожки ,давайте определим ,по какой дорожке мы побыстрее доберемся до озера. (Дети сравнивают по длине две дорожки и определяют ,какая дорожка короче) </w:t>
      </w:r>
    </w:p>
    <w:p w:rsidR="007F5DDF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>Воспитатель: Ну что ребята ,давайте пойдем по короткой дорожке.</w:t>
      </w:r>
    </w:p>
    <w:p w:rsidR="007F5DDF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 xml:space="preserve"> По ровненькой дорожке </w:t>
      </w:r>
    </w:p>
    <w:p w:rsidR="007F5DDF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>Шагали наши ножки.</w:t>
      </w:r>
    </w:p>
    <w:p w:rsidR="007F5DDF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>Шагая по дорожке ,</w:t>
      </w:r>
    </w:p>
    <w:p w:rsidR="007F5DDF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 xml:space="preserve">Устали наши ножки </w:t>
      </w: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>Мы немножко отдохнем и опять вперед пойдем .</w:t>
      </w: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 xml:space="preserve">Посмотрите, в озере плавают рыбки. </w:t>
      </w:r>
    </w:p>
    <w:p w:rsidR="007F5DDF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 xml:space="preserve"> Вот первая рыбка и задание 1.</w:t>
      </w: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b/>
          <w:sz w:val="28"/>
          <w:szCs w:val="28"/>
          <w:lang w:eastAsia="ru-RU"/>
        </w:rPr>
        <w:t>1 ЗАДАНИЕ</w:t>
      </w:r>
      <w:r w:rsidRPr="007158CE">
        <w:rPr>
          <w:rFonts w:ascii="Arial" w:hAnsi="Arial" w:cs="Arial"/>
          <w:sz w:val="28"/>
          <w:szCs w:val="28"/>
          <w:lang w:eastAsia="ru-RU"/>
        </w:rPr>
        <w:t xml:space="preserve"> - Игра «Скажи одним словом» (обобщение) с мячом.</w:t>
      </w: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>- Яблоко, груша, слива, лимон – … (фрукты).</w:t>
      </w: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>- Кровать, тумбочка, стул, шкаф – … (мебель).</w:t>
      </w: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>- Собака, кошка, корова, коза – … (домашние животные).</w:t>
      </w: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>- Кубик, кукла, машина, мячик – … (игрушки).</w:t>
      </w: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>- Тапочки, босоножки, сапоги, кроссовки – … (обувь).</w:t>
      </w: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>- Пчела, стрекоза, муха, жук – … (насекомые).</w:t>
      </w:r>
    </w:p>
    <w:p w:rsidR="007F5DDF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>Воспитатель. Молодцы! Вот от рыбки ключик за правильные ответы</w:t>
      </w:r>
      <w:r>
        <w:rPr>
          <w:rFonts w:ascii="Arial" w:hAnsi="Arial" w:cs="Arial"/>
          <w:sz w:val="28"/>
          <w:szCs w:val="28"/>
          <w:lang w:eastAsia="ru-RU"/>
        </w:rPr>
        <w:t>.</w:t>
      </w:r>
      <w:r w:rsidRPr="007158CE">
        <w:rPr>
          <w:rFonts w:ascii="Arial" w:hAnsi="Arial" w:cs="Arial"/>
          <w:sz w:val="28"/>
          <w:szCs w:val="28"/>
          <w:lang w:eastAsia="ru-RU"/>
        </w:rPr>
        <w:t xml:space="preserve"> </w:t>
      </w:r>
    </w:p>
    <w:p w:rsidR="007F5DDF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>Вот и вторая рыбка</w:t>
      </w:r>
      <w:r>
        <w:rPr>
          <w:rFonts w:ascii="Arial" w:hAnsi="Arial" w:cs="Arial"/>
          <w:sz w:val="28"/>
          <w:szCs w:val="28"/>
          <w:lang w:eastAsia="ru-RU"/>
        </w:rPr>
        <w:t>.</w:t>
      </w: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b/>
          <w:sz w:val="28"/>
          <w:szCs w:val="28"/>
          <w:lang w:eastAsia="ru-RU"/>
        </w:rPr>
      </w:pPr>
      <w:r w:rsidRPr="007158CE">
        <w:rPr>
          <w:rFonts w:ascii="Arial" w:hAnsi="Arial" w:cs="Arial"/>
          <w:b/>
          <w:sz w:val="28"/>
          <w:szCs w:val="28"/>
          <w:lang w:eastAsia="ru-RU"/>
        </w:rPr>
        <w:t xml:space="preserve">2 Задание </w:t>
      </w: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>Игра «Из чего сделаны предметы?»</w:t>
      </w: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>- Мяч из резины – … резиновый.</w:t>
      </w: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>- Кубик</w:t>
      </w:r>
      <w:r w:rsidRPr="007158CE">
        <w:rPr>
          <w:rFonts w:ascii="Arial" w:hAnsi="Arial" w:cs="Arial"/>
          <w:sz w:val="28"/>
          <w:szCs w:val="28"/>
          <w:lang w:eastAsia="ru-RU"/>
        </w:rPr>
        <w:t xml:space="preserve"> из пластмассы – … пластмассовый.</w:t>
      </w: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>- Стакан из стекла – … стеклянный.</w:t>
      </w: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>- Матрёшка из дерева – … деревянная.</w:t>
      </w: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>- Игрушка из меха – … меховая.</w:t>
      </w: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 xml:space="preserve">- Кукла </w:t>
      </w:r>
      <w:r w:rsidRPr="007158CE">
        <w:rPr>
          <w:rFonts w:ascii="Arial" w:hAnsi="Arial" w:cs="Arial"/>
          <w:sz w:val="28"/>
          <w:szCs w:val="28"/>
          <w:lang w:eastAsia="ru-RU"/>
        </w:rPr>
        <w:t xml:space="preserve"> из бумаги – … бумажная.</w:t>
      </w: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>- Гвоздь из железа – … железный.</w:t>
      </w:r>
    </w:p>
    <w:p w:rsidR="007F5DDF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 xml:space="preserve">Воспитатель. Молодцы! Вот от рыбки ключик за правильные ответы </w:t>
      </w:r>
    </w:p>
    <w:p w:rsidR="007F5DDF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 xml:space="preserve">Вот и третья  рыбка </w:t>
      </w:r>
    </w:p>
    <w:p w:rsidR="007F5DDF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>Дет</w:t>
      </w:r>
      <w:r>
        <w:rPr>
          <w:rFonts w:ascii="Arial" w:hAnsi="Arial" w:cs="Arial"/>
          <w:sz w:val="28"/>
          <w:szCs w:val="28"/>
          <w:lang w:eastAsia="ru-RU"/>
        </w:rPr>
        <w:t xml:space="preserve">и встают </w:t>
      </w:r>
      <w:r w:rsidRPr="007158CE">
        <w:rPr>
          <w:rFonts w:ascii="Arial" w:hAnsi="Arial" w:cs="Arial"/>
          <w:sz w:val="28"/>
          <w:szCs w:val="28"/>
          <w:lang w:eastAsia="ru-RU"/>
        </w:rPr>
        <w:t xml:space="preserve"> полукругом возле доски.</w:t>
      </w:r>
    </w:p>
    <w:p w:rsidR="007F5DDF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</w:p>
    <w:p w:rsidR="007F5DDF" w:rsidRPr="007158CE" w:rsidRDefault="007F5DDF" w:rsidP="00711CA3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830580">
        <w:rPr>
          <w:rFonts w:ascii="Arial" w:hAnsi="Arial" w:cs="Arial"/>
          <w:b/>
          <w:sz w:val="28"/>
          <w:szCs w:val="28"/>
          <w:lang w:eastAsia="ru-RU"/>
        </w:rPr>
        <w:t xml:space="preserve">Задание </w:t>
      </w:r>
      <w:r>
        <w:rPr>
          <w:rFonts w:ascii="Arial" w:hAnsi="Arial" w:cs="Arial"/>
          <w:b/>
          <w:sz w:val="28"/>
          <w:szCs w:val="28"/>
          <w:lang w:eastAsia="ru-RU"/>
        </w:rPr>
        <w:t>3</w:t>
      </w:r>
      <w:r w:rsidRPr="007158CE">
        <w:rPr>
          <w:rFonts w:ascii="Arial" w:hAnsi="Arial" w:cs="Arial"/>
          <w:sz w:val="28"/>
          <w:szCs w:val="28"/>
          <w:lang w:eastAsia="ru-RU"/>
        </w:rPr>
        <w:t xml:space="preserve">. Она </w:t>
      </w:r>
      <w:r>
        <w:rPr>
          <w:rFonts w:ascii="Arial" w:hAnsi="Arial" w:cs="Arial"/>
          <w:sz w:val="28"/>
          <w:szCs w:val="28"/>
          <w:lang w:eastAsia="ru-RU"/>
        </w:rPr>
        <w:t xml:space="preserve">предлагает нам  отдохнуть и пройти на цветочную полянку </w:t>
      </w:r>
    </w:p>
    <w:p w:rsidR="007F5DDF" w:rsidRPr="00830580" w:rsidRDefault="007F5DDF" w:rsidP="00711CA3">
      <w:pPr>
        <w:spacing w:after="0" w:line="240" w:lineRule="auto"/>
        <w:ind w:firstLine="389"/>
        <w:rPr>
          <w:rFonts w:ascii="Arial" w:hAnsi="Arial" w:cs="Arial"/>
          <w:b/>
          <w:sz w:val="28"/>
          <w:szCs w:val="28"/>
          <w:lang w:eastAsia="ru-RU"/>
        </w:rPr>
      </w:pPr>
      <w:r w:rsidRPr="00830580">
        <w:rPr>
          <w:rFonts w:ascii="Arial" w:hAnsi="Arial" w:cs="Arial"/>
          <w:b/>
          <w:sz w:val="28"/>
          <w:szCs w:val="28"/>
          <w:lang w:eastAsia="ru-RU"/>
        </w:rPr>
        <w:t xml:space="preserve"> Физминутка «Весёлые человечки».</w:t>
      </w:r>
    </w:p>
    <w:p w:rsidR="007F5DDF" w:rsidRPr="007158CE" w:rsidRDefault="007F5DDF" w:rsidP="00711CA3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</w:p>
    <w:p w:rsidR="007F5DDF" w:rsidRPr="00F17C99" w:rsidRDefault="007F5DDF" w:rsidP="00711CA3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>Воспитатель показывает карточку, а дети выполняют соответствующее движение.</w:t>
      </w:r>
    </w:p>
    <w:p w:rsidR="007F5DDF" w:rsidRPr="00F17C99" w:rsidRDefault="007F5DDF" w:rsidP="00711CA3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</w:p>
    <w:p w:rsidR="007F5DDF" w:rsidRDefault="007F5DDF" w:rsidP="00711CA3">
      <w:pPr>
        <w:pStyle w:val="NormalWeb"/>
        <w:shd w:val="clear" w:color="auto" w:fill="FFFFFF"/>
        <w:spacing w:before="0" w:beforeAutospacing="0" w:after="0" w:afterAutospacing="0"/>
        <w:ind w:firstLine="408"/>
        <w:jc w:val="both"/>
        <w:rPr>
          <w:rFonts w:ascii="Arial" w:hAnsi="Arial" w:cs="Arial"/>
          <w:color w:val="000000"/>
          <w:sz w:val="28"/>
          <w:szCs w:val="28"/>
        </w:rPr>
      </w:pPr>
      <w:r w:rsidRPr="006164B7">
        <w:rPr>
          <w:rFonts w:ascii="Arial" w:hAnsi="Arial" w:cs="Arial"/>
          <w:color w:val="000000"/>
          <w:sz w:val="28"/>
          <w:szCs w:val="28"/>
        </w:rPr>
        <w:t>Посмотрите, какая красивая цветочная поляна! Давайте остановимся и полюбуемся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6164B7">
        <w:rPr>
          <w:rFonts w:ascii="Arial" w:hAnsi="Arial" w:cs="Arial"/>
          <w:color w:val="000000"/>
          <w:sz w:val="28"/>
          <w:szCs w:val="28"/>
        </w:rPr>
        <w:t>.</w:t>
      </w:r>
      <w:r>
        <w:rPr>
          <w:rFonts w:ascii="Arial" w:hAnsi="Arial" w:cs="Arial"/>
          <w:color w:val="000000"/>
          <w:sz w:val="28"/>
          <w:szCs w:val="28"/>
        </w:rPr>
        <w:t>На полянке распустились первые цветы ,а над ними порхают красивые бабочки.</w:t>
      </w:r>
    </w:p>
    <w:p w:rsidR="007F5DDF" w:rsidRDefault="007F5DDF" w:rsidP="00711CA3">
      <w:pPr>
        <w:pStyle w:val="NormalWeb"/>
        <w:shd w:val="clear" w:color="auto" w:fill="FFFFFF"/>
        <w:spacing w:before="0" w:beforeAutospacing="0" w:after="0" w:afterAutospacing="0"/>
        <w:ind w:firstLine="408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Воспитатель: Летала бабочка в лесу</w:t>
      </w:r>
    </w:p>
    <w:p w:rsidR="007F5DDF" w:rsidRDefault="007F5DDF" w:rsidP="00711CA3">
      <w:pPr>
        <w:pStyle w:val="NormalWeb"/>
        <w:shd w:val="clear" w:color="auto" w:fill="FFFFFF"/>
        <w:spacing w:before="0" w:beforeAutospacing="0" w:after="0" w:afterAutospacing="0"/>
        <w:ind w:firstLine="408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               Увидела цветок</w:t>
      </w:r>
    </w:p>
    <w:p w:rsidR="007F5DDF" w:rsidRDefault="007F5DDF" w:rsidP="00711CA3">
      <w:pPr>
        <w:pStyle w:val="NormalWeb"/>
        <w:shd w:val="clear" w:color="auto" w:fill="FFFFFF"/>
        <w:spacing w:before="0" w:beforeAutospacing="0" w:after="0" w:afterAutospacing="0"/>
        <w:ind w:firstLine="408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                Тихонько села на него </w:t>
      </w:r>
    </w:p>
    <w:p w:rsidR="007F5DDF" w:rsidRDefault="007F5DDF" w:rsidP="00711CA3">
      <w:pPr>
        <w:pStyle w:val="NormalWeb"/>
        <w:shd w:val="clear" w:color="auto" w:fill="FFFFFF"/>
        <w:spacing w:before="0" w:beforeAutospacing="0" w:after="0" w:afterAutospacing="0"/>
        <w:ind w:firstLine="408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                 И пьет душистый сок.</w:t>
      </w:r>
    </w:p>
    <w:p w:rsidR="007F5DDF" w:rsidRDefault="007F5DDF" w:rsidP="00711CA3">
      <w:pPr>
        <w:pStyle w:val="NormalWeb"/>
        <w:shd w:val="clear" w:color="auto" w:fill="FFFFFF"/>
        <w:spacing w:before="0" w:beforeAutospacing="0" w:after="0" w:afterAutospacing="0"/>
        <w:ind w:firstLine="408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Воспитатель: цветочки красивые распустились  и бабочки так и вьются около цветов . Давайте проверим всем ли бабочкам достанутся цветочки . </w:t>
      </w:r>
    </w:p>
    <w:p w:rsidR="007F5DDF" w:rsidRPr="006164B7" w:rsidRDefault="007F5DDF" w:rsidP="00711CA3">
      <w:pPr>
        <w:pStyle w:val="NormalWeb"/>
        <w:shd w:val="clear" w:color="auto" w:fill="FFFFFF"/>
        <w:spacing w:before="0" w:beforeAutospacing="0" w:after="0" w:afterAutospacing="0"/>
        <w:ind w:firstLine="408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Д/И «Больше -меньше –поровну»</w:t>
      </w:r>
    </w:p>
    <w:p w:rsidR="007F5DDF" w:rsidRPr="006164B7" w:rsidRDefault="007F5DDF" w:rsidP="00711CA3">
      <w:pPr>
        <w:pStyle w:val="NormalWeb"/>
        <w:shd w:val="clear" w:color="auto" w:fill="FFFFFF"/>
        <w:spacing w:before="0" w:beforeAutospacing="0" w:after="0" w:afterAutospacing="0"/>
        <w:ind w:firstLine="408"/>
        <w:jc w:val="both"/>
        <w:rPr>
          <w:rFonts w:ascii="Arial" w:hAnsi="Arial" w:cs="Arial"/>
          <w:color w:val="000000"/>
          <w:sz w:val="28"/>
          <w:szCs w:val="28"/>
        </w:rPr>
      </w:pPr>
      <w:r w:rsidRPr="006164B7">
        <w:rPr>
          <w:rFonts w:ascii="Arial" w:hAnsi="Arial" w:cs="Arial"/>
          <w:color w:val="000000"/>
          <w:sz w:val="28"/>
          <w:szCs w:val="28"/>
        </w:rPr>
        <w:t>- Сколько цветов? /Ответы детей/</w:t>
      </w:r>
    </w:p>
    <w:p w:rsidR="007F5DDF" w:rsidRPr="006164B7" w:rsidRDefault="007F5DDF" w:rsidP="00711CA3">
      <w:pPr>
        <w:pStyle w:val="NormalWeb"/>
        <w:shd w:val="clear" w:color="auto" w:fill="FFFFFF"/>
        <w:spacing w:before="0" w:beforeAutospacing="0" w:after="0" w:afterAutospacing="0"/>
        <w:ind w:firstLine="408"/>
        <w:jc w:val="both"/>
        <w:rPr>
          <w:rFonts w:ascii="Arial" w:hAnsi="Arial" w:cs="Arial"/>
          <w:color w:val="000000"/>
          <w:sz w:val="28"/>
          <w:szCs w:val="28"/>
        </w:rPr>
      </w:pPr>
      <w:r w:rsidRPr="006164B7">
        <w:rPr>
          <w:rFonts w:ascii="Arial" w:hAnsi="Arial" w:cs="Arial"/>
          <w:color w:val="000000"/>
          <w:sz w:val="28"/>
          <w:szCs w:val="28"/>
        </w:rPr>
        <w:t>- Сколько бабочек? /Ответы детей./</w:t>
      </w:r>
    </w:p>
    <w:p w:rsidR="007F5DDF" w:rsidRDefault="007F5DDF" w:rsidP="00711CA3">
      <w:pPr>
        <w:pStyle w:val="NormalWeb"/>
        <w:shd w:val="clear" w:color="auto" w:fill="FFFFFF"/>
        <w:spacing w:before="0" w:beforeAutospacing="0" w:after="0" w:afterAutospacing="0"/>
        <w:ind w:firstLine="408"/>
        <w:jc w:val="both"/>
        <w:rPr>
          <w:rFonts w:ascii="Arial" w:hAnsi="Arial" w:cs="Arial"/>
          <w:color w:val="000000"/>
          <w:sz w:val="20"/>
          <w:szCs w:val="20"/>
        </w:rPr>
      </w:pPr>
      <w:r w:rsidRPr="006164B7">
        <w:rPr>
          <w:rFonts w:ascii="Arial" w:hAnsi="Arial" w:cs="Arial"/>
          <w:color w:val="000000"/>
          <w:sz w:val="28"/>
          <w:szCs w:val="28"/>
        </w:rPr>
        <w:t xml:space="preserve"> Дети соед</w:t>
      </w:r>
      <w:r>
        <w:rPr>
          <w:rFonts w:ascii="Arial" w:hAnsi="Arial" w:cs="Arial"/>
          <w:color w:val="000000"/>
          <w:sz w:val="28"/>
          <w:szCs w:val="28"/>
        </w:rPr>
        <w:t xml:space="preserve">иняют бабочку с цветком </w:t>
      </w:r>
      <w:r w:rsidRPr="006164B7">
        <w:rPr>
          <w:rFonts w:ascii="Arial" w:hAnsi="Arial" w:cs="Arial"/>
          <w:color w:val="000000"/>
          <w:sz w:val="28"/>
          <w:szCs w:val="28"/>
        </w:rPr>
        <w:t>. Когда ребята посадили вс</w:t>
      </w:r>
      <w:r>
        <w:rPr>
          <w:rFonts w:ascii="Arial" w:hAnsi="Arial" w:cs="Arial"/>
          <w:color w:val="000000"/>
          <w:sz w:val="28"/>
          <w:szCs w:val="28"/>
        </w:rPr>
        <w:t xml:space="preserve">ех бабочек </w:t>
      </w:r>
      <w:r w:rsidRPr="006164B7">
        <w:rPr>
          <w:rFonts w:ascii="Arial" w:hAnsi="Arial" w:cs="Arial"/>
          <w:color w:val="000000"/>
          <w:sz w:val="28"/>
          <w:szCs w:val="28"/>
        </w:rPr>
        <w:t xml:space="preserve">  Сколько бабочек у тебя…..? /Ответы детей./ А цветков? /Ответы детей./ Что мы можем сказать: бабочка одна и цветок тоже один – их….. (поровну, одинаково). </w:t>
      </w:r>
      <w:r>
        <w:rPr>
          <w:rFonts w:ascii="Arial" w:hAnsi="Arial" w:cs="Arial"/>
          <w:color w:val="000000"/>
          <w:sz w:val="28"/>
          <w:szCs w:val="28"/>
        </w:rPr>
        <w:t>Молодцы ребята ,вы справились и с этим заданием .</w:t>
      </w:r>
    </w:p>
    <w:p w:rsidR="007F5DDF" w:rsidRDefault="007F5DDF" w:rsidP="00711CA3">
      <w:pPr>
        <w:spacing w:after="0" w:line="240" w:lineRule="auto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>Воспитатель. От рыбки получаем ещё один ключ.</w:t>
      </w: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b/>
          <w:sz w:val="28"/>
          <w:szCs w:val="28"/>
          <w:lang w:eastAsia="ru-RU"/>
        </w:rPr>
        <w:t>4</w:t>
      </w:r>
      <w:r w:rsidRPr="007158CE">
        <w:rPr>
          <w:rFonts w:ascii="Arial" w:hAnsi="Arial" w:cs="Arial"/>
          <w:b/>
          <w:sz w:val="28"/>
          <w:szCs w:val="28"/>
          <w:lang w:eastAsia="ru-RU"/>
        </w:rPr>
        <w:t xml:space="preserve"> ЗАДАНИЕ</w:t>
      </w:r>
      <w:r w:rsidRPr="007158CE">
        <w:rPr>
          <w:rFonts w:ascii="Arial" w:hAnsi="Arial" w:cs="Arial"/>
          <w:sz w:val="28"/>
          <w:szCs w:val="28"/>
          <w:lang w:eastAsia="ru-RU"/>
        </w:rPr>
        <w:t xml:space="preserve"> - Игра «Отгадай животное по описанию».</w:t>
      </w: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>Воспитатель. Если отгадаете животное, то на доске появится этот зверь.</w:t>
      </w: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>- У этого животного летом шубка серая, а зимою белая. Он быстро бегает. Всех в лесу боится, прячется под кустом (заяц).</w:t>
      </w: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>- Он маленький и колючий. Зимой спит. Летом ловит жуков и червяков (ёж).</w:t>
      </w: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>- Он большой, лохматый, неуклюжий. Зимой спит в берлоге. Летом ходит по лесу и ищет мёд и малину (медведь).</w:t>
      </w: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>- Она рыжая и хитрая. У неё пушистый хвост. Живёт в норе. Ловит мышей и зайцев (лиса).</w:t>
      </w:r>
    </w:p>
    <w:p w:rsidR="007F5DDF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>- Он серый и страшный, злой и голодный. Ловит зайцев и телят. Живёт в логове (волк).</w:t>
      </w: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>-Она усатая ,шубка у нее полосатая ,часто умывается  и с водой не знается (кошка)</w:t>
      </w:r>
    </w:p>
    <w:p w:rsidR="007F5DDF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>Воспитатель.</w:t>
      </w:r>
      <w:r>
        <w:rPr>
          <w:rFonts w:ascii="Arial" w:hAnsi="Arial" w:cs="Arial"/>
          <w:sz w:val="28"/>
          <w:szCs w:val="28"/>
          <w:lang w:eastAsia="ru-RU"/>
        </w:rPr>
        <w:t xml:space="preserve"> </w:t>
      </w:r>
      <w:r w:rsidRPr="007158CE">
        <w:rPr>
          <w:rFonts w:ascii="Arial" w:hAnsi="Arial" w:cs="Arial"/>
          <w:sz w:val="28"/>
          <w:szCs w:val="28"/>
          <w:lang w:eastAsia="ru-RU"/>
        </w:rPr>
        <w:t xml:space="preserve"> Ребята, а как называются эти животные? Правильно, дикие животные. </w:t>
      </w:r>
      <w:r>
        <w:rPr>
          <w:rFonts w:ascii="Arial" w:hAnsi="Arial" w:cs="Arial"/>
          <w:sz w:val="28"/>
          <w:szCs w:val="28"/>
          <w:lang w:eastAsia="ru-RU"/>
        </w:rPr>
        <w:t xml:space="preserve">А все ли здесь животные дикие ? Правильно кошка –домашнее животное . </w:t>
      </w:r>
      <w:r w:rsidRPr="007158CE">
        <w:rPr>
          <w:rFonts w:ascii="Arial" w:hAnsi="Arial" w:cs="Arial"/>
          <w:sz w:val="28"/>
          <w:szCs w:val="28"/>
          <w:lang w:eastAsia="ru-RU"/>
        </w:rPr>
        <w:t>За правиль</w:t>
      </w:r>
      <w:r>
        <w:rPr>
          <w:rFonts w:ascii="Arial" w:hAnsi="Arial" w:cs="Arial"/>
          <w:sz w:val="28"/>
          <w:szCs w:val="28"/>
          <w:lang w:eastAsia="ru-RU"/>
        </w:rPr>
        <w:t xml:space="preserve">ные ответы рыбка даёт нам четвертый </w:t>
      </w:r>
      <w:r w:rsidRPr="007158CE">
        <w:rPr>
          <w:rFonts w:ascii="Arial" w:hAnsi="Arial" w:cs="Arial"/>
          <w:sz w:val="28"/>
          <w:szCs w:val="28"/>
          <w:lang w:eastAsia="ru-RU"/>
        </w:rPr>
        <w:t xml:space="preserve"> ключ. </w:t>
      </w:r>
    </w:p>
    <w:p w:rsidR="007F5DDF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 xml:space="preserve">А где пятая </w:t>
      </w:r>
      <w:r w:rsidRPr="007158CE">
        <w:rPr>
          <w:rFonts w:ascii="Arial" w:hAnsi="Arial" w:cs="Arial"/>
          <w:sz w:val="28"/>
          <w:szCs w:val="28"/>
          <w:lang w:eastAsia="ru-RU"/>
        </w:rPr>
        <w:t xml:space="preserve">  рыбка</w:t>
      </w:r>
      <w:r>
        <w:rPr>
          <w:rFonts w:ascii="Arial" w:hAnsi="Arial" w:cs="Arial"/>
          <w:sz w:val="28"/>
          <w:szCs w:val="28"/>
          <w:lang w:eastAsia="ru-RU"/>
        </w:rPr>
        <w:t>.</w:t>
      </w: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</w:p>
    <w:p w:rsidR="007F5DDF" w:rsidRPr="007158CE" w:rsidRDefault="007F5DDF" w:rsidP="006164B7">
      <w:pPr>
        <w:spacing w:after="0" w:line="240" w:lineRule="auto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>Следующее задание 5</w:t>
      </w:r>
      <w:r>
        <w:rPr>
          <w:rFonts w:ascii="Arial" w:hAnsi="Arial" w:cs="Arial"/>
          <w:sz w:val="28"/>
          <w:szCs w:val="28"/>
          <w:lang w:eastAsia="ru-RU"/>
        </w:rPr>
        <w:t>. (Подходят к столам</w:t>
      </w:r>
      <w:r w:rsidRPr="007158CE">
        <w:rPr>
          <w:rFonts w:ascii="Arial" w:hAnsi="Arial" w:cs="Arial"/>
          <w:sz w:val="28"/>
          <w:szCs w:val="28"/>
          <w:lang w:eastAsia="ru-RU"/>
        </w:rPr>
        <w:t>).</w:t>
      </w: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6164B7">
        <w:rPr>
          <w:rFonts w:ascii="Arial" w:hAnsi="Arial" w:cs="Arial"/>
          <w:b/>
          <w:sz w:val="28"/>
          <w:szCs w:val="28"/>
          <w:lang w:eastAsia="ru-RU"/>
        </w:rPr>
        <w:t>5  ЗАДАНИЕ</w:t>
      </w:r>
      <w:r w:rsidRPr="007158CE">
        <w:rPr>
          <w:rFonts w:ascii="Arial" w:hAnsi="Arial" w:cs="Arial"/>
          <w:sz w:val="28"/>
          <w:szCs w:val="28"/>
          <w:lang w:eastAsia="ru-RU"/>
        </w:rPr>
        <w:t xml:space="preserve"> - Разрезные картинки по сказкам.</w:t>
      </w: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>Дети собирают разрезные картинки и называют сказку.</w:t>
      </w: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 xml:space="preserve">Воспитатель. Молодцы! Рыбка даёт нам ещё один ключ. Итак, сколько у нас ключей? (Пять). </w:t>
      </w: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>Воспитатель: У вас 5 ключей. Сейчас вам предстоит подобрать ключ к ларцу, открыть его и достать волшебную воду.</w:t>
      </w: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>Дети с воспитателем подбирают ключ. Открывают и достают волшебную воду. (Она прозрачная).</w:t>
      </w: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>Воспитатель. По-моему, это обыкновенная вода.</w:t>
      </w: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>Айболит. А вот и нет! Смотрите. (Айболит накрывает банку тканью, болтает, получается цветная вода.) Самая настоящая волшебная вода!</w:t>
      </w: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>Спасибо за помощь! Скорее отправляюсь в Африку лечить зверей. А вам от меня сюрприз в ларце, чтобы вы не болели. До свидания.</w:t>
      </w: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>Воспитатель и дети находят в ларце витамины.</w:t>
      </w:r>
    </w:p>
    <w:p w:rsidR="007F5DDF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 w:rsidRPr="007158CE">
        <w:rPr>
          <w:rFonts w:ascii="Arial" w:hAnsi="Arial" w:cs="Arial"/>
          <w:sz w:val="28"/>
          <w:szCs w:val="28"/>
          <w:lang w:eastAsia="ru-RU"/>
        </w:rPr>
        <w:t>Воспитатель и дети. Спасибо. До свидания!</w:t>
      </w:r>
    </w:p>
    <w:p w:rsidR="007F5DDF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 xml:space="preserve">Воспитатель: Ребята понравилось вам наше путешествие? А кому мы с вами помогли? Какие задания мы с вами выполняли ? </w:t>
      </w:r>
    </w:p>
    <w:p w:rsidR="007F5DDF" w:rsidRPr="007158CE" w:rsidRDefault="007F5DDF" w:rsidP="007158CE">
      <w:pPr>
        <w:spacing w:after="0" w:line="240" w:lineRule="auto"/>
        <w:ind w:firstLine="389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 xml:space="preserve">Воспитатель: Молодцы ребята ,  а теперь я вас угощу витаминами. </w:t>
      </w:r>
    </w:p>
    <w:p w:rsidR="007F5DDF" w:rsidRPr="007158CE" w:rsidRDefault="007F5DDF" w:rsidP="007158CE">
      <w:pPr>
        <w:rPr>
          <w:rFonts w:ascii="Arial" w:hAnsi="Arial" w:cs="Arial"/>
          <w:sz w:val="28"/>
          <w:szCs w:val="28"/>
        </w:rPr>
      </w:pPr>
    </w:p>
    <w:p w:rsidR="007F5DDF" w:rsidRPr="007158CE" w:rsidRDefault="007F5DDF" w:rsidP="007158CE">
      <w:pPr>
        <w:rPr>
          <w:rFonts w:ascii="Arial" w:hAnsi="Arial" w:cs="Arial"/>
          <w:sz w:val="28"/>
          <w:szCs w:val="28"/>
        </w:rPr>
      </w:pPr>
    </w:p>
    <w:p w:rsidR="007F5DDF" w:rsidRPr="007158CE" w:rsidRDefault="007F5DDF" w:rsidP="007158CE">
      <w:pPr>
        <w:rPr>
          <w:rFonts w:ascii="Arial" w:hAnsi="Arial" w:cs="Arial"/>
          <w:sz w:val="28"/>
          <w:szCs w:val="28"/>
        </w:rPr>
      </w:pPr>
    </w:p>
    <w:p w:rsidR="007F5DDF" w:rsidRPr="007158CE" w:rsidRDefault="007F5DDF" w:rsidP="000103AF">
      <w:pPr>
        <w:rPr>
          <w:rFonts w:ascii="Arial" w:hAnsi="Arial" w:cs="Arial"/>
        </w:rPr>
      </w:pPr>
    </w:p>
    <w:p w:rsidR="007F5DDF" w:rsidRPr="007158CE" w:rsidRDefault="007F5DDF" w:rsidP="000103AF">
      <w:pPr>
        <w:rPr>
          <w:rFonts w:ascii="Arial" w:hAnsi="Arial" w:cs="Arial"/>
        </w:rPr>
      </w:pPr>
    </w:p>
    <w:p w:rsidR="007F5DDF" w:rsidRPr="007158CE" w:rsidRDefault="007F5DDF" w:rsidP="000103AF">
      <w:pPr>
        <w:rPr>
          <w:rFonts w:ascii="Arial" w:hAnsi="Arial" w:cs="Arial"/>
        </w:rPr>
      </w:pPr>
    </w:p>
    <w:p w:rsidR="007F5DDF" w:rsidRPr="007158CE" w:rsidRDefault="007F5DDF" w:rsidP="000103AF">
      <w:pPr>
        <w:rPr>
          <w:rFonts w:ascii="Arial" w:hAnsi="Arial" w:cs="Arial"/>
        </w:rPr>
      </w:pPr>
    </w:p>
    <w:p w:rsidR="007F5DDF" w:rsidRPr="007158CE" w:rsidRDefault="007F5DDF" w:rsidP="000103AF">
      <w:pPr>
        <w:rPr>
          <w:rFonts w:ascii="Arial" w:hAnsi="Arial" w:cs="Arial"/>
        </w:rPr>
      </w:pPr>
    </w:p>
    <w:p w:rsidR="007F5DDF" w:rsidRPr="007158CE" w:rsidRDefault="007F5DDF" w:rsidP="000103AF">
      <w:pPr>
        <w:rPr>
          <w:rFonts w:ascii="Arial" w:hAnsi="Arial" w:cs="Arial"/>
        </w:rPr>
      </w:pPr>
    </w:p>
    <w:p w:rsidR="007F5DDF" w:rsidRPr="007158CE" w:rsidRDefault="007F5DDF" w:rsidP="000103AF">
      <w:pPr>
        <w:rPr>
          <w:rFonts w:ascii="Arial" w:hAnsi="Arial" w:cs="Arial"/>
        </w:rPr>
      </w:pPr>
    </w:p>
    <w:p w:rsidR="007F5DDF" w:rsidRPr="007158CE" w:rsidRDefault="007F5DDF" w:rsidP="000103AF">
      <w:pPr>
        <w:rPr>
          <w:rFonts w:ascii="Arial" w:hAnsi="Arial" w:cs="Arial"/>
        </w:rPr>
      </w:pPr>
    </w:p>
    <w:p w:rsidR="007F5DDF" w:rsidRPr="007158CE" w:rsidRDefault="007F5DDF" w:rsidP="000103AF">
      <w:pPr>
        <w:rPr>
          <w:rFonts w:ascii="Arial" w:hAnsi="Arial" w:cs="Arial"/>
        </w:rPr>
      </w:pPr>
    </w:p>
    <w:p w:rsidR="007F5DDF" w:rsidRPr="007158CE" w:rsidRDefault="007F5DDF" w:rsidP="000103AF">
      <w:pPr>
        <w:rPr>
          <w:rFonts w:ascii="Arial" w:hAnsi="Arial" w:cs="Arial"/>
        </w:rPr>
      </w:pPr>
    </w:p>
    <w:p w:rsidR="007F5DDF" w:rsidRPr="007158CE" w:rsidRDefault="007F5DDF" w:rsidP="000103AF">
      <w:pPr>
        <w:rPr>
          <w:rFonts w:ascii="Arial" w:hAnsi="Arial" w:cs="Arial"/>
        </w:rPr>
      </w:pPr>
      <w:r w:rsidRPr="009624C7"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50.25pt">
            <v:imagedata r:id="rId4" o:title=""/>
          </v:shape>
        </w:pict>
      </w:r>
    </w:p>
    <w:p w:rsidR="007F5DDF" w:rsidRPr="007158CE" w:rsidRDefault="007F5DDF" w:rsidP="000103AF">
      <w:pPr>
        <w:rPr>
          <w:rFonts w:ascii="Arial" w:hAnsi="Arial" w:cs="Arial"/>
        </w:rPr>
      </w:pPr>
    </w:p>
    <w:p w:rsidR="007F5DDF" w:rsidRPr="007158CE" w:rsidRDefault="007F5DDF" w:rsidP="000103AF">
      <w:pPr>
        <w:rPr>
          <w:rFonts w:ascii="Arial" w:hAnsi="Arial" w:cs="Arial"/>
        </w:rPr>
      </w:pPr>
    </w:p>
    <w:p w:rsidR="007F5DDF" w:rsidRPr="007158CE" w:rsidRDefault="007F5DDF" w:rsidP="000103AF">
      <w:pPr>
        <w:rPr>
          <w:rFonts w:ascii="Arial" w:hAnsi="Arial" w:cs="Arial"/>
        </w:rPr>
      </w:pPr>
    </w:p>
    <w:p w:rsidR="007F5DDF" w:rsidRPr="007158CE" w:rsidRDefault="007F5DDF" w:rsidP="000103AF">
      <w:pPr>
        <w:rPr>
          <w:rFonts w:ascii="Arial" w:hAnsi="Arial" w:cs="Arial"/>
        </w:rPr>
      </w:pPr>
    </w:p>
    <w:p w:rsidR="007F5DDF" w:rsidRPr="007158CE" w:rsidRDefault="007F5DDF" w:rsidP="000103AF">
      <w:pPr>
        <w:rPr>
          <w:rFonts w:ascii="Arial" w:hAnsi="Arial" w:cs="Arial"/>
        </w:rPr>
      </w:pPr>
    </w:p>
    <w:p w:rsidR="007F5DDF" w:rsidRPr="007158CE" w:rsidRDefault="007F5DDF" w:rsidP="000103AF">
      <w:pPr>
        <w:rPr>
          <w:rFonts w:ascii="Arial" w:hAnsi="Arial" w:cs="Arial"/>
        </w:rPr>
      </w:pPr>
    </w:p>
    <w:p w:rsidR="007F5DDF" w:rsidRPr="007158CE" w:rsidRDefault="007F5DDF" w:rsidP="000103AF">
      <w:pPr>
        <w:rPr>
          <w:rFonts w:ascii="Arial" w:hAnsi="Arial" w:cs="Arial"/>
        </w:rPr>
      </w:pPr>
    </w:p>
    <w:p w:rsidR="007F5DDF" w:rsidRPr="007158CE" w:rsidRDefault="007F5DDF" w:rsidP="000103AF">
      <w:pPr>
        <w:rPr>
          <w:rFonts w:ascii="Arial" w:hAnsi="Arial" w:cs="Arial"/>
        </w:rPr>
      </w:pPr>
    </w:p>
    <w:p w:rsidR="007F5DDF" w:rsidRPr="007158CE" w:rsidRDefault="007F5DDF" w:rsidP="000103AF">
      <w:pPr>
        <w:rPr>
          <w:rFonts w:ascii="Arial" w:hAnsi="Arial" w:cs="Arial"/>
        </w:rPr>
      </w:pPr>
    </w:p>
    <w:p w:rsidR="007F5DDF" w:rsidRPr="007158CE" w:rsidRDefault="007F5DDF" w:rsidP="000103AF">
      <w:pPr>
        <w:rPr>
          <w:rFonts w:ascii="Arial" w:hAnsi="Arial" w:cs="Arial"/>
        </w:rPr>
      </w:pPr>
    </w:p>
    <w:p w:rsidR="007F5DDF" w:rsidRPr="007158CE" w:rsidRDefault="007F5DDF" w:rsidP="000103AF">
      <w:pPr>
        <w:rPr>
          <w:rFonts w:ascii="Arial" w:hAnsi="Arial" w:cs="Arial"/>
        </w:rPr>
      </w:pPr>
    </w:p>
    <w:p w:rsidR="007F5DDF" w:rsidRPr="007158CE" w:rsidRDefault="007F5DDF" w:rsidP="000103AF">
      <w:pPr>
        <w:rPr>
          <w:rFonts w:ascii="Arial" w:hAnsi="Arial" w:cs="Arial"/>
        </w:rPr>
      </w:pPr>
    </w:p>
    <w:p w:rsidR="007F5DDF" w:rsidRPr="007158CE" w:rsidRDefault="007F5DDF" w:rsidP="000103AF">
      <w:pPr>
        <w:rPr>
          <w:rFonts w:ascii="Arial" w:hAnsi="Arial" w:cs="Arial"/>
        </w:rPr>
      </w:pPr>
    </w:p>
    <w:p w:rsidR="007F5DDF" w:rsidRDefault="007F5DDF" w:rsidP="000103AF"/>
    <w:p w:rsidR="007F5DDF" w:rsidRDefault="007F5DDF" w:rsidP="009B0EC3"/>
    <w:p w:rsidR="007F5DDF" w:rsidRPr="009B0EC3" w:rsidRDefault="007F5DDF" w:rsidP="009B0EC3"/>
    <w:sectPr w:rsidR="007F5DDF" w:rsidRPr="009B0EC3" w:rsidSect="00ED30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D4425"/>
    <w:rsid w:val="000103AF"/>
    <w:rsid w:val="00026B54"/>
    <w:rsid w:val="000A122F"/>
    <w:rsid w:val="00193257"/>
    <w:rsid w:val="00244077"/>
    <w:rsid w:val="00424FE3"/>
    <w:rsid w:val="004B0BBC"/>
    <w:rsid w:val="004B359F"/>
    <w:rsid w:val="004C00B8"/>
    <w:rsid w:val="0050771B"/>
    <w:rsid w:val="00524E0A"/>
    <w:rsid w:val="006164B7"/>
    <w:rsid w:val="006231F4"/>
    <w:rsid w:val="006528F5"/>
    <w:rsid w:val="00673B6F"/>
    <w:rsid w:val="00711CA3"/>
    <w:rsid w:val="007158CE"/>
    <w:rsid w:val="0076587A"/>
    <w:rsid w:val="007C3EE6"/>
    <w:rsid w:val="007F5DDF"/>
    <w:rsid w:val="00804C25"/>
    <w:rsid w:val="00830580"/>
    <w:rsid w:val="008D517D"/>
    <w:rsid w:val="00942748"/>
    <w:rsid w:val="009624C7"/>
    <w:rsid w:val="009A5144"/>
    <w:rsid w:val="009B0EC3"/>
    <w:rsid w:val="00A909B0"/>
    <w:rsid w:val="00B2280A"/>
    <w:rsid w:val="00B56ABD"/>
    <w:rsid w:val="00C537D2"/>
    <w:rsid w:val="00D15BCE"/>
    <w:rsid w:val="00D47227"/>
    <w:rsid w:val="00DC3BD8"/>
    <w:rsid w:val="00DF67CF"/>
    <w:rsid w:val="00EB525F"/>
    <w:rsid w:val="00EC7535"/>
    <w:rsid w:val="00ED3043"/>
    <w:rsid w:val="00F17C99"/>
    <w:rsid w:val="00FD44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043"/>
    <w:pPr>
      <w:spacing w:after="200" w:line="276" w:lineRule="auto"/>
    </w:pPr>
    <w:rPr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FD442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Heading3">
    <w:name w:val="heading 3"/>
    <w:basedOn w:val="Normal"/>
    <w:link w:val="Heading3Char"/>
    <w:uiPriority w:val="99"/>
    <w:qFormat/>
    <w:rsid w:val="00FD442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FD4425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FD4425"/>
    <w:rPr>
      <w:rFonts w:ascii="Times New Roman" w:hAnsi="Times New Roman" w:cs="Times New Roman"/>
      <w:b/>
      <w:bCs/>
      <w:sz w:val="27"/>
      <w:szCs w:val="27"/>
      <w:lang w:eastAsia="ru-RU"/>
    </w:rPr>
  </w:style>
  <w:style w:type="paragraph" w:styleId="NormalWeb">
    <w:name w:val="Normal (Web)"/>
    <w:basedOn w:val="Normal"/>
    <w:uiPriority w:val="99"/>
    <w:semiHidden/>
    <w:rsid w:val="00FD44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FD4425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FD4425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FD4425"/>
    <w:rPr>
      <w:rFonts w:cs="Times New Roman"/>
      <w:i/>
      <w:iCs/>
    </w:rPr>
  </w:style>
  <w:style w:type="paragraph" w:styleId="BalloonText">
    <w:name w:val="Balloon Text"/>
    <w:basedOn w:val="Normal"/>
    <w:link w:val="BalloonTextChar"/>
    <w:uiPriority w:val="99"/>
    <w:semiHidden/>
    <w:rsid w:val="00FD4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D4425"/>
    <w:rPr>
      <w:rFonts w:ascii="Tahoma" w:hAnsi="Tahoma" w:cs="Tahoma"/>
      <w:sz w:val="16"/>
      <w:szCs w:val="16"/>
    </w:rPr>
  </w:style>
  <w:style w:type="paragraph" w:customStyle="1" w:styleId="c2">
    <w:name w:val="c2"/>
    <w:basedOn w:val="Normal"/>
    <w:uiPriority w:val="99"/>
    <w:rsid w:val="009A514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0">
    <w:name w:val="c0"/>
    <w:basedOn w:val="DefaultParagraphFont"/>
    <w:uiPriority w:val="99"/>
    <w:rsid w:val="009A5144"/>
    <w:rPr>
      <w:rFonts w:cs="Times New Roman"/>
    </w:rPr>
  </w:style>
  <w:style w:type="character" w:customStyle="1" w:styleId="c4">
    <w:name w:val="c4"/>
    <w:basedOn w:val="DefaultParagraphFont"/>
    <w:uiPriority w:val="99"/>
    <w:rsid w:val="009A5144"/>
    <w:rPr>
      <w:rFonts w:cs="Times New Roman"/>
    </w:rPr>
  </w:style>
  <w:style w:type="paragraph" w:customStyle="1" w:styleId="c3">
    <w:name w:val="c3"/>
    <w:basedOn w:val="Normal"/>
    <w:uiPriority w:val="99"/>
    <w:rsid w:val="009A514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8824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144</TotalTime>
  <Pages>7</Pages>
  <Words>1217</Words>
  <Characters>6942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 Office</cp:lastModifiedBy>
  <cp:revision>14</cp:revision>
  <cp:lastPrinted>2016-04-11T12:13:00Z</cp:lastPrinted>
  <dcterms:created xsi:type="dcterms:W3CDTF">2016-04-11T11:54:00Z</dcterms:created>
  <dcterms:modified xsi:type="dcterms:W3CDTF">2019-04-16T18:00:00Z</dcterms:modified>
</cp:coreProperties>
</file>