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A72" w:rsidRDefault="004F3A72" w:rsidP="00DD11D1">
      <w:pPr>
        <w:jc w:val="center"/>
        <w:rPr>
          <w:rFonts w:ascii="Times New Roman" w:hAnsi="Times New Roman" w:cs="Times New Roman"/>
          <w:sz w:val="28"/>
          <w:szCs w:val="28"/>
        </w:rPr>
      </w:pPr>
      <w:r w:rsidRPr="00DD11D1">
        <w:rPr>
          <w:rFonts w:ascii="Times New Roman" w:hAnsi="Times New Roman" w:cs="Times New Roman"/>
          <w:b/>
          <w:bCs/>
          <w:sz w:val="28"/>
          <w:szCs w:val="28"/>
        </w:rPr>
        <w:t>Внеурочное занятие</w:t>
      </w:r>
      <w:r w:rsidRPr="00DD11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A72" w:rsidRPr="00BB647F" w:rsidRDefault="004F3A72" w:rsidP="00DD11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B647F">
        <w:rPr>
          <w:rFonts w:ascii="Times New Roman" w:hAnsi="Times New Roman" w:cs="Times New Roman"/>
          <w:b/>
          <w:bCs/>
          <w:sz w:val="28"/>
          <w:szCs w:val="28"/>
        </w:rPr>
        <w:t>«Интеллектуальное многоборье по физике для учащихся 7-х классов»</w:t>
      </w:r>
    </w:p>
    <w:p w:rsidR="004F3A72" w:rsidRDefault="004F3A72" w:rsidP="00F05E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Разработали</w:t>
      </w:r>
      <w:r w:rsidRPr="00F05EB8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учитель физики МАОУ города Иркутска гимназии №2 Шпикалова Татьяна Николаевна, педагог-психолог МАОУ города Иркутска гимназии №2 Кустова Елена Сергеевна.</w:t>
      </w:r>
    </w:p>
    <w:p w:rsidR="004F3A72" w:rsidRDefault="004F3A72" w:rsidP="00F05EB8">
      <w:pPr>
        <w:rPr>
          <w:rFonts w:ascii="Times New Roman" w:hAnsi="Times New Roman" w:cs="Times New Roman"/>
          <w:sz w:val="28"/>
          <w:szCs w:val="28"/>
        </w:rPr>
      </w:pPr>
      <w:r w:rsidRPr="00F05EB8">
        <w:rPr>
          <w:rFonts w:ascii="Times New Roman" w:hAnsi="Times New Roman" w:cs="Times New Roman"/>
          <w:sz w:val="28"/>
          <w:szCs w:val="28"/>
          <w:u w:val="single"/>
        </w:rPr>
        <w:t>Цель занятия:</w:t>
      </w:r>
      <w:r>
        <w:rPr>
          <w:rFonts w:ascii="Times New Roman" w:hAnsi="Times New Roman" w:cs="Times New Roman"/>
          <w:sz w:val="28"/>
          <w:szCs w:val="28"/>
        </w:rPr>
        <w:t xml:space="preserve"> применение метода «мозговой штурм» для формирования универсальных учебных действий:</w:t>
      </w:r>
    </w:p>
    <w:p w:rsidR="004F3A72" w:rsidRPr="007E1809" w:rsidRDefault="004F3A72" w:rsidP="007E18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809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Познавательных</w:t>
      </w:r>
      <w:r w:rsidRPr="007E1809">
        <w:rPr>
          <w:rFonts w:ascii="Times New Roman" w:hAnsi="Times New Roman" w:cs="Times New Roman"/>
          <w:sz w:val="28"/>
          <w:szCs w:val="28"/>
        </w:rPr>
        <w:t>: передача информации, сравнение, оценивание, структуриро</w:t>
      </w:r>
      <w:r>
        <w:rPr>
          <w:rFonts w:ascii="Times New Roman" w:hAnsi="Times New Roman" w:cs="Times New Roman"/>
          <w:sz w:val="28"/>
          <w:szCs w:val="28"/>
        </w:rPr>
        <w:t>вание знаний, анализ информации;</w:t>
      </w:r>
    </w:p>
    <w:p w:rsidR="004F3A72" w:rsidRPr="007E1809" w:rsidRDefault="004F3A72" w:rsidP="007E18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809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Коммуникативных</w:t>
      </w:r>
      <w:r w:rsidRPr="007E1809">
        <w:rPr>
          <w:rFonts w:ascii="Times New Roman" w:hAnsi="Times New Roman" w:cs="Times New Roman"/>
          <w:sz w:val="28"/>
          <w:szCs w:val="28"/>
        </w:rPr>
        <w:t>: сотрудничество, организация обсуждения, инициативно</w:t>
      </w:r>
      <w:r>
        <w:rPr>
          <w:rFonts w:ascii="Times New Roman" w:hAnsi="Times New Roman" w:cs="Times New Roman"/>
          <w:sz w:val="28"/>
          <w:szCs w:val="28"/>
        </w:rPr>
        <w:t>сть, умение выражать свои мысли;</w:t>
      </w:r>
    </w:p>
    <w:p w:rsidR="004F3A72" w:rsidRPr="007E1809" w:rsidRDefault="004F3A72" w:rsidP="007E18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809">
        <w:rPr>
          <w:rFonts w:ascii="Times New Roman" w:hAnsi="Times New Roman" w:cs="Times New Roman"/>
          <w:sz w:val="28"/>
          <w:szCs w:val="28"/>
        </w:rPr>
        <w:t>3.Регу</w:t>
      </w:r>
      <w:r>
        <w:rPr>
          <w:rFonts w:ascii="Times New Roman" w:hAnsi="Times New Roman" w:cs="Times New Roman"/>
          <w:sz w:val="28"/>
          <w:szCs w:val="28"/>
        </w:rPr>
        <w:t>лятивных</w:t>
      </w:r>
      <w:r w:rsidRPr="007E1809">
        <w:rPr>
          <w:rFonts w:ascii="Times New Roman" w:hAnsi="Times New Roman" w:cs="Times New Roman"/>
          <w:sz w:val="28"/>
          <w:szCs w:val="28"/>
        </w:rPr>
        <w:t>: самоконтроль, снятие страхов высказываться, опыт принятия решений.</w:t>
      </w:r>
    </w:p>
    <w:p w:rsidR="004F3A72" w:rsidRDefault="004F3A72" w:rsidP="00BD6D24">
      <w:pP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BD6D24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Ход игры:</w:t>
      </w:r>
    </w:p>
    <w:p w:rsidR="004F3A72" w:rsidRDefault="004F3A72" w:rsidP="00BD6D2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Каждый класс представляет свою команду (6-8 участников) – название, девиз.</w:t>
      </w:r>
    </w:p>
    <w:p w:rsidR="004F3A72" w:rsidRDefault="004F3A72" w:rsidP="00BD6D2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 выполнение каждого задания отводится время – 1 минута. Команды записывают ответы и в конце тура передают членам жюри.</w:t>
      </w:r>
    </w:p>
    <w:p w:rsidR="004F3A72" w:rsidRPr="00BD6D24" w:rsidRDefault="004F3A72" w:rsidP="00BD6D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 – один балл. Команда, набравшая большее количество баллов, становится победителем.</w:t>
      </w:r>
    </w:p>
    <w:p w:rsidR="004F3A72" w:rsidRDefault="004F3A72" w:rsidP="00F05EB8">
      <w:pPr>
        <w:rPr>
          <w:rFonts w:ascii="Times New Roman" w:hAnsi="Times New Roman" w:cs="Times New Roman"/>
          <w:sz w:val="28"/>
          <w:szCs w:val="28"/>
        </w:rPr>
      </w:pPr>
      <w:r w:rsidRPr="00F05EB8">
        <w:rPr>
          <w:rFonts w:ascii="Times New Roman" w:hAnsi="Times New Roman" w:cs="Times New Roman"/>
          <w:b/>
          <w:bCs/>
          <w:sz w:val="28"/>
          <w:szCs w:val="28"/>
        </w:rPr>
        <w:t xml:space="preserve">1 тур: </w:t>
      </w:r>
      <w:r>
        <w:rPr>
          <w:rFonts w:ascii="Times New Roman" w:hAnsi="Times New Roman" w:cs="Times New Roman"/>
          <w:sz w:val="28"/>
          <w:szCs w:val="28"/>
        </w:rPr>
        <w:t>Анаграммы. Составить физический термин.</w:t>
      </w:r>
    </w:p>
    <w:p w:rsidR="004F3A72" w:rsidRDefault="004F3A72" w:rsidP="00F05EB8">
      <w:pPr>
        <w:rPr>
          <w:rFonts w:ascii="Times New Roman" w:hAnsi="Times New Roman" w:cs="Times New Roman"/>
          <w:sz w:val="28"/>
          <w:szCs w:val="28"/>
        </w:rPr>
      </w:pPr>
      <w:r w:rsidRPr="00BD6D24">
        <w:rPr>
          <w:rFonts w:ascii="Times New Roman" w:hAnsi="Times New Roman" w:cs="Times New Roman"/>
          <w:b/>
          <w:bCs/>
          <w:sz w:val="28"/>
          <w:szCs w:val="28"/>
        </w:rPr>
        <w:t>2 тур:</w:t>
      </w:r>
      <w:r>
        <w:rPr>
          <w:rFonts w:ascii="Times New Roman" w:hAnsi="Times New Roman" w:cs="Times New Roman"/>
          <w:sz w:val="28"/>
          <w:szCs w:val="28"/>
        </w:rPr>
        <w:t xml:space="preserve"> «4 картинки» - подобрать физический термин, объединяющий 4 картинки.</w:t>
      </w:r>
    </w:p>
    <w:p w:rsidR="004F3A72" w:rsidRDefault="004F3A72" w:rsidP="00F05EB8">
      <w:pPr>
        <w:rPr>
          <w:rFonts w:ascii="Times New Roman" w:hAnsi="Times New Roman" w:cs="Times New Roman"/>
          <w:sz w:val="28"/>
          <w:szCs w:val="28"/>
        </w:rPr>
      </w:pPr>
      <w:r w:rsidRPr="00BD6D24">
        <w:rPr>
          <w:rFonts w:ascii="Times New Roman" w:hAnsi="Times New Roman" w:cs="Times New Roman"/>
          <w:b/>
          <w:bCs/>
          <w:sz w:val="28"/>
          <w:szCs w:val="28"/>
        </w:rPr>
        <w:t>3 тур:</w:t>
      </w:r>
      <w:r>
        <w:rPr>
          <w:rFonts w:ascii="Times New Roman" w:hAnsi="Times New Roman" w:cs="Times New Roman"/>
          <w:sz w:val="28"/>
          <w:szCs w:val="28"/>
        </w:rPr>
        <w:t xml:space="preserve"> Старинные приборы и аппараты – по изображениям написать</w:t>
      </w:r>
      <w:r w:rsidRPr="00F05EB8">
        <w:rPr>
          <w:rFonts w:ascii="Times New Roman" w:hAnsi="Times New Roman" w:cs="Times New Roman"/>
          <w:sz w:val="28"/>
          <w:szCs w:val="28"/>
        </w:rPr>
        <w:t xml:space="preserve"> точное название.</w:t>
      </w:r>
    </w:p>
    <w:p w:rsidR="004F3A72" w:rsidRDefault="004F3A72" w:rsidP="00F05EB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D6D24">
        <w:rPr>
          <w:rFonts w:ascii="Times New Roman" w:hAnsi="Times New Roman" w:cs="Times New Roman"/>
          <w:b/>
          <w:bCs/>
          <w:sz w:val="28"/>
          <w:szCs w:val="28"/>
        </w:rPr>
        <w:t>4 тур: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Законы физики на картинках – написать</w:t>
      </w:r>
      <w:r w:rsidRPr="00F05E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фамилию ученого, сформулирующего закон или явление.</w:t>
      </w:r>
    </w:p>
    <w:p w:rsidR="004F3A72" w:rsidRDefault="004F3A72" w:rsidP="00F05EB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D6D2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5 тур: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Вопросы – написать правильный ответ.</w:t>
      </w:r>
    </w:p>
    <w:p w:rsidR="004F3A72" w:rsidRPr="00DD11D1" w:rsidRDefault="004F3A72" w:rsidP="004F059B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4F3A72" w:rsidRDefault="004F3A72" w:rsidP="004F059B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4F3A72" w:rsidRDefault="004F3A72" w:rsidP="004F059B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4F3A72" w:rsidRDefault="004F3A72" w:rsidP="004F059B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4F3A72" w:rsidRDefault="004F3A72" w:rsidP="004F059B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4F3A72" w:rsidRDefault="004F3A72" w:rsidP="004F059B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4F3A72" w:rsidRDefault="004F3A72" w:rsidP="004F059B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___________класс       _____________________________________ команда</w:t>
      </w:r>
    </w:p>
    <w:p w:rsidR="004F3A72" w:rsidRDefault="004F3A72" w:rsidP="004F059B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1ТУР. Анаграммы. Составить физический термин.</w:t>
      </w:r>
    </w:p>
    <w:p w:rsidR="004F3A72" w:rsidRDefault="004F3A72" w:rsidP="004F059B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САМСА____________  ИЛАС__________   УТЬП_________    РЯМВЕ__________</w:t>
      </w:r>
    </w:p>
    <w:p w:rsidR="004F3A72" w:rsidRDefault="004F3A72" w:rsidP="004F059B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ЛЕНИВЕДА___________________ МЁОБЪ_________ЛОТНОТЬСП_____________</w:t>
      </w:r>
    </w:p>
    <w:p w:rsidR="004F3A72" w:rsidRDefault="004F3A72" w:rsidP="004F059B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МОТА_______________ МОСОКС_______________________ВСЕ____________  </w:t>
      </w:r>
    </w:p>
    <w:p w:rsidR="004F3A72" w:rsidRDefault="004F3A72" w:rsidP="004F059B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4F3A72" w:rsidRDefault="004F3A72" w:rsidP="004F059B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4F3A72" w:rsidRDefault="004F3A72" w:rsidP="004F059B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___________класс       _____________________________________ команда</w:t>
      </w:r>
    </w:p>
    <w:p w:rsidR="004F3A72" w:rsidRDefault="004F3A72" w:rsidP="004F059B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1 ТУР. Анаграммы. Составить физический термин.</w:t>
      </w:r>
    </w:p>
    <w:p w:rsidR="004F3A72" w:rsidRDefault="004F3A72" w:rsidP="004F059B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САМСА____________  ИЛАС__________   УТЬП_________    РЯМВЕ__________</w:t>
      </w:r>
    </w:p>
    <w:p w:rsidR="004F3A72" w:rsidRDefault="004F3A72" w:rsidP="004F059B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ЛЕНИВЕДА___________________ МЁОБЪ_________  ЛОТНОТЬСП_____________</w:t>
      </w:r>
    </w:p>
    <w:p w:rsidR="004F3A72" w:rsidRDefault="004F3A72" w:rsidP="004F059B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МОТА_______________ МОСОКС_______________________ВСЕ____________  </w:t>
      </w:r>
    </w:p>
    <w:p w:rsidR="004F3A72" w:rsidRDefault="004F3A72" w:rsidP="004F059B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4F3A72" w:rsidRDefault="004F3A72" w:rsidP="004F059B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4F3A72" w:rsidRDefault="004F3A72" w:rsidP="004F059B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___________класс       _____________________________________ команда</w:t>
      </w:r>
    </w:p>
    <w:p w:rsidR="004F3A72" w:rsidRDefault="004F3A72" w:rsidP="004F059B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1 ТУР. Анаграммы. Составить физический термин.</w:t>
      </w:r>
    </w:p>
    <w:p w:rsidR="004F3A72" w:rsidRDefault="004F3A72" w:rsidP="004F059B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САМСА____________  ИЛАС__________   УТЬП_________    РЯМВЕ__________</w:t>
      </w:r>
    </w:p>
    <w:p w:rsidR="004F3A72" w:rsidRDefault="004F3A72" w:rsidP="004F059B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ЛЕНИВЕДА___________________ МЁОБЪ_________  ЛОТНОТЬСП_____________</w:t>
      </w:r>
    </w:p>
    <w:p w:rsidR="004F3A72" w:rsidRDefault="004F3A72" w:rsidP="004F059B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МОТА_______________ МОСОКС_______________________ВСЕ____________  </w:t>
      </w:r>
    </w:p>
    <w:p w:rsidR="004F3A72" w:rsidRDefault="004F3A72" w:rsidP="004F059B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4F3A72" w:rsidRDefault="004F3A72" w:rsidP="004F059B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4F3A72" w:rsidRDefault="004F3A72" w:rsidP="004F059B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___________класс       _____________________________________ команда</w:t>
      </w:r>
    </w:p>
    <w:p w:rsidR="004F3A72" w:rsidRDefault="004F3A72" w:rsidP="004F059B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1 ТУР. Анаграммы. Составить физический термин.</w:t>
      </w:r>
    </w:p>
    <w:p w:rsidR="004F3A72" w:rsidRDefault="004F3A72" w:rsidP="004F059B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САМСА____________  ИЛАС__________   УТЬП_________    РЯМВЕ__________</w:t>
      </w:r>
    </w:p>
    <w:p w:rsidR="004F3A72" w:rsidRDefault="004F3A72" w:rsidP="004F059B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ЛЕНИВЕДА___________________ МЁОБЪ_________  ЛОТНОТЬСП_____________</w:t>
      </w:r>
    </w:p>
    <w:p w:rsidR="004F3A72" w:rsidRDefault="004F3A72" w:rsidP="004F059B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МОТА_______________ МОСОКС_______________________ВСЕ____________  </w:t>
      </w:r>
    </w:p>
    <w:p w:rsidR="004F3A72" w:rsidRDefault="004F3A72" w:rsidP="00C25FE2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9" o:spid="_x0000_s1026" type="#_x0000_t75" style="position:absolute;margin-left:276pt;margin-top:28.85pt;width:199.1pt;height:195.1pt;z-index:-251655680;visibility:visible" wrapcoords="-82 0 -82 21517 21600 21517 21600 0 -82 0">
            <v:imagedata r:id="rId5" o:title="" croptop="2229f" cropbottom="11888f" cropleft="16272f" cropright="9920f"/>
            <w10:wrap type="tight"/>
          </v:shape>
        </w:pict>
      </w:r>
      <w:r w:rsidRPr="00C25FE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 ТУР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C25FE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4 картинки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»__________</w:t>
      </w:r>
      <w:r w:rsidRPr="00F26F4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класс       ______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______________________</w:t>
      </w:r>
      <w:r w:rsidRPr="00F26F4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команда</w:t>
      </w:r>
    </w:p>
    <w:p w:rsidR="004F3A72" w:rsidRPr="00C25FE2" w:rsidRDefault="004F3A72" w:rsidP="00592E79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" o:spid="_x0000_s1027" type="#_x0000_t75" style="position:absolute;margin-left:4.8pt;margin-top:4.95pt;width:190.2pt;height:190.2pt;z-index:-251667968;visibility:visible" wrapcoords="-85 0 -85 21515 21600 21515 21600 0 -85 0">
            <v:imagedata r:id="rId6" o:title=""/>
            <w10:wrap type="tight"/>
          </v:shape>
        </w:pict>
      </w:r>
    </w:p>
    <w:p w:rsidR="004F3A72" w:rsidRPr="00592E79" w:rsidRDefault="004F3A72" w:rsidP="00592E79">
      <w:pPr>
        <w:rPr>
          <w:rFonts w:ascii="Times New Roman" w:hAnsi="Times New Roman" w:cs="Times New Roman"/>
          <w:sz w:val="28"/>
          <w:szCs w:val="28"/>
        </w:rPr>
      </w:pPr>
    </w:p>
    <w:p w:rsidR="004F3A72" w:rsidRDefault="004F3A7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F3A72" w:rsidRDefault="004F3A7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F3A72" w:rsidRDefault="004F3A7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F3A72" w:rsidRDefault="004F3A7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F3A72" w:rsidRDefault="004F3A7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F3A72" w:rsidRDefault="004F3A7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Рисунок 4" o:spid="_x0000_s1028" type="#_x0000_t75" style="position:absolute;margin-left:305.95pt;margin-top:24.05pt;width:215.1pt;height:223.3pt;z-index:-251665920;visibility:visible" wrapcoords="-75 0 -75 21528 21600 21528 21600 0 -75 0">
            <v:imagedata r:id="rId7" o:title="" croptop="1778f" cropbottom="8625f" cropleft="13145f" cropright="12574f"/>
            <w10:wrap type="tight"/>
          </v:shape>
        </w:pict>
      </w:r>
      <w:r>
        <w:rPr>
          <w:rFonts w:ascii="Times New Roman" w:hAnsi="Times New Roman" w:cs="Times New Roman"/>
          <w:b/>
          <w:bCs/>
          <w:sz w:val="28"/>
          <w:szCs w:val="28"/>
        </w:rPr>
        <w:t>1.________________________(8букв)                        2.____________________(6букв)</w:t>
      </w:r>
    </w:p>
    <w:p w:rsidR="004F3A72" w:rsidRDefault="004F3A7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Рисунок 2" o:spid="_x0000_s1029" type="#_x0000_t75" style="position:absolute;margin-left:4.85pt;margin-top:8.85pt;width:209.75pt;height:209.75pt;z-index:-251666944;visibility:visible" wrapcoords="-77 0 -77 21523 21600 21523 21600 0 -77 0">
            <v:imagedata r:id="rId8" o:title=""/>
            <w10:wrap type="tight"/>
          </v:shape>
        </w:pict>
      </w:r>
    </w:p>
    <w:p w:rsidR="004F3A72" w:rsidRDefault="004F3A7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F3A72" w:rsidRDefault="004F3A7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F3A72" w:rsidRDefault="004F3A7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F3A72" w:rsidRDefault="004F3A7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F3A72" w:rsidRDefault="004F3A7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F3A72" w:rsidRDefault="004F3A7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F3A72" w:rsidRDefault="004F3A7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F3A72" w:rsidRDefault="004F3A7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Рисунок 6" o:spid="_x0000_s1030" type="#_x0000_t75" style="position:absolute;margin-left:284.85pt;margin-top:27.95pt;width:220.4pt;height:220.4pt;z-index:-251663872;visibility:visible" wrapcoords="-73 0 -73 21527 21600 21527 21600 0 -73 0">
            <v:imagedata r:id="rId9" o:title=""/>
            <w10:wrap type="tight"/>
          </v:shape>
        </w:pict>
      </w:r>
      <w:r>
        <w:rPr>
          <w:noProof/>
          <w:lang w:eastAsia="ru-RU"/>
        </w:rPr>
        <w:pict>
          <v:shape id="Рисунок 5" o:spid="_x0000_s1031" type="#_x0000_t75" style="position:absolute;margin-left:4.85pt;margin-top:28.45pt;width:227.55pt;height:227.55pt;z-index:-251664896;visibility:visible" wrapcoords="-71 0 -71 21529 21600 21529 21600 0 -71 0">
            <v:imagedata r:id="rId10" o:title=""/>
            <w10:wrap type="tight"/>
          </v:shape>
        </w:pict>
      </w:r>
      <w:r>
        <w:rPr>
          <w:rFonts w:ascii="Times New Roman" w:hAnsi="Times New Roman" w:cs="Times New Roman"/>
          <w:b/>
          <w:bCs/>
          <w:sz w:val="28"/>
          <w:szCs w:val="28"/>
        </w:rPr>
        <w:t>3.________________________( 5букв)                   4._______________________(8 букв)</w:t>
      </w:r>
    </w:p>
    <w:p w:rsidR="004F3A72" w:rsidRDefault="004F3A7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F3A72" w:rsidRDefault="004F3A7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F3A72" w:rsidRDefault="004F3A7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F3A72" w:rsidRDefault="004F3A7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F3A72" w:rsidRDefault="004F3A7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F3A72" w:rsidRDefault="004F3A7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F3A72" w:rsidRDefault="004F3A7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F3A72" w:rsidRDefault="004F3A7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5._________________________ (7 букв)          6.______________________ (6 букв)</w:t>
      </w:r>
    </w:p>
    <w:p w:rsidR="004F3A72" w:rsidRDefault="004F3A7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___________класс       _____________________________________ команда</w:t>
      </w:r>
    </w:p>
    <w:p w:rsidR="004F3A72" w:rsidRDefault="004F3A7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3ТУР  Старинные приборы и аппараты. Напишите точное название.</w:t>
      </w:r>
    </w:p>
    <w:p w:rsidR="004F3A72" w:rsidRDefault="004F3A7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Рисунок 9" o:spid="_x0000_s1032" type="#_x0000_t75" style="position:absolute;margin-left:299.1pt;margin-top:212.65pt;width:222.2pt;height:244.55pt;z-index:-251660800;visibility:visible" wrapcoords="-73 0 -73 21534 21600 21534 21600 0 -73 0">
            <v:imagedata r:id="rId11" o:title=""/>
            <w10:wrap type="tight"/>
          </v:shape>
        </w:pict>
      </w:r>
      <w:r>
        <w:rPr>
          <w:noProof/>
          <w:lang w:eastAsia="ru-RU"/>
        </w:rPr>
        <w:pict>
          <v:shape id="Рисунок 8" o:spid="_x0000_s1033" type="#_x0000_t75" style="position:absolute;margin-left:244.85pt;margin-top:.35pt;width:300.45pt;height:179.55pt;z-index:-251661824;visibility:visible" wrapcoords="-54 0 -54 21510 21600 21510 21600 0 -54 0">
            <v:imagedata r:id="rId12" o:title=""/>
            <w10:wrap type="tight"/>
          </v:shape>
        </w:pict>
      </w:r>
      <w:r>
        <w:rPr>
          <w:noProof/>
          <w:lang w:eastAsia="ru-RU"/>
        </w:rPr>
        <w:pict>
          <v:shape id="Рисунок 7" o:spid="_x0000_s1034" type="#_x0000_t75" style="position:absolute;margin-left:.4pt;margin-top:.35pt;width:236.9pt;height:253.3pt;z-index:-251662848;visibility:visible" wrapcoords="-68 0 -68 21536 21600 21536 21600 0 -68 0">
            <v:imagedata r:id="rId13" o:title=""/>
            <w10:wrap type="tight"/>
          </v:shape>
        </w:pict>
      </w:r>
      <w:r>
        <w:rPr>
          <w:rFonts w:ascii="Times New Roman" w:hAnsi="Times New Roman" w:cs="Times New Roman"/>
          <w:b/>
          <w:bCs/>
          <w:sz w:val="28"/>
          <w:szCs w:val="28"/>
        </w:rPr>
        <w:t>2._____________________________________</w:t>
      </w:r>
    </w:p>
    <w:p w:rsidR="004F3A72" w:rsidRDefault="004F3A7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F3A72" w:rsidRDefault="004F3A7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F3A72" w:rsidRDefault="004F3A7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Рисунок 10" o:spid="_x0000_s1035" type="#_x0000_t75" style="position:absolute;margin-left:-13.8pt;margin-top:16.65pt;width:240pt;height:159.9pt;z-index:-251659776;visibility:visible" wrapcoords="-68 0 -68 21499 21600 21499 21600 0 -68 0">
            <v:imagedata r:id="rId14" o:title=""/>
            <w10:wrap type="tight"/>
          </v:shape>
        </w:pict>
      </w:r>
      <w:r>
        <w:rPr>
          <w:rFonts w:ascii="Times New Roman" w:hAnsi="Times New Roman" w:cs="Times New Roman"/>
          <w:b/>
          <w:bCs/>
          <w:sz w:val="28"/>
          <w:szCs w:val="28"/>
        </w:rPr>
        <w:t>1_______________________________</w:t>
      </w:r>
    </w:p>
    <w:p w:rsidR="004F3A72" w:rsidRDefault="004F3A7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F3A72" w:rsidRDefault="004F3A7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F3A72" w:rsidRDefault="004F3A7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F3A72" w:rsidRDefault="004F3A7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F3A72" w:rsidRDefault="004F3A7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F3A72" w:rsidRDefault="004F3A7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F3A72" w:rsidRDefault="004F3A7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Рисунок 12" o:spid="_x0000_s1036" type="#_x0000_t75" style="position:absolute;margin-left:266.2pt;margin-top:25.95pt;width:247.1pt;height:183.8pt;z-index:-251657728;visibility:visible" wrapcoords="-66 0 -66 21512 21600 21512 21600 0 -66 0">
            <v:imagedata r:id="rId15" o:title=""/>
            <w10:wrap type="tight"/>
          </v:shape>
        </w:pict>
      </w:r>
      <w:r>
        <w:rPr>
          <w:noProof/>
          <w:lang w:eastAsia="ru-RU"/>
        </w:rPr>
        <w:pict>
          <v:shape id="Рисунок 11" o:spid="_x0000_s1037" type="#_x0000_t75" style="position:absolute;margin-left:26.2pt;margin-top:25.95pt;width:172.2pt;height:182.2pt;z-index:-251658752;visibility:visible" wrapcoords="-94 0 -94 21511 21600 21511 21600 0 -94 0">
            <v:imagedata r:id="rId16" o:title="" croptop="8174f" cropbottom="6093f" cropleft="12483f" cropright="16718f"/>
            <w10:wrap type="tight"/>
          </v:shape>
        </w:pict>
      </w:r>
      <w:r>
        <w:rPr>
          <w:rFonts w:ascii="Times New Roman" w:hAnsi="Times New Roman" w:cs="Times New Roman"/>
          <w:b/>
          <w:bCs/>
          <w:sz w:val="28"/>
          <w:szCs w:val="28"/>
        </w:rPr>
        <w:t>3_________________________________         4__________________________________</w:t>
      </w:r>
    </w:p>
    <w:p w:rsidR="004F3A72" w:rsidRDefault="004F3A72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4F3A72" w:rsidRDefault="004F3A72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4F3A72" w:rsidRDefault="004F3A72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4F3A72" w:rsidRDefault="004F3A72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4F3A72" w:rsidRDefault="004F3A72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4F3A72" w:rsidRDefault="004F3A72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4F3A72" w:rsidRDefault="004F3A72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5.___________________________________    6.__________________________________</w:t>
      </w:r>
    </w:p>
    <w:p w:rsidR="004F3A72" w:rsidRDefault="004F3A72" w:rsidP="00415877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7" o:spid="_x0000_s1038" type="#_x0000_t75" style="position:absolute;margin-left:229.5pt;margin-top:-17.25pt;width:308.25pt;height:147.35pt;z-index:-251653632;visibility:visible" wrapcoords="-53 0 -53 21490 21600 21490 21600 0 -53 0">
            <v:imagedata r:id="rId17" o:title="" croptop="15216f" cropbottom="8522f"/>
            <w10:wrap type="tight"/>
          </v:shape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4. ТУР Законы физики на картинках. Напишите фамилию ученого, сформулирующего закон или явление.</w:t>
      </w:r>
    </w:p>
    <w:p w:rsidR="004F3A72" w:rsidRDefault="004F3A72" w:rsidP="00F26F4F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 Закон ___________________</w:t>
      </w:r>
    </w:p>
    <w:p w:rsidR="004F3A72" w:rsidRDefault="004F3A72" w:rsidP="00F26F4F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Рисунок 21" o:spid="_x0000_s1039" type="#_x0000_t75" style="position:absolute;left:0;text-align:left;margin-left:22.5pt;margin-top:29.2pt;width:2in;height:179.25pt;z-index:-251650560;visibility:visible" wrapcoords="-112 0 -112 21510 21600 21510 21600 0 -112 0">
            <v:imagedata r:id="rId18" o:title="" cropright="37116f"/>
            <w10:wrap type="tight"/>
          </v:shape>
        </w:pict>
      </w:r>
    </w:p>
    <w:p w:rsidR="004F3A72" w:rsidRDefault="004F3A72" w:rsidP="00F26F4F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4F3A72" w:rsidRDefault="004F3A72" w:rsidP="00F26F4F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Рисунок 14" o:spid="_x0000_s1040" type="#_x0000_t75" style="position:absolute;left:0;text-align:left;margin-left:164.3pt;margin-top:22.15pt;width:94.45pt;height:117.75pt;z-index:-251654656;visibility:visible" wrapcoords="-171 0 -171 21462 21600 21462 21600 0 -171 0">
            <v:imagedata r:id="rId19" o:title="" croptop="5919f" cropbottom="6130f" cropleft="36388f" cropright="5096f"/>
            <w10:wrap type="tight"/>
          </v:shape>
        </w:pict>
      </w:r>
    </w:p>
    <w:p w:rsidR="004F3A72" w:rsidRDefault="004F3A72" w:rsidP="00F26F4F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4F3A72" w:rsidRDefault="004F3A72" w:rsidP="00F26F4F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4F3A72" w:rsidRDefault="004F3A72" w:rsidP="00F26F4F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Рисунок 13" o:spid="_x0000_s1041" type="#_x0000_t75" style="position:absolute;left:0;text-align:left;margin-left:-45.2pt;margin-top:35.75pt;width:129.75pt;height:168.6pt;z-index:-251649536;visibility:visible" wrapcoords="-125 0 -125 21504 21600 21504 21600 0 -125 0">
            <v:imagedata r:id="rId20" o:title="" croptop="12502f" cropright="38983f"/>
            <w10:wrap type="tight"/>
          </v:shape>
        </w:pict>
      </w:r>
      <w:r>
        <w:rPr>
          <w:rFonts w:ascii="Times New Roman" w:hAnsi="Times New Roman" w:cs="Times New Roman"/>
          <w:b/>
          <w:bCs/>
          <w:sz w:val="28"/>
          <w:szCs w:val="28"/>
        </w:rPr>
        <w:t>2.Закон ________________</w:t>
      </w:r>
      <w:r w:rsidRPr="0083071B">
        <w:rPr>
          <w:noProof/>
          <w:vanish/>
          <w:lang w:eastAsia="ru-RU"/>
        </w:rPr>
        <w:pict>
          <v:shape id="Рисунок 3" o:spid="_x0000_i1025" type="#_x0000_t75" alt="https://ds04.infourok.ru/uploads/ex/02be/000657d5-b145f909/img5.jpg" style="width:518.25pt;height:383.25pt;visibility:visible">
            <v:imagedata r:id="rId21" o:title=""/>
          </v:shape>
        </w:pict>
      </w:r>
    </w:p>
    <w:p w:rsidR="004F3A72" w:rsidRDefault="004F3A72" w:rsidP="00F26F4F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Рисунок 18" o:spid="_x0000_s1042" type="#_x0000_t75" style="position:absolute;left:0;text-align:left;margin-left:367.5pt;margin-top:16.05pt;width:159.65pt;height:188.25pt;z-index:-251652608;visibility:visible" wrapcoords="-101 0 -101 21514 21600 21514 21600 0 -101 0">
            <v:imagedata r:id="rId22" o:title="" croptop="14679f" cropbottom="7349f" cropleft="33963f" cropright="3878f"/>
            <w10:wrap type="tight"/>
          </v:shape>
        </w:pict>
      </w:r>
    </w:p>
    <w:p w:rsidR="004F3A72" w:rsidRDefault="004F3A72" w:rsidP="00F26F4F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4F3A72" w:rsidRDefault="004F3A72" w:rsidP="00F26F4F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4F3A72" w:rsidRDefault="004F3A72" w:rsidP="00F26F4F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3.Закон -------------------------</w:t>
      </w:r>
    </w:p>
    <w:p w:rsidR="004F3A72" w:rsidRDefault="004F3A72" w:rsidP="00F26F4F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Рисунок 16" o:spid="_x0000_s1043" type="#_x0000_t75" style="position:absolute;left:0;text-align:left;margin-left:-23.85pt;margin-top:27.85pt;width:282.65pt;height:162.25pt;z-index:-251656704;visibility:visible" wrapcoords="-57 0 -57 21500 21600 21500 21600 0 -57 0">
            <v:imagedata r:id="rId23" o:title="" croptop="15954f" cropbottom="7195f" cropleft="6575f" cropright="3524f"/>
            <w10:wrap type="tight"/>
          </v:shape>
        </w:pict>
      </w:r>
    </w:p>
    <w:p w:rsidR="004F3A72" w:rsidRDefault="004F3A72" w:rsidP="005A615E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4F3A72" w:rsidRDefault="004F3A72" w:rsidP="005A615E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4F3A72" w:rsidRDefault="004F3A72" w:rsidP="005A615E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4.Закон __________________</w:t>
      </w:r>
    </w:p>
    <w:p w:rsidR="004F3A72" w:rsidRDefault="004F3A72" w:rsidP="00F26F4F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4F3A72" w:rsidRDefault="004F3A72" w:rsidP="00F26F4F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Рисунок 20" o:spid="_x0000_s1044" type="#_x0000_t75" style="position:absolute;left:0;text-align:left;margin-left:-32.1pt;margin-top:9.65pt;width:314.25pt;height:182.15pt;z-index:-251651584;visibility:visible" wrapcoords="-52 0 -52 21511 21600 21511 21600 0 -52 0">
            <v:imagedata r:id="rId24" o:title="" croptop="10527f" cropbottom="7117f" cropleft="1670f" cropright="1874f"/>
            <w10:wrap type="tight"/>
          </v:shape>
        </w:pict>
      </w:r>
    </w:p>
    <w:p w:rsidR="004F3A72" w:rsidRDefault="004F3A72" w:rsidP="00F26F4F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 Явление__________________</w:t>
      </w:r>
    </w:p>
    <w:p w:rsidR="004F3A72" w:rsidRDefault="004F3A72" w:rsidP="00F26F4F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</w:t>
      </w:r>
    </w:p>
    <w:p w:rsidR="004F3A72" w:rsidRDefault="004F3A72" w:rsidP="00F26F4F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4F3A72" w:rsidRDefault="004F3A72" w:rsidP="00F26F4F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4F3A72" w:rsidRDefault="004F3A72" w:rsidP="00F26F4F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Ответы:</w:t>
      </w:r>
    </w:p>
    <w:p w:rsidR="004F3A72" w:rsidRPr="00592E79" w:rsidRDefault="004F3A72" w:rsidP="004F059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592E79">
        <w:rPr>
          <w:rFonts w:ascii="Times New Roman" w:hAnsi="Times New Roman" w:cs="Times New Roman"/>
          <w:b/>
          <w:bCs/>
          <w:sz w:val="28"/>
          <w:szCs w:val="28"/>
        </w:rPr>
        <w:t xml:space="preserve"> тур</w:t>
      </w:r>
    </w:p>
    <w:p w:rsidR="004F3A72" w:rsidRPr="006B0C09" w:rsidRDefault="004F3A72" w:rsidP="004F059B">
      <w:pPr>
        <w:pStyle w:val="NormalWeb"/>
        <w:shd w:val="clear" w:color="auto" w:fill="FFFFFF"/>
        <w:spacing w:before="0" w:beforeAutospacing="0" w:after="154" w:afterAutospacing="0"/>
        <w:rPr>
          <w:color w:val="333333"/>
          <w:sz w:val="28"/>
          <w:szCs w:val="28"/>
        </w:rPr>
      </w:pPr>
      <w:r w:rsidRPr="006B0C09">
        <w:rPr>
          <w:b/>
          <w:bCs/>
          <w:color w:val="333333"/>
          <w:sz w:val="28"/>
          <w:szCs w:val="28"/>
        </w:rPr>
        <w:t>Вопрос № 1 </w:t>
      </w:r>
      <w:r w:rsidRPr="006B0C09">
        <w:rPr>
          <w:color w:val="333333"/>
          <w:sz w:val="28"/>
          <w:szCs w:val="28"/>
        </w:rPr>
        <w:t xml:space="preserve"> Прослушаете отрывок из произведения А.С. Пушкина "Евгений Онегин":</w:t>
      </w:r>
    </w:p>
    <w:p w:rsidR="004F3A72" w:rsidRDefault="004F3A72" w:rsidP="004F059B">
      <w:pPr>
        <w:pStyle w:val="NormalWeb"/>
        <w:shd w:val="clear" w:color="auto" w:fill="FFFFFF"/>
        <w:spacing w:before="0" w:beforeAutospacing="0" w:after="0" w:afterAutospacing="0" w:line="274" w:lineRule="atLeast"/>
        <w:rPr>
          <w:color w:val="333333"/>
          <w:sz w:val="28"/>
          <w:szCs w:val="28"/>
        </w:rPr>
        <w:sectPr w:rsidR="004F3A72" w:rsidSect="004F059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F3A72" w:rsidRPr="006B0C09" w:rsidRDefault="004F3A72" w:rsidP="004F059B">
      <w:pPr>
        <w:pStyle w:val="NormalWeb"/>
        <w:shd w:val="clear" w:color="auto" w:fill="FFFFFF"/>
        <w:spacing w:before="0" w:beforeAutospacing="0" w:after="0" w:afterAutospacing="0" w:line="274" w:lineRule="atLeast"/>
        <w:rPr>
          <w:color w:val="333333"/>
          <w:sz w:val="28"/>
          <w:szCs w:val="28"/>
        </w:rPr>
      </w:pPr>
      <w:r w:rsidRPr="006B0C09">
        <w:rPr>
          <w:color w:val="333333"/>
          <w:sz w:val="28"/>
          <w:szCs w:val="28"/>
        </w:rPr>
        <w:t>Татьяна на широкий двор</w:t>
      </w:r>
      <w:r w:rsidRPr="006B0C09">
        <w:rPr>
          <w:color w:val="333333"/>
          <w:sz w:val="28"/>
          <w:szCs w:val="28"/>
        </w:rPr>
        <w:br/>
        <w:t>В открытом платьице выходит,</w:t>
      </w:r>
      <w:r w:rsidRPr="006B0C09">
        <w:rPr>
          <w:color w:val="333333"/>
          <w:sz w:val="28"/>
          <w:szCs w:val="28"/>
        </w:rPr>
        <w:br/>
        <w:t>На месяц зеркало наводит;</w:t>
      </w:r>
      <w:r w:rsidRPr="006B0C09">
        <w:rPr>
          <w:color w:val="333333"/>
          <w:sz w:val="28"/>
          <w:szCs w:val="28"/>
        </w:rPr>
        <w:br/>
        <w:t>Но в темном зеркале одна</w:t>
      </w:r>
      <w:r w:rsidRPr="006B0C09">
        <w:rPr>
          <w:color w:val="333333"/>
          <w:sz w:val="28"/>
          <w:szCs w:val="28"/>
        </w:rPr>
        <w:br/>
        <w:t>Дрожит печальная луна...</w:t>
      </w:r>
      <w:r w:rsidRPr="006B0C09">
        <w:rPr>
          <w:color w:val="333333"/>
          <w:sz w:val="28"/>
          <w:szCs w:val="28"/>
        </w:rPr>
        <w:br/>
        <w:t>Чу... снег хрустит... прохожий;</w:t>
      </w:r>
      <w:r w:rsidRPr="006B0C09">
        <w:rPr>
          <w:color w:val="333333"/>
          <w:sz w:val="28"/>
          <w:szCs w:val="28"/>
        </w:rPr>
        <w:br/>
        <w:t>Дева к нему на цыпочках летит,</w:t>
      </w:r>
      <w:r w:rsidRPr="006B0C09">
        <w:rPr>
          <w:color w:val="333333"/>
          <w:sz w:val="28"/>
          <w:szCs w:val="28"/>
        </w:rPr>
        <w:br/>
        <w:t>И голосок ее звучит</w:t>
      </w:r>
      <w:r w:rsidRPr="006B0C09">
        <w:rPr>
          <w:color w:val="333333"/>
          <w:sz w:val="28"/>
          <w:szCs w:val="28"/>
        </w:rPr>
        <w:br/>
        <w:t>Нежней свирельного напева...</w:t>
      </w:r>
    </w:p>
    <w:p w:rsidR="004F3A72" w:rsidRDefault="004F3A72" w:rsidP="004F059B">
      <w:pPr>
        <w:pStyle w:val="NormalWeb"/>
        <w:spacing w:before="0" w:beforeAutospacing="0" w:after="154" w:afterAutospacing="0"/>
        <w:rPr>
          <w:b/>
          <w:bCs/>
          <w:i/>
          <w:iCs/>
          <w:color w:val="333333"/>
          <w:sz w:val="28"/>
          <w:szCs w:val="28"/>
          <w:shd w:val="clear" w:color="auto" w:fill="FFFFFF"/>
        </w:rPr>
        <w:sectPr w:rsidR="004F3A72" w:rsidSect="009638A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4F3A72" w:rsidRPr="006B0C09" w:rsidRDefault="004F3A72" w:rsidP="004F059B">
      <w:pPr>
        <w:pStyle w:val="NormalWeb"/>
        <w:spacing w:before="0" w:beforeAutospacing="0" w:after="154" w:afterAutospacing="0"/>
        <w:rPr>
          <w:color w:val="333333"/>
          <w:sz w:val="28"/>
          <w:szCs w:val="28"/>
        </w:rPr>
      </w:pPr>
      <w:r w:rsidRPr="006B0C09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Почему снег под ногами у прохожего хрустит?      </w:t>
      </w:r>
      <w:r w:rsidRPr="006B0C09">
        <w:rPr>
          <w:b/>
          <w:bCs/>
          <w:i/>
          <w:iCs/>
          <w:color w:val="333333"/>
          <w:sz w:val="28"/>
          <w:szCs w:val="28"/>
        </w:rPr>
        <w:t>Ответ:</w:t>
      </w:r>
      <w:r w:rsidRPr="006B0C09">
        <w:rPr>
          <w:color w:val="333333"/>
          <w:sz w:val="28"/>
          <w:szCs w:val="28"/>
        </w:rPr>
        <w:t> ломается кристаллическая решетка снежинок.</w:t>
      </w:r>
    </w:p>
    <w:p w:rsidR="004F3A72" w:rsidRPr="006B0C09" w:rsidRDefault="004F3A72" w:rsidP="004F059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6B0C09">
        <w:rPr>
          <w:rFonts w:ascii="Times New Roman" w:hAnsi="Times New Roman" w:cs="Times New Roman"/>
          <w:b/>
          <w:bCs/>
          <w:sz w:val="28"/>
          <w:szCs w:val="28"/>
        </w:rPr>
        <w:t>Вопрос №2</w:t>
      </w:r>
      <w:r w:rsidRPr="006B0C0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Сначала он плавал, потом стал и летать. Он многим, будучи их проводником, спас жизнь. Он не любит большую жару и сильную тряску. Он всегда целенаправлен. Он безразличен к драгоценным металлам и алмазам, алмазам, но волнуется при взаимодействии с железом. </w:t>
      </w:r>
      <w:r w:rsidRPr="006B0C09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Ответ: </w:t>
      </w:r>
      <w:r w:rsidRPr="006B0C09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Компас.</w:t>
      </w:r>
    </w:p>
    <w:p w:rsidR="004F3A72" w:rsidRPr="006B0C09" w:rsidRDefault="004F3A72" w:rsidP="004F059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B0C09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Вопрос №3</w:t>
      </w:r>
      <w:r w:rsidRPr="006B0C0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Джин, то вылезая из бутылки, то влезая обратно, всё время меняет свою форму и объём. В каком состоянии находится Джин? </w:t>
      </w:r>
      <w:r w:rsidRPr="006B0C09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Ответ: </w:t>
      </w:r>
      <w:r w:rsidRPr="006B0C0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газообразном.</w:t>
      </w:r>
    </w:p>
    <w:p w:rsidR="004F3A72" w:rsidRDefault="004F3A72" w:rsidP="004F059B">
      <w:pPr>
        <w:pStyle w:val="NormalWeb"/>
        <w:spacing w:before="0" w:beforeAutospacing="0" w:after="154" w:afterAutospacing="0"/>
        <w:rPr>
          <w:color w:val="333333"/>
          <w:sz w:val="28"/>
          <w:szCs w:val="28"/>
          <w:shd w:val="clear" w:color="auto" w:fill="FFFFFF"/>
        </w:rPr>
      </w:pPr>
      <w:r w:rsidRPr="006B0C09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Вопрос №4  </w:t>
      </w:r>
      <w:r w:rsidRPr="006B0C09">
        <w:rPr>
          <w:color w:val="333333"/>
          <w:sz w:val="28"/>
          <w:szCs w:val="28"/>
          <w:shd w:val="clear" w:color="auto" w:fill="FFFFFF"/>
        </w:rPr>
        <w:t>Что произойдет, если космонавт, выйдя из корабля в открытый космос, откроет сосуд с водой?</w:t>
      </w:r>
    </w:p>
    <w:p w:rsidR="004F3A72" w:rsidRPr="006B0C09" w:rsidRDefault="004F3A72" w:rsidP="004F059B">
      <w:pPr>
        <w:pStyle w:val="NormalWeb"/>
        <w:spacing w:before="0" w:beforeAutospacing="0" w:after="154" w:afterAutospacing="0"/>
        <w:rPr>
          <w:color w:val="333333"/>
          <w:sz w:val="28"/>
          <w:szCs w:val="28"/>
        </w:rPr>
      </w:pPr>
      <w:r w:rsidRPr="006B0C09">
        <w:rPr>
          <w:b/>
          <w:bCs/>
          <w:i/>
          <w:iCs/>
          <w:color w:val="333333"/>
          <w:sz w:val="28"/>
          <w:szCs w:val="28"/>
        </w:rPr>
        <w:t>Ответ: </w:t>
      </w:r>
      <w:r w:rsidRPr="006B0C09">
        <w:rPr>
          <w:color w:val="333333"/>
          <w:sz w:val="28"/>
          <w:szCs w:val="28"/>
        </w:rPr>
        <w:t>из-за малого давления вода начнет кипеть и испаряться, резко охладится и затвердеет. Процесс испарения при этом с поверхности замерзшей воды будет продолжаться, но медленно.</w:t>
      </w:r>
    </w:p>
    <w:p w:rsidR="004F3A72" w:rsidRPr="006B0C09" w:rsidRDefault="004F3A72" w:rsidP="004F059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6B0C09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Вопрос №5</w:t>
      </w:r>
      <w:r w:rsidRPr="006B0C0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Говорят, однажды, В.Рентген получил письмо с “просьбой” выслать немного икс-лучей”, чтобы выяснить, действительно ли в грудной клетке застряла револьверная пуля. Рентген ответил: “К сожалению, у меня в данный момент нет в запасе икс-лучей. К тому же переправить их дело сложное. Поступим проще,  пришлите мне …” Что предложил ученый?</w:t>
      </w:r>
    </w:p>
    <w:p w:rsidR="004F3A72" w:rsidRDefault="004F3A72" w:rsidP="004F059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 w:rsidRPr="006B0C09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Ответ:</w:t>
      </w:r>
      <w:r w:rsidRPr="006B0C09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 Пришлите мне Вашу грудную клетку</w:t>
      </w:r>
    </w:p>
    <w:p w:rsidR="004F3A72" w:rsidRPr="009638A5" w:rsidRDefault="004F3A72" w:rsidP="004F059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Вопрос №6. </w:t>
      </w:r>
      <w:r w:rsidRPr="009638A5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 романе Стива Фрая показаны два персонажа- физик и историк. Напишите то, что они создают, состоящее  из двух слов</w:t>
      </w:r>
      <w:r w:rsidRPr="009638A5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. Ответ: Машина времени.</w:t>
      </w:r>
    </w:p>
    <w:p w:rsidR="004F3A72" w:rsidRPr="006B0C09" w:rsidRDefault="004F3A72" w:rsidP="004F059B">
      <w:pPr>
        <w:pStyle w:val="NormalWeb"/>
        <w:shd w:val="clear" w:color="auto" w:fill="FFFFFF"/>
        <w:spacing w:before="0" w:beforeAutospacing="0" w:after="154" w:afterAutospacing="0"/>
        <w:rPr>
          <w:b/>
          <w:bCs/>
          <w:color w:val="333333"/>
          <w:sz w:val="28"/>
          <w:szCs w:val="28"/>
        </w:rPr>
      </w:pPr>
      <w:r w:rsidRPr="006B0C09">
        <w:rPr>
          <w:b/>
          <w:bCs/>
          <w:color w:val="333333"/>
          <w:sz w:val="28"/>
          <w:szCs w:val="28"/>
        </w:rPr>
        <w:t>Вопрос №6.</w:t>
      </w:r>
    </w:p>
    <w:p w:rsidR="004F3A72" w:rsidRPr="006B0C09" w:rsidRDefault="004F3A72" w:rsidP="004F059B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B0C09">
        <w:rPr>
          <w:color w:val="333333"/>
          <w:sz w:val="28"/>
          <w:szCs w:val="28"/>
        </w:rPr>
        <w:t xml:space="preserve">Строки из поэмы Лукреция Кара " О природе" вещей": </w:t>
      </w:r>
    </w:p>
    <w:p w:rsidR="004F3A72" w:rsidRPr="006B0C09" w:rsidRDefault="004F3A72" w:rsidP="004F059B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B0C09">
        <w:rPr>
          <w:color w:val="333333"/>
          <w:sz w:val="28"/>
          <w:szCs w:val="28"/>
        </w:rPr>
        <w:t>Вот посмотри: всякий раз, когда солнечный свет проникает</w:t>
      </w:r>
    </w:p>
    <w:p w:rsidR="004F3A72" w:rsidRPr="006B0C09" w:rsidRDefault="004F3A72" w:rsidP="004F059B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B0C09">
        <w:rPr>
          <w:color w:val="333333"/>
          <w:sz w:val="28"/>
          <w:szCs w:val="28"/>
        </w:rPr>
        <w:t>В наши жилища и мрак прорезает своими лучами,</w:t>
      </w:r>
    </w:p>
    <w:p w:rsidR="004F3A72" w:rsidRPr="006B0C09" w:rsidRDefault="004F3A72" w:rsidP="004F059B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B0C09">
        <w:rPr>
          <w:color w:val="333333"/>
          <w:sz w:val="28"/>
          <w:szCs w:val="28"/>
        </w:rPr>
        <w:t>Множество маленьких тел в темноте, ты увидишь, мелькая</w:t>
      </w:r>
    </w:p>
    <w:p w:rsidR="004F3A72" w:rsidRPr="006B0C09" w:rsidRDefault="004F3A72" w:rsidP="004F059B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B0C09">
        <w:rPr>
          <w:color w:val="333333"/>
          <w:sz w:val="28"/>
          <w:szCs w:val="28"/>
        </w:rPr>
        <w:t>Будто бы в вечной борьбе они бьются в сраженьях и битвах...</w:t>
      </w:r>
    </w:p>
    <w:p w:rsidR="004F3A72" w:rsidRPr="006B0C09" w:rsidRDefault="004F3A72" w:rsidP="004F059B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B0C09">
        <w:rPr>
          <w:color w:val="333333"/>
          <w:sz w:val="28"/>
          <w:szCs w:val="28"/>
        </w:rPr>
        <w:t>Увидишь ты там, как много пылинок меняют</w:t>
      </w:r>
    </w:p>
    <w:p w:rsidR="004F3A72" w:rsidRPr="006B0C09" w:rsidRDefault="004F3A72" w:rsidP="004F059B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B0C09">
        <w:rPr>
          <w:color w:val="333333"/>
          <w:sz w:val="28"/>
          <w:szCs w:val="28"/>
        </w:rPr>
        <w:t xml:space="preserve"> Путь свой от скрытых толчков и опять отлетают обратно,</w:t>
      </w:r>
    </w:p>
    <w:p w:rsidR="004F3A72" w:rsidRPr="006B0C09" w:rsidRDefault="004F3A72" w:rsidP="004F059B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B0C09">
        <w:rPr>
          <w:color w:val="333333"/>
          <w:sz w:val="28"/>
          <w:szCs w:val="28"/>
        </w:rPr>
        <w:t>Всюду туда и сюда разбегаясь во всех направленьях...</w:t>
      </w:r>
    </w:p>
    <w:p w:rsidR="004F3A72" w:rsidRDefault="004F3A72" w:rsidP="004F059B">
      <w:pPr>
        <w:pStyle w:val="NormalWeb"/>
        <w:spacing w:before="0" w:beforeAutospacing="0" w:after="154" w:afterAutospacing="0"/>
        <w:rPr>
          <w:b/>
          <w:bCs/>
          <w:i/>
          <w:iCs/>
          <w:color w:val="333333"/>
          <w:sz w:val="28"/>
          <w:szCs w:val="28"/>
          <w:shd w:val="clear" w:color="auto" w:fill="FFFFFF"/>
        </w:rPr>
      </w:pPr>
    </w:p>
    <w:p w:rsidR="004F3A72" w:rsidRPr="006B0C09" w:rsidRDefault="004F3A72" w:rsidP="004F059B">
      <w:pPr>
        <w:pStyle w:val="NormalWeb"/>
        <w:spacing w:before="0" w:beforeAutospacing="0" w:after="154" w:afterAutospacing="0"/>
        <w:rPr>
          <w:color w:val="000000"/>
          <w:sz w:val="28"/>
          <w:szCs w:val="28"/>
          <w:shd w:val="clear" w:color="auto" w:fill="FFFFFF"/>
        </w:rPr>
      </w:pPr>
      <w:r w:rsidRPr="006B0C09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О каком явлении пишет Лукреций Кар?</w:t>
      </w:r>
      <w:r w:rsidRPr="006B0C09">
        <w:rPr>
          <w:b/>
          <w:bCs/>
          <w:i/>
          <w:iCs/>
          <w:color w:val="333333"/>
          <w:sz w:val="28"/>
          <w:szCs w:val="28"/>
        </w:rPr>
        <w:t>Ответ:</w:t>
      </w:r>
      <w:r w:rsidRPr="006B0C09">
        <w:rPr>
          <w:color w:val="333333"/>
          <w:sz w:val="28"/>
          <w:szCs w:val="28"/>
        </w:rPr>
        <w:t> о броуновском движении.</w:t>
      </w:r>
    </w:p>
    <w:p w:rsidR="004F3A72" w:rsidRDefault="004F3A72" w:rsidP="00F26F4F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Ответы:</w:t>
      </w:r>
    </w:p>
    <w:p w:rsidR="004F3A72" w:rsidRPr="00E22094" w:rsidRDefault="004F3A72" w:rsidP="004F059B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r w:rsidRPr="00E22094">
        <w:rPr>
          <w:rFonts w:ascii="Times New Roman" w:hAnsi="Times New Roman" w:cs="Times New Roman"/>
          <w:b/>
          <w:bCs/>
          <w:sz w:val="28"/>
          <w:szCs w:val="28"/>
        </w:rPr>
        <w:t>Тур</w:t>
      </w:r>
    </w:p>
    <w:p w:rsidR="004F3A72" w:rsidRPr="00E22094" w:rsidRDefault="004F3A72" w:rsidP="004F059B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40"/>
          <w:szCs w:val="40"/>
        </w:rPr>
      </w:pPr>
      <w:r w:rsidRPr="00E22094">
        <w:rPr>
          <w:rFonts w:ascii="Times New Roman" w:hAnsi="Times New Roman" w:cs="Times New Roman"/>
          <w:sz w:val="40"/>
          <w:szCs w:val="40"/>
        </w:rPr>
        <w:t xml:space="preserve">Масса, сила, путь, время, давление, </w:t>
      </w:r>
      <w:r>
        <w:rPr>
          <w:rFonts w:ascii="Times New Roman" w:hAnsi="Times New Roman" w:cs="Times New Roman"/>
          <w:sz w:val="40"/>
          <w:szCs w:val="40"/>
        </w:rPr>
        <w:t>объем</w:t>
      </w:r>
    </w:p>
    <w:p w:rsidR="004F3A72" w:rsidRDefault="004F3A72" w:rsidP="004F059B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плотность</w:t>
      </w:r>
      <w:r w:rsidRPr="00E22094">
        <w:rPr>
          <w:rFonts w:ascii="Times New Roman" w:hAnsi="Times New Roman" w:cs="Times New Roman"/>
          <w:sz w:val="40"/>
          <w:szCs w:val="40"/>
        </w:rPr>
        <w:t>,  атом, космос, вес</w:t>
      </w:r>
    </w:p>
    <w:p w:rsidR="004F3A72" w:rsidRPr="00E74228" w:rsidRDefault="004F3A72" w:rsidP="004F059B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E74228">
        <w:rPr>
          <w:rFonts w:ascii="Times New Roman" w:hAnsi="Times New Roman" w:cs="Times New Roman"/>
          <w:b/>
          <w:bCs/>
          <w:sz w:val="28"/>
          <w:szCs w:val="28"/>
        </w:rPr>
        <w:t>2 Тур:</w:t>
      </w:r>
    </w:p>
    <w:p w:rsidR="004F3A72" w:rsidRDefault="004F3A72" w:rsidP="004F059B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Скорость</w:t>
      </w:r>
    </w:p>
    <w:p w:rsidR="004F3A72" w:rsidRDefault="004F3A72" w:rsidP="004F059B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Компас</w:t>
      </w:r>
    </w:p>
    <w:p w:rsidR="004F3A72" w:rsidRDefault="004F3A72" w:rsidP="004F059B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</w:t>
      </w:r>
    </w:p>
    <w:p w:rsidR="004F3A72" w:rsidRDefault="004F3A72" w:rsidP="004F059B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Метеорит</w:t>
      </w:r>
    </w:p>
    <w:p w:rsidR="004F3A72" w:rsidRDefault="004F3A72" w:rsidP="004F059B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Тяжесть</w:t>
      </w:r>
    </w:p>
    <w:p w:rsidR="004F3A72" w:rsidRDefault="004F3A72" w:rsidP="004F059B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Баланс</w:t>
      </w:r>
    </w:p>
    <w:p w:rsidR="004F3A72" w:rsidRDefault="004F3A72" w:rsidP="004F059B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4F3A72" w:rsidRDefault="004F3A72" w:rsidP="004F059B">
      <w:pPr>
        <w:pStyle w:val="ListParagraph"/>
        <w:spacing w:after="0" w:line="240" w:lineRule="auto"/>
        <w:ind w:left="708"/>
        <w:rPr>
          <w:rFonts w:ascii="Times New Roman" w:hAnsi="Times New Roman" w:cs="Times New Roman"/>
          <w:b/>
          <w:bCs/>
          <w:sz w:val="28"/>
          <w:szCs w:val="28"/>
        </w:rPr>
      </w:pPr>
      <w:r w:rsidRPr="00E74228">
        <w:rPr>
          <w:rFonts w:ascii="Times New Roman" w:hAnsi="Times New Roman" w:cs="Times New Roman"/>
          <w:b/>
          <w:bCs/>
          <w:sz w:val="28"/>
          <w:szCs w:val="28"/>
        </w:rPr>
        <w:t>3 Тур</w:t>
      </w:r>
    </w:p>
    <w:p w:rsidR="004F3A72" w:rsidRPr="004F059B" w:rsidRDefault="004F3A72" w:rsidP="004F059B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059B">
        <w:rPr>
          <w:rFonts w:ascii="Times New Roman" w:hAnsi="Times New Roman" w:cs="Times New Roman"/>
          <w:sz w:val="28"/>
          <w:szCs w:val="28"/>
        </w:rPr>
        <w:t>Барометр 2) Рычажные весы 3) Лорнет 4) Печатная машинка 5) компас 6) Фотоаппарат</w:t>
      </w:r>
    </w:p>
    <w:p w:rsidR="004F3A72" w:rsidRPr="00E22094" w:rsidRDefault="004F3A72" w:rsidP="004F059B">
      <w:pPr>
        <w:pStyle w:val="ListParagraph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E22094">
        <w:rPr>
          <w:rFonts w:ascii="Times New Roman" w:hAnsi="Times New Roman" w:cs="Times New Roman"/>
          <w:b/>
          <w:bCs/>
          <w:sz w:val="28"/>
          <w:szCs w:val="28"/>
        </w:rPr>
        <w:t>Тур</w:t>
      </w:r>
    </w:p>
    <w:p w:rsidR="004F3A72" w:rsidRPr="00E22094" w:rsidRDefault="004F3A72" w:rsidP="004F059B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2094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Гук 2.Ньютон     3. </w:t>
      </w:r>
      <w:r w:rsidRPr="00E22094">
        <w:rPr>
          <w:rFonts w:ascii="Times New Roman" w:hAnsi="Times New Roman" w:cs="Times New Roman"/>
          <w:sz w:val="28"/>
          <w:szCs w:val="28"/>
        </w:rPr>
        <w:t>Архимеда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2094">
        <w:rPr>
          <w:rFonts w:ascii="Times New Roman" w:hAnsi="Times New Roman" w:cs="Times New Roman"/>
          <w:sz w:val="28"/>
          <w:szCs w:val="28"/>
        </w:rPr>
        <w:t>4.Закон Паскаля</w:t>
      </w:r>
      <w:r>
        <w:rPr>
          <w:rFonts w:ascii="Times New Roman" w:hAnsi="Times New Roman" w:cs="Times New Roman"/>
          <w:sz w:val="28"/>
          <w:szCs w:val="28"/>
        </w:rPr>
        <w:t xml:space="preserve"> 5. Броуновское движение</w:t>
      </w:r>
      <w:bookmarkStart w:id="0" w:name="_GoBack"/>
      <w:bookmarkEnd w:id="0"/>
    </w:p>
    <w:p w:rsidR="004F3A72" w:rsidRDefault="004F3A72" w:rsidP="00F26F4F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4F3A72" w:rsidRDefault="004F3A72" w:rsidP="00F26F4F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5Тур:</w:t>
      </w:r>
    </w:p>
    <w:p w:rsidR="004F3A72" w:rsidRPr="00E74228" w:rsidRDefault="004F3A72" w:rsidP="00E74228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74228">
        <w:rPr>
          <w:rFonts w:ascii="Times New Roman" w:hAnsi="Times New Roman" w:cs="Times New Roman"/>
          <w:sz w:val="28"/>
          <w:szCs w:val="28"/>
        </w:rPr>
        <w:t>1) ломается кристаллическая решетка снежинок</w:t>
      </w:r>
    </w:p>
    <w:p w:rsidR="004F3A72" w:rsidRPr="00E74228" w:rsidRDefault="004F3A72" w:rsidP="00E74228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74228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E74228">
        <w:rPr>
          <w:rFonts w:ascii="Times New Roman" w:hAnsi="Times New Roman" w:cs="Times New Roman"/>
          <w:sz w:val="28"/>
          <w:szCs w:val="28"/>
        </w:rPr>
        <w:t>омпас</w:t>
      </w:r>
    </w:p>
    <w:p w:rsidR="004F3A72" w:rsidRPr="00E74228" w:rsidRDefault="004F3A72" w:rsidP="00E74228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</w:t>
      </w:r>
      <w:r w:rsidRPr="00E74228">
        <w:rPr>
          <w:rFonts w:ascii="Times New Roman" w:hAnsi="Times New Roman" w:cs="Times New Roman"/>
          <w:sz w:val="28"/>
          <w:szCs w:val="28"/>
        </w:rPr>
        <w:t xml:space="preserve"> газообразном</w:t>
      </w:r>
    </w:p>
    <w:p w:rsidR="004F3A72" w:rsidRPr="00E74228" w:rsidRDefault="004F3A72" w:rsidP="00E74228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к</w:t>
      </w:r>
      <w:r w:rsidRPr="00E74228">
        <w:rPr>
          <w:rFonts w:ascii="Times New Roman" w:hAnsi="Times New Roman" w:cs="Times New Roman"/>
          <w:sz w:val="28"/>
          <w:szCs w:val="28"/>
        </w:rPr>
        <w:t>ипеть и испаряться, охлаждаться и затвердевать.</w:t>
      </w:r>
    </w:p>
    <w:p w:rsidR="004F3A72" w:rsidRDefault="004F3A72" w:rsidP="00E74228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74228">
        <w:rPr>
          <w:rFonts w:ascii="Times New Roman" w:hAnsi="Times New Roman" w:cs="Times New Roman"/>
          <w:sz w:val="28"/>
          <w:szCs w:val="28"/>
        </w:rPr>
        <w:t>5) пришлите грудную клетку</w:t>
      </w:r>
    </w:p>
    <w:p w:rsidR="004F3A72" w:rsidRDefault="004F3A72" w:rsidP="00E74228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машина времени</w:t>
      </w:r>
    </w:p>
    <w:p w:rsidR="004F3A72" w:rsidRDefault="004F3A72" w:rsidP="00E74228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4F3A72" w:rsidRDefault="004F3A72" w:rsidP="00E74228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3A72" w:rsidRPr="00E22094" w:rsidRDefault="004F3A72" w:rsidP="00E2209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F3A72" w:rsidRDefault="004F3A72" w:rsidP="00E22094">
      <w:pPr>
        <w:pStyle w:val="ListParagraph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F3A72" w:rsidRDefault="004F3A72" w:rsidP="00E22094">
      <w:pPr>
        <w:pStyle w:val="ListParagraph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F3A72" w:rsidRPr="00E22094" w:rsidRDefault="004F3A72" w:rsidP="00E74228">
      <w:pPr>
        <w:pStyle w:val="ListParagraph"/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sectPr w:rsidR="004F3A72" w:rsidRPr="00E22094" w:rsidSect="009638A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567289"/>
    <w:multiLevelType w:val="multilevel"/>
    <w:tmpl w:val="DFFEBB48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A127C4"/>
    <w:multiLevelType w:val="hybridMultilevel"/>
    <w:tmpl w:val="52BC5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8C49BF"/>
    <w:multiLevelType w:val="hybridMultilevel"/>
    <w:tmpl w:val="4E8002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002B94"/>
    <w:multiLevelType w:val="hybridMultilevel"/>
    <w:tmpl w:val="52BC5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225A42"/>
    <w:multiLevelType w:val="hybridMultilevel"/>
    <w:tmpl w:val="52BC5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DB7F84"/>
    <w:multiLevelType w:val="hybridMultilevel"/>
    <w:tmpl w:val="0882B05A"/>
    <w:lvl w:ilvl="0" w:tplc="B40A95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4CA468A"/>
    <w:multiLevelType w:val="hybridMultilevel"/>
    <w:tmpl w:val="C630AB5E"/>
    <w:lvl w:ilvl="0" w:tplc="A6383E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C8AACD4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2ACC471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99EA5404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82F8C7D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4106F706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567EBC4C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4008D1DA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0E866D66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7">
    <w:nsid w:val="79447E39"/>
    <w:multiLevelType w:val="multilevel"/>
    <w:tmpl w:val="249E3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3"/>
  </w:num>
  <w:num w:numId="5">
    <w:abstractNumId w:val="1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226E"/>
    <w:rsid w:val="00034703"/>
    <w:rsid w:val="000357AB"/>
    <w:rsid w:val="00077EB7"/>
    <w:rsid w:val="00190CAE"/>
    <w:rsid w:val="001D091D"/>
    <w:rsid w:val="001E62C0"/>
    <w:rsid w:val="00223E9B"/>
    <w:rsid w:val="00303936"/>
    <w:rsid w:val="00325A4D"/>
    <w:rsid w:val="00340416"/>
    <w:rsid w:val="00362AD6"/>
    <w:rsid w:val="00415227"/>
    <w:rsid w:val="00415877"/>
    <w:rsid w:val="00431A4F"/>
    <w:rsid w:val="00472965"/>
    <w:rsid w:val="004F059B"/>
    <w:rsid w:val="004F3400"/>
    <w:rsid w:val="004F3A72"/>
    <w:rsid w:val="005777F1"/>
    <w:rsid w:val="00592E79"/>
    <w:rsid w:val="005A615E"/>
    <w:rsid w:val="005B279B"/>
    <w:rsid w:val="005D1302"/>
    <w:rsid w:val="005E6D59"/>
    <w:rsid w:val="0061160C"/>
    <w:rsid w:val="006B0C09"/>
    <w:rsid w:val="006C0E06"/>
    <w:rsid w:val="007E1809"/>
    <w:rsid w:val="00802A97"/>
    <w:rsid w:val="0083071B"/>
    <w:rsid w:val="00846E36"/>
    <w:rsid w:val="008C1DA5"/>
    <w:rsid w:val="00902F83"/>
    <w:rsid w:val="009638A5"/>
    <w:rsid w:val="009875D6"/>
    <w:rsid w:val="009A35CD"/>
    <w:rsid w:val="009C0C18"/>
    <w:rsid w:val="009D41D4"/>
    <w:rsid w:val="009F3A6A"/>
    <w:rsid w:val="00A35F50"/>
    <w:rsid w:val="00A4258C"/>
    <w:rsid w:val="00A77372"/>
    <w:rsid w:val="00A91093"/>
    <w:rsid w:val="00AB29C6"/>
    <w:rsid w:val="00AD70F2"/>
    <w:rsid w:val="00B12A6B"/>
    <w:rsid w:val="00B919A3"/>
    <w:rsid w:val="00BB647F"/>
    <w:rsid w:val="00BD6D24"/>
    <w:rsid w:val="00C0226E"/>
    <w:rsid w:val="00C25FE2"/>
    <w:rsid w:val="00D33603"/>
    <w:rsid w:val="00D52EE0"/>
    <w:rsid w:val="00D7539B"/>
    <w:rsid w:val="00DC6036"/>
    <w:rsid w:val="00DD11D1"/>
    <w:rsid w:val="00DF59D9"/>
    <w:rsid w:val="00E22094"/>
    <w:rsid w:val="00E74228"/>
    <w:rsid w:val="00EB1A73"/>
    <w:rsid w:val="00EC482D"/>
    <w:rsid w:val="00F05EB8"/>
    <w:rsid w:val="00F1656D"/>
    <w:rsid w:val="00F21B67"/>
    <w:rsid w:val="00F26F4F"/>
    <w:rsid w:val="00F35C37"/>
    <w:rsid w:val="00FB10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482D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577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C25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25F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F26F4F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513</TotalTime>
  <Pages>7</Pages>
  <Words>936</Words>
  <Characters>5339</Characters>
  <Application>Microsoft Office Outlook</Application>
  <DocSecurity>0</DocSecurity>
  <Lines>0</Lines>
  <Paragraphs>0</Paragraphs>
  <ScaleCrop>false</ScaleCrop>
  <Company>Домашний компьютер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АРТЁМ</cp:lastModifiedBy>
  <cp:revision>44</cp:revision>
  <cp:lastPrinted>2017-12-13T04:16:00Z</cp:lastPrinted>
  <dcterms:created xsi:type="dcterms:W3CDTF">2017-12-11T07:31:00Z</dcterms:created>
  <dcterms:modified xsi:type="dcterms:W3CDTF">2018-12-13T18:54:00Z</dcterms:modified>
</cp:coreProperties>
</file>